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117E15">
            <w:pPr>
              <w:pStyle w:val="MemoHeading"/>
            </w:pPr>
            <w:bookmarkStart w:id="1" w:name="FilingDate"/>
            <w:r>
              <w:t>March 19, 2020</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117E15" w:rsidRDefault="00117E15">
            <w:pPr>
              <w:pStyle w:val="MemoHeading"/>
            </w:pPr>
            <w:bookmarkStart w:id="2" w:name="From"/>
            <w:r>
              <w:t>Division of Economics (Hampson, Coston)</w:t>
            </w:r>
          </w:p>
          <w:p w:rsidR="00836EDE" w:rsidRPr="00836EDE" w:rsidRDefault="00836EDE" w:rsidP="00A469FA">
            <w:r>
              <w:t>Division of Engineering (Graves)</w:t>
            </w:r>
          </w:p>
          <w:p w:rsidR="007C0528" w:rsidRDefault="00117E15">
            <w:pPr>
              <w:pStyle w:val="MemoHeading"/>
            </w:pPr>
            <w:r>
              <w:t>Office of the General Counsel (Stiller, Crawford)</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117E15" w:rsidP="009E70A3">
            <w:pPr>
              <w:pStyle w:val="MemoHeadingRe"/>
            </w:pPr>
            <w:r>
              <w:t>Docket No. 20200046-GU – Petition to revise tariffs for Florida Public Utilities Company, Florida Public Utilities Company - Indiantown Division, Florida Public Utilities Company - Fort Meade, Florida Division of Chesapeake Utilities Corporation, and Peninsula Pipeline Company to update the description of gas quality</w:t>
            </w:r>
            <w:r w:rsidR="009E70A3">
              <w:t xml:space="preserve"> and</w:t>
            </w:r>
            <w:r>
              <w:t xml:space="preserve"> character of service.</w:t>
            </w:r>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117E15">
            <w:pPr>
              <w:pStyle w:val="MemoHeading"/>
            </w:pPr>
            <w:bookmarkStart w:id="3" w:name="AgendaDate"/>
            <w:r>
              <w:t>03/31/20</w:t>
            </w:r>
            <w:bookmarkEnd w:id="3"/>
            <w:r w:rsidR="007C0528">
              <w:t xml:space="preserve"> – </w:t>
            </w:r>
            <w:bookmarkStart w:id="4" w:name="PermittedStatus"/>
            <w:r>
              <w:t>Regular Agenda – Tariff Filing – Interested Persons May Participate</w:t>
            </w:r>
            <w:bookmarkEnd w:id="4"/>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117E15">
            <w:pPr>
              <w:pStyle w:val="MemoHeading"/>
            </w:pPr>
            <w:bookmarkStart w:id="5" w:name="CommissionersAssigned"/>
            <w:r>
              <w:t>All Commissioners</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117E15">
            <w:pPr>
              <w:pStyle w:val="MemoHeading"/>
            </w:pPr>
            <w:bookmarkStart w:id="6" w:name="PrehearingOfficer"/>
            <w:r>
              <w:t>Administrative</w:t>
            </w:r>
            <w:bookmarkEnd w:id="6"/>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7" w:name="CriticalDatesLabel"/>
            <w:r>
              <w:t>CRITICAL DATES:</w:t>
            </w:r>
            <w:bookmarkEnd w:id="7"/>
          </w:p>
        </w:tc>
        <w:tc>
          <w:tcPr>
            <w:tcW w:w="5785" w:type="dxa"/>
            <w:tcBorders>
              <w:top w:val="nil"/>
              <w:left w:val="nil"/>
              <w:bottom w:val="nil"/>
              <w:right w:val="nil"/>
            </w:tcBorders>
            <w:shd w:val="clear" w:color="auto" w:fill="auto"/>
          </w:tcPr>
          <w:p w:rsidR="007C0528" w:rsidRDefault="00D14003">
            <w:pPr>
              <w:pStyle w:val="MemoHeading"/>
            </w:pPr>
            <w:bookmarkStart w:id="8" w:name="CriticalDates"/>
            <w:r>
              <w:t xml:space="preserve">04/03/2020 </w:t>
            </w:r>
            <w:r w:rsidR="00117E15">
              <w:t>(60-Day Suspension Date)</w:t>
            </w:r>
            <w:bookmarkEnd w:id="8"/>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117E15">
            <w:pPr>
              <w:pStyle w:val="MemoHeading"/>
            </w:pPr>
            <w:bookmarkStart w:id="9" w:name="SpecialInstructions"/>
            <w:r>
              <w:t>None</w:t>
            </w:r>
            <w:bookmarkEnd w:id="9"/>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643AC5" w:rsidRDefault="006461BF">
      <w:pPr>
        <w:pStyle w:val="BodyText"/>
      </w:pPr>
      <w:r>
        <w:t>Florida Public Utilities Company</w:t>
      </w:r>
      <w:r w:rsidR="00B226AE">
        <w:t xml:space="preserve"> (FPUC)</w:t>
      </w:r>
      <w:r>
        <w:t>, Florida Public Utilities Company - Indiantown Division</w:t>
      </w:r>
      <w:r w:rsidR="0074188E">
        <w:t xml:space="preserve"> (Indiantown)</w:t>
      </w:r>
      <w:r>
        <w:t>, Florida Public Utilities Company - Fort Meade</w:t>
      </w:r>
      <w:r w:rsidR="00BC6E3C">
        <w:t xml:space="preserve"> (Fort Meade)</w:t>
      </w:r>
      <w:r>
        <w:t>, Florida Division of Chesapeake Utilities Corporation</w:t>
      </w:r>
      <w:r w:rsidR="0074188E">
        <w:t xml:space="preserve"> (Chesapeake)</w:t>
      </w:r>
      <w:r>
        <w:t>, and Peninsula Pipeline Company</w:t>
      </w:r>
      <w:r w:rsidR="004C2F22">
        <w:t xml:space="preserve"> </w:t>
      </w:r>
      <w:r>
        <w:t>(</w:t>
      </w:r>
      <w:r w:rsidR="00DC35FD">
        <w:t>Peninsula</w:t>
      </w:r>
      <w:r>
        <w:t>)</w:t>
      </w:r>
      <w:r w:rsidR="00DC35FD">
        <w:t xml:space="preserve"> (jointly, Companies)</w:t>
      </w:r>
      <w:r w:rsidR="00561E79">
        <w:t xml:space="preserve"> proposed tariff</w:t>
      </w:r>
      <w:r w:rsidR="0071054F">
        <w:t xml:space="preserve"> revisions related to</w:t>
      </w:r>
      <w:r w:rsidR="00561E79">
        <w:t xml:space="preserve"> the description of gas quality</w:t>
      </w:r>
      <w:r w:rsidR="00D74780">
        <w:t xml:space="preserve"> and</w:t>
      </w:r>
      <w:r w:rsidR="00561E79">
        <w:t xml:space="preserve"> character of service</w:t>
      </w:r>
      <w:r w:rsidR="00D74780">
        <w:t>.</w:t>
      </w:r>
      <w:r w:rsidR="00561E79">
        <w:t xml:space="preserve"> </w:t>
      </w:r>
      <w:r w:rsidR="000D2A72">
        <w:t>FPUC, Indiantown, Fort Meade, and Chesapeake</w:t>
      </w:r>
      <w:r w:rsidR="00643AC5" w:rsidRPr="00643AC5">
        <w:t xml:space="preserve"> are local distribution companies (LDCs) which own and operate natural gas distribution facilities to serve retail customers and are subject to the Commission’s regulatory jurisdiction under Chapter 366, Florida Statutes (F.S.). Peninsula operates as an intrastate natural gas transmission company as </w:t>
      </w:r>
      <w:r w:rsidR="00643AC5" w:rsidRPr="00643AC5">
        <w:lastRenderedPageBreak/>
        <w:t xml:space="preserve">defined in Section 368.103, F.S., and only transports natural gas.  </w:t>
      </w:r>
      <w:r w:rsidR="00A30501">
        <w:t>The</w:t>
      </w:r>
      <w:r w:rsidR="00A30501" w:rsidRPr="00643AC5">
        <w:t xml:space="preserve"> </w:t>
      </w:r>
      <w:r w:rsidR="00643AC5" w:rsidRPr="00643AC5">
        <w:t xml:space="preserve">Companies are affiliates or subsidiaries of Chesapeake Utilities Corporation. </w:t>
      </w:r>
    </w:p>
    <w:p w:rsidR="005F7319" w:rsidRDefault="00F65109">
      <w:pPr>
        <w:pStyle w:val="BodyText"/>
      </w:pPr>
      <w:r>
        <w:t xml:space="preserve">The </w:t>
      </w:r>
      <w:r w:rsidR="007E6275">
        <w:t xml:space="preserve">purpose </w:t>
      </w:r>
      <w:r w:rsidR="00DC35FD">
        <w:t xml:space="preserve">of the proposed tariff revisions </w:t>
      </w:r>
      <w:r w:rsidR="00D6163B">
        <w:t xml:space="preserve">is </w:t>
      </w:r>
      <w:r w:rsidR="001C768E">
        <w:t>to</w:t>
      </w:r>
      <w:r w:rsidR="008530E7">
        <w:t xml:space="preserve"> require the quality of natural gas entering the system</w:t>
      </w:r>
      <w:r w:rsidR="001C768E">
        <w:t xml:space="preserve"> </w:t>
      </w:r>
      <w:r w:rsidR="008530E7">
        <w:t xml:space="preserve">to </w:t>
      </w:r>
      <w:r w:rsidR="00D6163B">
        <w:t>be</w:t>
      </w:r>
      <w:r w:rsidR="00CC720C">
        <w:t xml:space="preserve"> </w:t>
      </w:r>
      <w:r w:rsidR="00D6163B">
        <w:t>consist</w:t>
      </w:r>
      <w:r w:rsidR="007E6275">
        <w:t xml:space="preserve">ent with </w:t>
      </w:r>
      <w:r w:rsidR="00F627F7">
        <w:t>the</w:t>
      </w:r>
      <w:r w:rsidR="0080024A">
        <w:t xml:space="preserve"> standards</w:t>
      </w:r>
      <w:r w:rsidR="007C6F48">
        <w:t xml:space="preserve"> </w:t>
      </w:r>
      <w:r w:rsidR="00A54CAA">
        <w:t xml:space="preserve">used by interstate pipelines. </w:t>
      </w:r>
      <w:r w:rsidR="00CC720C">
        <w:t>T</w:t>
      </w:r>
      <w:r w:rsidR="005F7319">
        <w:t xml:space="preserve">he Companies </w:t>
      </w:r>
      <w:r w:rsidR="003F123B">
        <w:t xml:space="preserve">have </w:t>
      </w:r>
      <w:r w:rsidR="00D6163B">
        <w:t xml:space="preserve">stated that the </w:t>
      </w:r>
      <w:r w:rsidR="00921398">
        <w:t>revisions do not impact rates, rate structure, or terms and conditions of service</w:t>
      </w:r>
      <w:r w:rsidR="00D6163B">
        <w:t>;</w:t>
      </w:r>
      <w:r>
        <w:t xml:space="preserve"> nor do they preclude the receipt of renewable natural </w:t>
      </w:r>
      <w:r w:rsidR="00D6163B">
        <w:t>gas.</w:t>
      </w:r>
    </w:p>
    <w:p w:rsidR="003F123B" w:rsidRDefault="00CC720C" w:rsidP="005F7319">
      <w:pPr>
        <w:pStyle w:val="BodyText"/>
      </w:pPr>
      <w:r>
        <w:t xml:space="preserve">When initially </w:t>
      </w:r>
      <w:r w:rsidR="00A30501">
        <w:t xml:space="preserve">providing </w:t>
      </w:r>
      <w:r>
        <w:t>the revised tariffs</w:t>
      </w:r>
      <w:r w:rsidR="00A30501">
        <w:t xml:space="preserve"> to staff</w:t>
      </w:r>
      <w:r>
        <w:t>, the Companies requested that they be approved administratively</w:t>
      </w:r>
      <w:r w:rsidR="00DC35FD">
        <w:t xml:space="preserve"> by staff</w:t>
      </w:r>
      <w:r>
        <w:t>. After</w:t>
      </w:r>
      <w:r w:rsidR="007E6275">
        <w:t xml:space="preserve"> review, s</w:t>
      </w:r>
      <w:r w:rsidR="006461BF">
        <w:t xml:space="preserve">taff </w:t>
      </w:r>
      <w:bookmarkEnd w:id="11"/>
      <w:r w:rsidR="007E6275">
        <w:t>determined that some tariffs</w:t>
      </w:r>
      <w:r w:rsidR="00DC2F54">
        <w:t xml:space="preserve"> did not appear to meet the requirements to </w:t>
      </w:r>
      <w:r w:rsidR="00294BBC">
        <w:t xml:space="preserve">be approved </w:t>
      </w:r>
      <w:r w:rsidR="00DC2F54">
        <w:t xml:space="preserve">administratively </w:t>
      </w:r>
      <w:r w:rsidR="007E6275">
        <w:t>as</w:t>
      </w:r>
      <w:r w:rsidR="00E82C0A">
        <w:t xml:space="preserve"> outlined in </w:t>
      </w:r>
      <w:r w:rsidR="00552049">
        <w:t xml:space="preserve">Section </w:t>
      </w:r>
      <w:r w:rsidR="00E82C0A">
        <w:t>2.07</w:t>
      </w:r>
      <w:r w:rsidR="007E6275">
        <w:t>C</w:t>
      </w:r>
      <w:r w:rsidR="00E82C0A">
        <w:t>-5</w:t>
      </w:r>
      <w:r w:rsidR="007E6275">
        <w:t>(a)</w:t>
      </w:r>
      <w:r w:rsidR="00E82C0A">
        <w:t xml:space="preserve"> of the </w:t>
      </w:r>
      <w:r w:rsidR="00BB33FC">
        <w:t xml:space="preserve">Commission’s </w:t>
      </w:r>
      <w:r w:rsidR="00E82C0A">
        <w:t xml:space="preserve">Administrative Procedures Manual. </w:t>
      </w:r>
      <w:r w:rsidR="007E6275">
        <w:t>Specifically, Section 2.07C-5(a) does not provide for administrative approval of tariffs fil</w:t>
      </w:r>
      <w:r w:rsidR="00721751">
        <w:t>ed</w:t>
      </w:r>
      <w:r w:rsidR="007E6275">
        <w:t xml:space="preserve"> by intrastate natural gas transmission companies, such as Peninsula</w:t>
      </w:r>
      <w:r w:rsidR="003F123B">
        <w:t>. On February 3, 2020, staff established this docket for Commission review of the modified tariffs.</w:t>
      </w:r>
    </w:p>
    <w:p w:rsidR="00941F3C" w:rsidRDefault="007E6275" w:rsidP="005F7319">
      <w:pPr>
        <w:pStyle w:val="BodyText"/>
        <w:sectPr w:rsidR="00941F3C">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r>
        <w:t xml:space="preserve"> </w:t>
      </w:r>
      <w:r w:rsidR="00941F3C" w:rsidRPr="00643AC5">
        <w:t>During the evaluation of the petition, staff issued one data request to the Companies</w:t>
      </w:r>
      <w:r w:rsidR="00FB6F3C" w:rsidRPr="00643AC5">
        <w:t xml:space="preserve"> on February 10, 2020, </w:t>
      </w:r>
      <w:r w:rsidR="00A94031">
        <w:t>to</w:t>
      </w:r>
      <w:r w:rsidR="00A94031" w:rsidRPr="00643AC5">
        <w:t xml:space="preserve"> </w:t>
      </w:r>
      <w:r w:rsidR="00941F3C" w:rsidRPr="00643AC5">
        <w:t>which responses were filed on</w:t>
      </w:r>
      <w:r w:rsidR="004D7485" w:rsidRPr="00643AC5">
        <w:t xml:space="preserve"> February 24, 2020</w:t>
      </w:r>
      <w:r w:rsidR="00941F3C" w:rsidRPr="00643AC5">
        <w:t>.</w:t>
      </w:r>
      <w:r w:rsidR="00552049" w:rsidRPr="00643AC5">
        <w:rPr>
          <w:rStyle w:val="FootnoteReference"/>
        </w:rPr>
        <w:footnoteReference w:id="1"/>
      </w:r>
      <w:r w:rsidR="00941F3C" w:rsidRPr="00643AC5">
        <w:t xml:space="preserve"> </w:t>
      </w:r>
      <w:r w:rsidR="00960A8E" w:rsidRPr="00643AC5">
        <w:t xml:space="preserve">The Companies’ revised tariff </w:t>
      </w:r>
      <w:r w:rsidR="00E91DC0" w:rsidRPr="00643AC5">
        <w:t xml:space="preserve">sheets </w:t>
      </w:r>
      <w:r w:rsidR="00960A8E" w:rsidRPr="00643AC5">
        <w:t xml:space="preserve">are in Attachments 1 through </w:t>
      </w:r>
      <w:r w:rsidR="00E16230">
        <w:t>5</w:t>
      </w:r>
      <w:r w:rsidR="00E16230" w:rsidRPr="00643AC5">
        <w:t xml:space="preserve"> </w:t>
      </w:r>
      <w:r w:rsidR="00960A8E" w:rsidRPr="00643AC5">
        <w:t>to this recommendation.</w:t>
      </w:r>
      <w:r w:rsidR="00E91DC0" w:rsidRPr="00643AC5">
        <w:t xml:space="preserve">  </w:t>
      </w:r>
      <w:r w:rsidR="00941F3C" w:rsidRPr="00643AC5">
        <w:t>The Commission has jurisdiction over this matter pursuant to Sect</w:t>
      </w:r>
      <w:r w:rsidR="004D7485" w:rsidRPr="00643AC5">
        <w:t>ions 366.05, 366.06, and 368</w:t>
      </w:r>
      <w:r w:rsidR="00A94031">
        <w:t>.05, 368.104</w:t>
      </w:r>
      <w:r w:rsidR="00DC35FD" w:rsidRPr="00643AC5">
        <w:t>,</w:t>
      </w:r>
      <w:r w:rsidR="00DC35FD">
        <w:t xml:space="preserve"> </w:t>
      </w:r>
      <w:r w:rsidR="00941F3C" w:rsidRPr="00941F3C">
        <w:t>F.S.</w:t>
      </w:r>
    </w:p>
    <w:p w:rsidR="007C0528" w:rsidRDefault="007C0528">
      <w:pPr>
        <w:pStyle w:val="RecommendationMajorSectionHeading"/>
      </w:pPr>
      <w:bookmarkStart w:id="15" w:name="DiscussionOfIssues"/>
      <w:r>
        <w:lastRenderedPageBreak/>
        <w:t>Discussion of Issues</w:t>
      </w:r>
    </w:p>
    <w:bookmarkEnd w:id="15"/>
    <w:p w:rsidR="00113555" w:rsidRDefault="00113555">
      <w:pPr>
        <w:pStyle w:val="IssueHeading"/>
        <w:rPr>
          <w:vanish/>
          <w:specVanish/>
        </w:rPr>
      </w:pPr>
      <w:r w:rsidRPr="004C3641">
        <w:t xml:space="preserve">Issue </w:t>
      </w:r>
      <w:fldSimple w:instr=" SEQ Issue \* MERGEFORMAT ">
        <w:r w:rsidR="00695652">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695652">
        <w:rPr>
          <w:noProof/>
        </w:rPr>
        <w:instrText>1</w:instrText>
      </w:r>
      <w:r>
        <w:fldChar w:fldCharType="end"/>
      </w:r>
      <w:r>
        <w:tab/>
        <w:instrText xml:space="preserve">(Hampson)" \l 1 </w:instrText>
      </w:r>
      <w:r>
        <w:fldChar w:fldCharType="end"/>
      </w:r>
      <w:r>
        <w:t> </w:t>
      </w:r>
    </w:p>
    <w:p w:rsidR="00113555" w:rsidRDefault="00113555">
      <w:pPr>
        <w:pStyle w:val="BodyText"/>
      </w:pPr>
      <w:r>
        <w:t> Should the Commission approve the</w:t>
      </w:r>
      <w:r w:rsidR="00CD4915">
        <w:t xml:space="preserve"> </w:t>
      </w:r>
      <w:r w:rsidR="00E434A7">
        <w:t>Companies’</w:t>
      </w:r>
      <w:r w:rsidR="00660960">
        <w:t xml:space="preserve"> proposed</w:t>
      </w:r>
      <w:r w:rsidR="00E434A7">
        <w:t xml:space="preserve"> tariff revisions</w:t>
      </w:r>
      <w:r w:rsidR="00CD4915">
        <w:t>?</w:t>
      </w:r>
    </w:p>
    <w:p w:rsidR="00113555" w:rsidRPr="004C3641" w:rsidRDefault="00113555">
      <w:pPr>
        <w:pStyle w:val="IssueSubsectionHeading"/>
        <w:rPr>
          <w:vanish/>
          <w:specVanish/>
        </w:rPr>
      </w:pPr>
      <w:r w:rsidRPr="004C3641">
        <w:t>Recommendation: </w:t>
      </w:r>
    </w:p>
    <w:p w:rsidR="00113555" w:rsidRDefault="00113555">
      <w:pPr>
        <w:pStyle w:val="BodyText"/>
      </w:pPr>
      <w:r>
        <w:t> </w:t>
      </w:r>
      <w:r w:rsidR="00E434A7">
        <w:t>Yes, t</w:t>
      </w:r>
      <w:r w:rsidR="00D14003">
        <w:t xml:space="preserve">he Commission should approve the </w:t>
      </w:r>
      <w:r w:rsidR="00E434A7">
        <w:t xml:space="preserve">Companies’ proposed tariff revisions, effective March 31, 2020. </w:t>
      </w:r>
      <w:r>
        <w:t>(Hampson)</w:t>
      </w:r>
    </w:p>
    <w:p w:rsidR="00113555" w:rsidRPr="004C3641" w:rsidRDefault="00113555">
      <w:pPr>
        <w:pStyle w:val="IssueSubsectionHeading"/>
        <w:rPr>
          <w:vanish/>
          <w:specVanish/>
        </w:rPr>
      </w:pPr>
      <w:r w:rsidRPr="004C3641">
        <w:t>Staff Analysis: </w:t>
      </w:r>
    </w:p>
    <w:p w:rsidR="00B176EA" w:rsidRDefault="00113555" w:rsidP="00E275D8">
      <w:pPr>
        <w:pStyle w:val="BodyText"/>
      </w:pPr>
      <w:r>
        <w:t> </w:t>
      </w:r>
      <w:r w:rsidR="00FE31CC">
        <w:t>Currently, the Companies</w:t>
      </w:r>
      <w:r w:rsidR="00B84CFA">
        <w:t xml:space="preserve"> accept natural gas that conforms to the quality standards set </w:t>
      </w:r>
      <w:r w:rsidR="00B84CFA" w:rsidRPr="00B84CFA">
        <w:t>by</w:t>
      </w:r>
      <w:r w:rsidR="00B84CFA">
        <w:t xml:space="preserve"> the specific pipeline companies which deliver gas to the Companies’ system. </w:t>
      </w:r>
      <w:r w:rsidR="00B176EA">
        <w:t>Under these revisions, n</w:t>
      </w:r>
      <w:r w:rsidR="00B84CFA">
        <w:t>atural gas that is delivered from an interconnected pipeline will continue to be accepted at the standards set by that specific pipeline.</w:t>
      </w:r>
      <w:r w:rsidR="00B5519C">
        <w:t xml:space="preserve"> </w:t>
      </w:r>
      <w:r w:rsidR="00B176EA">
        <w:t>In addition, t</w:t>
      </w:r>
      <w:r w:rsidR="00556675">
        <w:t xml:space="preserve">he Companies </w:t>
      </w:r>
      <w:r w:rsidR="00D85FEE">
        <w:t xml:space="preserve">have </w:t>
      </w:r>
      <w:r w:rsidR="00294770">
        <w:t xml:space="preserve">now </w:t>
      </w:r>
      <w:r w:rsidR="00FE31CC">
        <w:t>proposed</w:t>
      </w:r>
      <w:r w:rsidR="00556675">
        <w:t xml:space="preserve"> </w:t>
      </w:r>
      <w:r w:rsidR="00FE31CC">
        <w:t>to</w:t>
      </w:r>
      <w:r w:rsidR="00011386">
        <w:t xml:space="preserve"> establish gas</w:t>
      </w:r>
      <w:r w:rsidR="00FE31CC">
        <w:t xml:space="preserve"> quality standards</w:t>
      </w:r>
      <w:r w:rsidR="00B176EA">
        <w:t>,</w:t>
      </w:r>
      <w:r w:rsidR="00B176EA" w:rsidRPr="00B176EA">
        <w:t xml:space="preserve"> </w:t>
      </w:r>
      <w:r w:rsidR="00B176EA">
        <w:t>in each of their own tariffs, for any gas entering the Companies’ system that does not come from an interconnected pipeline</w:t>
      </w:r>
      <w:r w:rsidR="00FE31CC">
        <w:t xml:space="preserve">. </w:t>
      </w:r>
    </w:p>
    <w:p w:rsidR="00D85FEE" w:rsidRDefault="00BF2830" w:rsidP="00E275D8">
      <w:pPr>
        <w:pStyle w:val="BodyText"/>
      </w:pPr>
      <w:r>
        <w:t xml:space="preserve">The primary purpose </w:t>
      </w:r>
      <w:r w:rsidR="00011386">
        <w:t xml:space="preserve">of this change </w:t>
      </w:r>
      <w:r>
        <w:t xml:space="preserve">is to allow for the receipt of a broader range of natural gas, while </w:t>
      </w:r>
      <w:r w:rsidR="00660960">
        <w:t xml:space="preserve">maintaining the integrity of </w:t>
      </w:r>
      <w:r w:rsidR="00294770">
        <w:t>the</w:t>
      </w:r>
      <w:r w:rsidR="00660960">
        <w:t xml:space="preserve"> distribution system and acceptable standards for customers</w:t>
      </w:r>
      <w:r w:rsidR="00CD1843">
        <w:t>.</w:t>
      </w:r>
      <w:r>
        <w:t xml:space="preserve"> </w:t>
      </w:r>
      <w:r w:rsidR="00DF1A47">
        <w:t xml:space="preserve">The proposed Quality of Gas section includes a list of standards for gas </w:t>
      </w:r>
      <w:r w:rsidR="00D85FEE">
        <w:t>that is not delivered</w:t>
      </w:r>
      <w:r w:rsidR="00DF1A47">
        <w:t xml:space="preserve"> </w:t>
      </w:r>
      <w:r w:rsidR="00D50B85">
        <w:t xml:space="preserve">by </w:t>
      </w:r>
      <w:r w:rsidR="00DF1A47">
        <w:t>interconnected pipel</w:t>
      </w:r>
      <w:r w:rsidR="00BA6897">
        <w:t xml:space="preserve">ines, </w:t>
      </w:r>
      <w:r w:rsidR="00A30501">
        <w:t>allowing the Companies to diversify their natural gas supply mix</w:t>
      </w:r>
      <w:r w:rsidR="00BA6897">
        <w:t>.</w:t>
      </w:r>
      <w:r w:rsidR="00DF1A47">
        <w:t xml:space="preserve"> </w:t>
      </w:r>
      <w:r w:rsidR="00294770">
        <w:t xml:space="preserve">Gas not delivered by interconnected pipelines can come from various sources, such as compressed, liquid, or renewable natural gas. </w:t>
      </w:r>
      <w:r w:rsidR="00E434A7">
        <w:t>The same standards have been</w:t>
      </w:r>
      <w:r w:rsidR="00D85FEE">
        <w:t xml:space="preserve"> proposed for each</w:t>
      </w:r>
      <w:r w:rsidR="00294770">
        <w:t xml:space="preserve"> Company</w:t>
      </w:r>
      <w:r w:rsidR="00D85FEE">
        <w:t xml:space="preserve"> to ensure consistency. </w:t>
      </w:r>
    </w:p>
    <w:p w:rsidR="00431E7A" w:rsidRDefault="00DF1A47" w:rsidP="00E275D8">
      <w:pPr>
        <w:pStyle w:val="BodyText"/>
      </w:pPr>
      <w:r>
        <w:t>The proposed</w:t>
      </w:r>
      <w:r w:rsidR="00556675">
        <w:t xml:space="preserve"> </w:t>
      </w:r>
      <w:r w:rsidR="00D55117">
        <w:t>Quality of Gas chart</w:t>
      </w:r>
      <w:r w:rsidR="00556675">
        <w:t xml:space="preserve"> </w:t>
      </w:r>
      <w:r w:rsidR="00D55117">
        <w:t>specifies</w:t>
      </w:r>
      <w:r w:rsidR="00556675">
        <w:t xml:space="preserve"> the maximum allowable amount of various </w:t>
      </w:r>
      <w:r w:rsidR="009D2505">
        <w:t>con</w:t>
      </w:r>
      <w:r w:rsidR="00102F96">
        <w:t>tainments</w:t>
      </w:r>
      <w:r w:rsidR="009D2505">
        <w:t xml:space="preserve"> </w:t>
      </w:r>
      <w:r w:rsidR="00556675">
        <w:t>that could possibly be found in natural gas</w:t>
      </w:r>
      <w:r>
        <w:t>.</w:t>
      </w:r>
      <w:r w:rsidR="0071054F">
        <w:rPr>
          <w:rStyle w:val="FootnoteReference"/>
        </w:rPr>
        <w:footnoteReference w:id="2"/>
      </w:r>
      <w:r>
        <w:t xml:space="preserve"> </w:t>
      </w:r>
      <w:r w:rsidR="00BA6897">
        <w:t>T</w:t>
      </w:r>
      <w:r>
        <w:t xml:space="preserve">he </w:t>
      </w:r>
      <w:r w:rsidR="00D55117">
        <w:t>chart</w:t>
      </w:r>
      <w:r>
        <w:t xml:space="preserve"> </w:t>
      </w:r>
      <w:r w:rsidR="00BA6897">
        <w:t xml:space="preserve">also </w:t>
      </w:r>
      <w:r w:rsidR="00D55117">
        <w:t>defines</w:t>
      </w:r>
      <w:r>
        <w:t xml:space="preserve"> ranges for specific natural gas</w:t>
      </w:r>
      <w:r w:rsidR="00D55117">
        <w:t xml:space="preserve"> properties</w:t>
      </w:r>
      <w:r>
        <w:t xml:space="preserve">, such as heating value. Finally, </w:t>
      </w:r>
      <w:r w:rsidR="00BA6897">
        <w:t xml:space="preserve">there is an additional requirement that gas </w:t>
      </w:r>
      <w:r w:rsidR="00D55117">
        <w:t xml:space="preserve">should be </w:t>
      </w:r>
      <w:r w:rsidR="00BA6897">
        <w:t xml:space="preserve">commercially free of hazardous waste, solid or liquid matter, dust, gums, or any other substance that may impact the merchantability of the gas or impact any facilities the gas flows through. </w:t>
      </w:r>
    </w:p>
    <w:p w:rsidR="00556675" w:rsidRDefault="00BA6897" w:rsidP="00E275D8">
      <w:pPr>
        <w:pStyle w:val="BodyText"/>
      </w:pPr>
      <w:r>
        <w:t xml:space="preserve">Staff </w:t>
      </w:r>
      <w:r w:rsidR="00E16230">
        <w:t>believes</w:t>
      </w:r>
      <w:r w:rsidR="00431E7A">
        <w:t xml:space="preserve"> that the proposed Quality of Gas section is</w:t>
      </w:r>
      <w:r>
        <w:t xml:space="preserve"> comparable to </w:t>
      </w:r>
      <w:r w:rsidR="000F6E41">
        <w:t>the standards set by interstate pipelines</w:t>
      </w:r>
      <w:r w:rsidR="00FE341C">
        <w:t xml:space="preserve"> transporting gas to Florida</w:t>
      </w:r>
      <w:r w:rsidR="000F6E41">
        <w:t>, such as Florida Gas Transmission and</w:t>
      </w:r>
      <w:r w:rsidR="00F44965">
        <w:t xml:space="preserve"> </w:t>
      </w:r>
      <w:r w:rsidR="00D85FEE">
        <w:t>Southern Natural Gas Company</w:t>
      </w:r>
      <w:r w:rsidR="000F6E41">
        <w:t>.</w:t>
      </w:r>
      <w:r w:rsidR="00A77117">
        <w:t xml:space="preserve"> Additionally, these standards a</w:t>
      </w:r>
      <w:r w:rsidR="00201DAC">
        <w:t xml:space="preserve">re similar to what </w:t>
      </w:r>
      <w:r w:rsidR="00100A1E">
        <w:t xml:space="preserve">is currently contained in </w:t>
      </w:r>
      <w:r w:rsidR="00201DAC">
        <w:t>Peoples Gas System</w:t>
      </w:r>
      <w:r w:rsidR="00100A1E">
        <w:t>’s tariff</w:t>
      </w:r>
      <w:r w:rsidR="00011386">
        <w:t>.</w:t>
      </w:r>
      <w:r w:rsidR="00E16230">
        <w:rPr>
          <w:rStyle w:val="FootnoteReference"/>
        </w:rPr>
        <w:footnoteReference w:id="3"/>
      </w:r>
    </w:p>
    <w:p w:rsidR="00992011" w:rsidRDefault="00501B62" w:rsidP="00A469FA">
      <w:pPr>
        <w:pStyle w:val="BodyText"/>
      </w:pPr>
      <w:r>
        <w:t>In addition to the revisions discussed above</w:t>
      </w:r>
      <w:r w:rsidR="00B5519C">
        <w:t>,</w:t>
      </w:r>
      <w:r>
        <w:t xml:space="preserve"> </w:t>
      </w:r>
      <w:r w:rsidR="00E16230">
        <w:t xml:space="preserve">the </w:t>
      </w:r>
      <w:r w:rsidR="00A30501">
        <w:t>LDC</w:t>
      </w:r>
      <w:r w:rsidR="00E16230">
        <w:t>’s</w:t>
      </w:r>
      <w:r w:rsidR="00B5519C">
        <w:t xml:space="preserve"> </w:t>
      </w:r>
      <w:r w:rsidR="00D40688">
        <w:t>ha</w:t>
      </w:r>
      <w:r w:rsidR="00E16230">
        <w:t>ve</w:t>
      </w:r>
      <w:r w:rsidR="00D40688">
        <w:t xml:space="preserve"> </w:t>
      </w:r>
      <w:r>
        <w:t>also</w:t>
      </w:r>
      <w:r w:rsidR="00D85FEE">
        <w:t xml:space="preserve"> requested to </w:t>
      </w:r>
      <w:r w:rsidR="00D40688">
        <w:t>revise</w:t>
      </w:r>
      <w:r w:rsidR="00D85FEE">
        <w:t xml:space="preserve"> </w:t>
      </w:r>
      <w:r>
        <w:t>certain</w:t>
      </w:r>
      <w:r w:rsidR="00D85FEE">
        <w:t xml:space="preserve"> Character of Service section</w:t>
      </w:r>
      <w:r>
        <w:t>s.</w:t>
      </w:r>
      <w:r w:rsidR="000B5D9A">
        <w:t xml:space="preserve"> </w:t>
      </w:r>
      <w:r w:rsidR="00D40688">
        <w:t>These revisions are designed to reference the newly proposed Quality of Gas tariffs and include a definition for transportation service.</w:t>
      </w:r>
      <w:r w:rsidR="00D40688">
        <w:rPr>
          <w:rStyle w:val="FootnoteReference"/>
        </w:rPr>
        <w:footnoteReference w:id="4"/>
      </w:r>
      <w:r w:rsidR="00D40688">
        <w:t xml:space="preserve"> These revisions do not alter service, but seek to reorganize and clarify the tariffs. As such, staff recommends that they be approved as well.</w:t>
      </w:r>
      <w:r w:rsidR="00521E87">
        <w:t xml:space="preserve"> Due to the structure of the tariffs, this revision must be made on each rate schedule, for each utility. </w:t>
      </w:r>
    </w:p>
    <w:p w:rsidR="00992011" w:rsidRDefault="00992011" w:rsidP="004D4E8D">
      <w:pPr>
        <w:pStyle w:val="First-LevelSubheading"/>
      </w:pPr>
    </w:p>
    <w:p w:rsidR="00612D42" w:rsidRPr="006F0B25" w:rsidRDefault="00612D42" w:rsidP="00A469FA">
      <w:pPr>
        <w:pStyle w:val="BodyText"/>
      </w:pPr>
    </w:p>
    <w:p w:rsidR="004D4E8D" w:rsidRDefault="004D4E8D" w:rsidP="004D4E8D">
      <w:pPr>
        <w:pStyle w:val="First-LevelSubheading"/>
      </w:pPr>
      <w:r>
        <w:t>Conclusion</w:t>
      </w:r>
    </w:p>
    <w:p w:rsidR="004D4E8D" w:rsidRPr="004D4E8D" w:rsidRDefault="004D4E8D" w:rsidP="004D4E8D">
      <w:pPr>
        <w:pStyle w:val="BodyText"/>
      </w:pPr>
      <w:r>
        <w:t xml:space="preserve">After review of the revisions requested by </w:t>
      </w:r>
      <w:r w:rsidR="00A30501">
        <w:t>the Companies</w:t>
      </w:r>
      <w:r>
        <w:t xml:space="preserve">, staff believes that all revisions are reasonable and do not impact </w:t>
      </w:r>
      <w:r w:rsidR="0071054F">
        <w:t xml:space="preserve">customer </w:t>
      </w:r>
      <w:r>
        <w:t xml:space="preserve">rates nor the terms and conditions of service. Staff </w:t>
      </w:r>
      <w:r w:rsidR="00BC555F">
        <w:t>believes that</w:t>
      </w:r>
      <w:r w:rsidR="00A94031">
        <w:t xml:space="preserve"> </w:t>
      </w:r>
      <w:r>
        <w:t xml:space="preserve">the quality of gas standards requested by the Companies to be reasonable and comparable to standards previously approved by the Commission. Therefore, staff recommends approval of </w:t>
      </w:r>
      <w:r w:rsidR="00A30501">
        <w:t xml:space="preserve">the proposed tariff </w:t>
      </w:r>
      <w:r>
        <w:t>revisions,</w:t>
      </w:r>
      <w:r w:rsidR="00660960">
        <w:t xml:space="preserve"> </w:t>
      </w:r>
      <w:r>
        <w:t xml:space="preserve">effective </w:t>
      </w:r>
      <w:r w:rsidR="00E434A7">
        <w:t>March 31, 2020.</w:t>
      </w:r>
    </w:p>
    <w:p w:rsidR="006F5D2A" w:rsidRDefault="006F5D2A" w:rsidP="00120C48">
      <w:pPr>
        <w:pStyle w:val="BodyText"/>
        <w:rPr>
          <w:vanish/>
          <w:specVanish/>
        </w:rPr>
      </w:pPr>
      <w:r w:rsidRPr="004C3641">
        <w:br w:type="page"/>
      </w:r>
      <w:r w:rsidRPr="00827667">
        <w:rPr>
          <w:rFonts w:ascii="Arial" w:hAnsi="Arial" w:cs="Arial"/>
          <w:b/>
          <w:i/>
        </w:rPr>
        <w:t xml:space="preserve">Issue </w:t>
      </w:r>
      <w:r w:rsidR="00E712DD" w:rsidRPr="00827667">
        <w:rPr>
          <w:rFonts w:ascii="Arial" w:hAnsi="Arial" w:cs="Arial"/>
          <w:b/>
          <w:i/>
        </w:rPr>
        <w:fldChar w:fldCharType="begin"/>
      </w:r>
      <w:r w:rsidR="00E712DD" w:rsidRPr="00827667">
        <w:rPr>
          <w:rFonts w:ascii="Arial" w:hAnsi="Arial" w:cs="Arial"/>
          <w:b/>
          <w:i/>
        </w:rPr>
        <w:instrText xml:space="preserve"> SEQ Issue \* MERGEFORMAT </w:instrText>
      </w:r>
      <w:r w:rsidR="00E712DD" w:rsidRPr="00827667">
        <w:rPr>
          <w:rFonts w:ascii="Arial" w:hAnsi="Arial" w:cs="Arial"/>
          <w:b/>
          <w:i/>
        </w:rPr>
        <w:fldChar w:fldCharType="separate"/>
      </w:r>
      <w:r w:rsidR="00695652">
        <w:rPr>
          <w:rFonts w:ascii="Arial" w:hAnsi="Arial" w:cs="Arial"/>
          <w:b/>
          <w:i/>
          <w:noProof/>
        </w:rPr>
        <w:t>2</w:t>
      </w:r>
      <w:r w:rsidR="00E712DD" w:rsidRPr="00827667">
        <w:rPr>
          <w:rFonts w:ascii="Arial" w:hAnsi="Arial" w:cs="Arial"/>
          <w:b/>
          <w:i/>
          <w:noProof/>
        </w:rPr>
        <w:fldChar w:fldCharType="end"/>
      </w:r>
      <w:r w:rsidRPr="00827667">
        <w:rPr>
          <w:rFonts w:ascii="Arial" w:hAnsi="Arial" w:cs="Arial"/>
          <w:b/>
          <w:i/>
        </w:rPr>
        <w:t>:</w:t>
      </w:r>
      <w:r w:rsidRPr="00827667">
        <w:rPr>
          <w:rFonts w:ascii="Arial" w:hAnsi="Arial" w:cs="Arial"/>
          <w:b/>
          <w:i/>
        </w:rPr>
        <w:fldChar w:fldCharType="begin"/>
      </w:r>
      <w:r w:rsidRPr="00827667">
        <w:rPr>
          <w:rFonts w:ascii="Arial" w:hAnsi="Arial" w:cs="Arial"/>
          <w:b/>
          <w:i/>
        </w:rPr>
        <w:instrText xml:space="preserve"> TC "</w:instrText>
      </w:r>
      <w:r w:rsidRPr="00827667">
        <w:rPr>
          <w:rFonts w:ascii="Arial" w:hAnsi="Arial" w:cs="Arial"/>
          <w:b/>
          <w:i/>
        </w:rPr>
        <w:fldChar w:fldCharType="begin"/>
      </w:r>
      <w:r w:rsidRPr="00827667">
        <w:rPr>
          <w:rFonts w:ascii="Arial" w:hAnsi="Arial" w:cs="Arial"/>
          <w:b/>
          <w:i/>
        </w:rPr>
        <w:instrText xml:space="preserve"> SEQ issue \c </w:instrText>
      </w:r>
      <w:r w:rsidRPr="00827667">
        <w:rPr>
          <w:rFonts w:ascii="Arial" w:hAnsi="Arial" w:cs="Arial"/>
          <w:b/>
          <w:i/>
        </w:rPr>
        <w:fldChar w:fldCharType="separate"/>
      </w:r>
      <w:r w:rsidR="00695652">
        <w:rPr>
          <w:rFonts w:ascii="Arial" w:hAnsi="Arial" w:cs="Arial"/>
          <w:b/>
          <w:i/>
          <w:noProof/>
        </w:rPr>
        <w:instrText>2</w:instrText>
      </w:r>
      <w:r w:rsidRPr="00827667">
        <w:rPr>
          <w:rFonts w:ascii="Arial" w:hAnsi="Arial" w:cs="Arial"/>
          <w:b/>
          <w:i/>
        </w:rPr>
        <w:fldChar w:fldCharType="end"/>
      </w:r>
      <w:r w:rsidRPr="00827667">
        <w:rPr>
          <w:rFonts w:ascii="Arial" w:hAnsi="Arial" w:cs="Arial"/>
          <w:b/>
          <w:i/>
        </w:rPr>
        <w:tab/>
        <w:instrText xml:space="preserve">(Stiller)" \l 1 </w:instrText>
      </w:r>
      <w:r w:rsidRPr="00827667">
        <w:rPr>
          <w:rFonts w:ascii="Arial" w:hAnsi="Arial" w:cs="Arial"/>
          <w:b/>
          <w:i/>
        </w:rPr>
        <w:fldChar w:fldCharType="end"/>
      </w:r>
      <w:r>
        <w:t> </w:t>
      </w:r>
    </w:p>
    <w:p w:rsidR="006F5D2A" w:rsidRDefault="006F5D2A">
      <w:pPr>
        <w:pStyle w:val="BodyText"/>
      </w:pPr>
      <w:r>
        <w:t> Should this docket be closed?</w:t>
      </w:r>
    </w:p>
    <w:p w:rsidR="006F5D2A" w:rsidRPr="004C3641" w:rsidRDefault="006F5D2A">
      <w:pPr>
        <w:pStyle w:val="IssueSubsectionHeading"/>
        <w:rPr>
          <w:vanish/>
          <w:specVanish/>
        </w:rPr>
      </w:pPr>
      <w:r w:rsidRPr="004C3641">
        <w:t>Recommendation: </w:t>
      </w:r>
    </w:p>
    <w:p w:rsidR="006F5D2A" w:rsidRDefault="006F5D2A">
      <w:pPr>
        <w:pStyle w:val="BodyText"/>
      </w:pPr>
      <w:r>
        <w:t> If Issue 1 is approved and a protest is filed within 21 days of the issuance of the order, the tariff should remain in effect, with any revenues held subject to refund, pending resolution of the protest. If no timely protest is filed, this docket should be closed upon the issuance of a consummating order. (Stiller)</w:t>
      </w:r>
    </w:p>
    <w:p w:rsidR="006F5D2A" w:rsidRPr="004C3641" w:rsidRDefault="006F5D2A">
      <w:pPr>
        <w:pStyle w:val="IssueSubsectionHeading"/>
        <w:rPr>
          <w:vanish/>
          <w:specVanish/>
        </w:rPr>
      </w:pPr>
      <w:r w:rsidRPr="004C3641">
        <w:t>Staff Analysis: </w:t>
      </w:r>
    </w:p>
    <w:p w:rsidR="006F5D2A" w:rsidRDefault="006F5D2A">
      <w:pPr>
        <w:pStyle w:val="BodyText"/>
      </w:pPr>
      <w:r>
        <w:t> If Issue 1 is approved and a protest is filed within 21 days of the issuance of the order, the tariff should remain in effect, with any revenues held subject to refund, pending resolution of the protest. If no timely protest is filed, this docket should be closed upon the issuance of a consummating order.</w:t>
      </w:r>
    </w:p>
    <w:p w:rsidR="00104063" w:rsidRDefault="00104063" w:rsidP="000E4849">
      <w:pPr>
        <w:sectPr w:rsidR="00104063"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r>
        <w:br w:type="page"/>
      </w:r>
    </w:p>
    <w:p w:rsidR="004B5B4F" w:rsidRPr="00A469FA" w:rsidRDefault="00104063" w:rsidP="00A469FA">
      <w:pPr>
        <w:spacing w:line="276" w:lineRule="auto"/>
        <w:rPr>
          <w:b/>
          <w:sz w:val="22"/>
        </w:rPr>
      </w:pPr>
      <w:r w:rsidRPr="00A469FA">
        <w:rPr>
          <w:rFonts w:ascii="Arial" w:hAnsi="Arial" w:cs="Arial"/>
          <w:b/>
        </w:rPr>
        <w:t>Attachment 1</w:t>
      </w:r>
      <w:r w:rsidRPr="00A469FA">
        <w:rPr>
          <w:rFonts w:ascii="Arial" w:hAnsi="Arial" w:cs="Arial"/>
          <w:b/>
          <w:sz w:val="28"/>
        </w:rPr>
        <w:t>:</w:t>
      </w:r>
      <w:r w:rsidRPr="00A469FA">
        <w:rPr>
          <w:rFonts w:ascii="Arial" w:hAnsi="Arial" w:cs="Arial"/>
          <w:sz w:val="28"/>
        </w:rPr>
        <w:t xml:space="preserve"> </w:t>
      </w:r>
      <w:r w:rsidRPr="00A469FA">
        <w:rPr>
          <w:rFonts w:ascii="Arial" w:hAnsi="Arial" w:cs="Arial"/>
          <w:b/>
        </w:rPr>
        <w:t>Florida Public Utilities Company</w:t>
      </w:r>
    </w:p>
    <w:p w:rsidR="004B5B4F" w:rsidRDefault="00A60517" w:rsidP="00A469FA">
      <w:pPr>
        <w:tabs>
          <w:tab w:val="left" w:leader="dot" w:pos="4320"/>
          <w:tab w:val="left" w:leader="dot" w:pos="8640"/>
        </w:tabs>
        <w:spacing w:line="276" w:lineRule="auto"/>
        <w:ind w:left="720"/>
        <w:contextualSpacing/>
      </w:pPr>
      <w:r>
        <w:t>Fourth Revised Sheet No. 11</w:t>
      </w:r>
    </w:p>
    <w:p w:rsidR="004B5B4F" w:rsidRDefault="00A60517" w:rsidP="00A469FA">
      <w:pPr>
        <w:tabs>
          <w:tab w:val="left" w:leader="dot" w:pos="8640"/>
        </w:tabs>
        <w:spacing w:line="276" w:lineRule="auto"/>
        <w:ind w:left="720"/>
        <w:contextualSpacing/>
      </w:pPr>
      <w:r>
        <w:t>Original Sheet No. 22.4</w:t>
      </w:r>
    </w:p>
    <w:p w:rsidR="004B5B4F" w:rsidRDefault="00A60517" w:rsidP="00A469FA">
      <w:pPr>
        <w:tabs>
          <w:tab w:val="left" w:leader="dot" w:pos="8640"/>
        </w:tabs>
        <w:spacing w:line="276" w:lineRule="auto"/>
        <w:ind w:left="720"/>
        <w:contextualSpacing/>
      </w:pPr>
      <w:r>
        <w:t>Nineteenth Revised Sheet No. 24</w:t>
      </w:r>
    </w:p>
    <w:p w:rsidR="00A60517" w:rsidRDefault="00A60517" w:rsidP="00A469FA">
      <w:pPr>
        <w:tabs>
          <w:tab w:val="left" w:leader="dot" w:pos="8640"/>
        </w:tabs>
        <w:spacing w:line="276" w:lineRule="auto"/>
        <w:ind w:left="720"/>
        <w:contextualSpacing/>
      </w:pPr>
      <w:r>
        <w:t>Sixth Revised Sheet No. 24.1</w:t>
      </w:r>
    </w:p>
    <w:p w:rsidR="00A60517" w:rsidRDefault="00A60517" w:rsidP="00A469FA">
      <w:pPr>
        <w:tabs>
          <w:tab w:val="left" w:leader="dot" w:pos="8640"/>
        </w:tabs>
        <w:spacing w:line="276" w:lineRule="auto"/>
        <w:ind w:left="720"/>
        <w:contextualSpacing/>
      </w:pPr>
      <w:r>
        <w:t>Fourteenth Revised Sheet No. 25</w:t>
      </w:r>
    </w:p>
    <w:p w:rsidR="00A60517" w:rsidRDefault="00A60517" w:rsidP="00A469FA">
      <w:pPr>
        <w:tabs>
          <w:tab w:val="left" w:leader="dot" w:pos="8640"/>
        </w:tabs>
        <w:spacing w:line="276" w:lineRule="auto"/>
        <w:ind w:left="720"/>
        <w:contextualSpacing/>
      </w:pPr>
      <w:r>
        <w:t>Twenty-first Revised Sheet No. 26</w:t>
      </w:r>
    </w:p>
    <w:p w:rsidR="00A60517" w:rsidRDefault="00A60517" w:rsidP="00A469FA">
      <w:pPr>
        <w:tabs>
          <w:tab w:val="left" w:leader="dot" w:pos="8640"/>
        </w:tabs>
        <w:spacing w:line="276" w:lineRule="auto"/>
        <w:ind w:left="720"/>
        <w:contextualSpacing/>
      </w:pPr>
      <w:r>
        <w:t>Seventh Revised Sheet No. 26.1</w:t>
      </w:r>
    </w:p>
    <w:p w:rsidR="00A60517" w:rsidRDefault="00A60517" w:rsidP="00A469FA">
      <w:pPr>
        <w:tabs>
          <w:tab w:val="left" w:leader="dot" w:pos="8640"/>
        </w:tabs>
        <w:spacing w:line="276" w:lineRule="auto"/>
        <w:ind w:left="720"/>
        <w:contextualSpacing/>
      </w:pPr>
      <w:r>
        <w:t>Nineteenth Revised Sheet No. 28</w:t>
      </w:r>
    </w:p>
    <w:p w:rsidR="00A60517" w:rsidRDefault="00A60517" w:rsidP="00A469FA">
      <w:pPr>
        <w:tabs>
          <w:tab w:val="left" w:leader="dot" w:pos="8640"/>
        </w:tabs>
        <w:spacing w:line="276" w:lineRule="auto"/>
        <w:ind w:left="720"/>
        <w:contextualSpacing/>
      </w:pPr>
      <w:r>
        <w:t>Twenty-second Revised Sheet No. 29</w:t>
      </w:r>
    </w:p>
    <w:p w:rsidR="00A60517" w:rsidRDefault="00A60517" w:rsidP="00A469FA">
      <w:pPr>
        <w:tabs>
          <w:tab w:val="left" w:leader="dot" w:pos="8640"/>
        </w:tabs>
        <w:spacing w:line="276" w:lineRule="auto"/>
        <w:ind w:left="720"/>
        <w:contextualSpacing/>
      </w:pPr>
      <w:r>
        <w:t>Eighteenth Revised Sheet No. 31</w:t>
      </w:r>
    </w:p>
    <w:p w:rsidR="00A60517" w:rsidRDefault="00A60517" w:rsidP="00A469FA">
      <w:pPr>
        <w:tabs>
          <w:tab w:val="left" w:leader="dot" w:pos="8640"/>
        </w:tabs>
        <w:spacing w:line="276" w:lineRule="auto"/>
        <w:ind w:left="720"/>
        <w:contextualSpacing/>
      </w:pPr>
      <w:r>
        <w:t>First Revised Sheet No. 33.3</w:t>
      </w:r>
    </w:p>
    <w:p w:rsidR="004B5B4F" w:rsidRPr="00A469FA" w:rsidRDefault="004B5B4F" w:rsidP="00A469FA">
      <w:pPr>
        <w:spacing w:line="276" w:lineRule="auto"/>
        <w:rPr>
          <w:u w:val="single"/>
        </w:rPr>
      </w:pPr>
    </w:p>
    <w:p w:rsidR="004B5B4F" w:rsidRPr="00A469FA" w:rsidRDefault="004B5B4F" w:rsidP="00A469FA">
      <w:pPr>
        <w:spacing w:line="276" w:lineRule="auto"/>
        <w:rPr>
          <w:rFonts w:ascii="Arial" w:hAnsi="Arial" w:cs="Arial"/>
          <w:b/>
        </w:rPr>
      </w:pPr>
      <w:r w:rsidRPr="00A469FA">
        <w:rPr>
          <w:rFonts w:ascii="Arial" w:hAnsi="Arial" w:cs="Arial"/>
          <w:b/>
        </w:rPr>
        <w:t>Attachment 2: Florida Public Utilities Company- Fort Meade</w:t>
      </w:r>
    </w:p>
    <w:p w:rsidR="004B5B4F" w:rsidRDefault="00E474E9" w:rsidP="00A469FA">
      <w:pPr>
        <w:tabs>
          <w:tab w:val="left" w:leader="dot" w:pos="8640"/>
        </w:tabs>
        <w:spacing w:line="276" w:lineRule="auto"/>
        <w:ind w:left="720"/>
      </w:pPr>
      <w:r>
        <w:t>First Revised Sheet No. 9</w:t>
      </w:r>
    </w:p>
    <w:p w:rsidR="004B5B4F" w:rsidRDefault="00E474E9" w:rsidP="00A469FA">
      <w:pPr>
        <w:spacing w:line="276" w:lineRule="auto"/>
        <w:ind w:left="720"/>
      </w:pPr>
      <w:r>
        <w:t>First Revised Sheet No. 31</w:t>
      </w:r>
    </w:p>
    <w:p w:rsidR="00E474E9" w:rsidRDefault="00E474E9" w:rsidP="00A469FA">
      <w:pPr>
        <w:spacing w:line="276" w:lineRule="auto"/>
        <w:ind w:left="720"/>
      </w:pPr>
      <w:r>
        <w:t>First Revised Sheet No. 34</w:t>
      </w:r>
    </w:p>
    <w:p w:rsidR="00E474E9" w:rsidRDefault="00E474E9" w:rsidP="00A469FA">
      <w:pPr>
        <w:spacing w:line="276" w:lineRule="auto"/>
        <w:ind w:left="720"/>
      </w:pPr>
      <w:r>
        <w:t>First Revised Sheet No.</w:t>
      </w:r>
      <w:r w:rsidR="0022736E">
        <w:t xml:space="preserve"> 35</w:t>
      </w:r>
    </w:p>
    <w:p w:rsidR="00E474E9" w:rsidRDefault="00E474E9" w:rsidP="00A469FA">
      <w:pPr>
        <w:spacing w:line="276" w:lineRule="auto"/>
        <w:ind w:left="720"/>
      </w:pPr>
      <w:r>
        <w:t>First Revised Sheet No. 39</w:t>
      </w:r>
    </w:p>
    <w:p w:rsidR="00E474E9" w:rsidRDefault="00E474E9" w:rsidP="00A469FA">
      <w:pPr>
        <w:spacing w:line="276" w:lineRule="auto"/>
        <w:ind w:left="720"/>
      </w:pPr>
      <w:r>
        <w:t>Second Revised Sheet No.45</w:t>
      </w:r>
    </w:p>
    <w:p w:rsidR="00E474E9" w:rsidRDefault="00E474E9" w:rsidP="00A469FA">
      <w:pPr>
        <w:spacing w:line="276" w:lineRule="auto"/>
        <w:ind w:left="720"/>
      </w:pPr>
      <w:r>
        <w:t>Second Revised Sheet No. 53</w:t>
      </w:r>
    </w:p>
    <w:p w:rsidR="00E474E9" w:rsidRDefault="00E474E9" w:rsidP="00A469FA">
      <w:pPr>
        <w:spacing w:line="276" w:lineRule="auto"/>
        <w:ind w:left="720"/>
      </w:pPr>
    </w:p>
    <w:p w:rsidR="004B5B4F" w:rsidRPr="00A469FA" w:rsidRDefault="004B5B4F" w:rsidP="00A469FA">
      <w:pPr>
        <w:spacing w:line="276" w:lineRule="auto"/>
        <w:rPr>
          <w:rFonts w:ascii="Arial" w:hAnsi="Arial" w:cs="Arial"/>
          <w:b/>
        </w:rPr>
      </w:pPr>
      <w:r w:rsidRPr="00A469FA">
        <w:rPr>
          <w:rFonts w:ascii="Arial" w:hAnsi="Arial" w:cs="Arial"/>
          <w:b/>
        </w:rPr>
        <w:t>Attachment 3: Florida Public Utilities- Indiantown Division</w:t>
      </w:r>
    </w:p>
    <w:p w:rsidR="00AE203A" w:rsidRDefault="00E474E9" w:rsidP="00A469FA">
      <w:pPr>
        <w:spacing w:line="276" w:lineRule="auto"/>
        <w:ind w:left="720"/>
      </w:pPr>
      <w:r>
        <w:t>Third Revised Sheet No. 21</w:t>
      </w:r>
    </w:p>
    <w:p w:rsidR="00E474E9" w:rsidRDefault="00E474E9" w:rsidP="00A469FA">
      <w:pPr>
        <w:spacing w:line="276" w:lineRule="auto"/>
        <w:ind w:left="720"/>
      </w:pPr>
      <w:r>
        <w:t>Third Revised Sheet No. 22</w:t>
      </w:r>
    </w:p>
    <w:p w:rsidR="00E474E9" w:rsidRDefault="00E474E9" w:rsidP="00A469FA">
      <w:pPr>
        <w:spacing w:line="276" w:lineRule="auto"/>
        <w:ind w:left="720"/>
      </w:pPr>
      <w:r>
        <w:t>Third Revised Sheet No. 23</w:t>
      </w:r>
    </w:p>
    <w:p w:rsidR="00E474E9" w:rsidRDefault="00E474E9" w:rsidP="00A469FA">
      <w:pPr>
        <w:spacing w:line="276" w:lineRule="auto"/>
        <w:ind w:left="720"/>
      </w:pPr>
      <w:r>
        <w:t>Third Revised Sheet No. 25</w:t>
      </w:r>
    </w:p>
    <w:p w:rsidR="00E474E9" w:rsidRDefault="00E474E9" w:rsidP="00A469FA">
      <w:pPr>
        <w:spacing w:line="276" w:lineRule="auto"/>
        <w:ind w:left="720"/>
      </w:pPr>
      <w:r>
        <w:t>Second Revised Sheet No. 37</w:t>
      </w:r>
    </w:p>
    <w:p w:rsidR="00E474E9" w:rsidRDefault="00E474E9" w:rsidP="00A469FA">
      <w:pPr>
        <w:spacing w:line="276" w:lineRule="auto"/>
        <w:ind w:left="720"/>
      </w:pPr>
      <w:r>
        <w:t>Second Revised Sheet No. 53</w:t>
      </w:r>
    </w:p>
    <w:p w:rsidR="00E474E9" w:rsidRDefault="00E474E9" w:rsidP="00A469FA">
      <w:pPr>
        <w:spacing w:line="276" w:lineRule="auto"/>
        <w:ind w:left="720"/>
      </w:pPr>
      <w:r>
        <w:t>Original Sheet No. 53.1</w:t>
      </w:r>
    </w:p>
    <w:p w:rsidR="00E474E9" w:rsidRDefault="00E474E9" w:rsidP="00A469FA">
      <w:pPr>
        <w:spacing w:line="276" w:lineRule="auto"/>
      </w:pPr>
    </w:p>
    <w:p w:rsidR="00AE203A" w:rsidRPr="00A469FA" w:rsidRDefault="00AE203A" w:rsidP="00A469FA">
      <w:pPr>
        <w:spacing w:line="276" w:lineRule="auto"/>
        <w:rPr>
          <w:rFonts w:ascii="Arial" w:hAnsi="Arial" w:cs="Arial"/>
          <w:b/>
        </w:rPr>
      </w:pPr>
      <w:r w:rsidRPr="00A469FA">
        <w:rPr>
          <w:rFonts w:ascii="Arial" w:hAnsi="Arial" w:cs="Arial"/>
          <w:b/>
        </w:rPr>
        <w:t>Attachment 4: Florida Division of Chesapeake Utilities Corporation</w:t>
      </w:r>
    </w:p>
    <w:p w:rsidR="00AE203A" w:rsidRDefault="00E474E9" w:rsidP="00A469FA">
      <w:pPr>
        <w:spacing w:line="276" w:lineRule="auto"/>
        <w:ind w:left="720"/>
      </w:pPr>
      <w:r>
        <w:t>Second Revised Sheet No. 15</w:t>
      </w:r>
    </w:p>
    <w:p w:rsidR="00E474E9" w:rsidRDefault="00E474E9" w:rsidP="00A469FA">
      <w:pPr>
        <w:spacing w:line="276" w:lineRule="auto"/>
        <w:ind w:left="720"/>
      </w:pPr>
      <w:r>
        <w:t>Second Revised Sheet No. 61</w:t>
      </w:r>
    </w:p>
    <w:p w:rsidR="00E474E9" w:rsidRDefault="00E474E9" w:rsidP="00A469FA">
      <w:pPr>
        <w:spacing w:line="276" w:lineRule="auto"/>
        <w:ind w:left="720"/>
      </w:pPr>
      <w:r>
        <w:t>Original Sheet No. 61.1</w:t>
      </w:r>
    </w:p>
    <w:p w:rsidR="00E474E9" w:rsidRDefault="00E474E9" w:rsidP="00A469FA">
      <w:pPr>
        <w:spacing w:line="276" w:lineRule="auto"/>
        <w:ind w:left="720"/>
      </w:pPr>
      <w:r>
        <w:t>Second Revised Sheet No. 71</w:t>
      </w:r>
    </w:p>
    <w:p w:rsidR="00E474E9" w:rsidRDefault="00E474E9" w:rsidP="00A469FA">
      <w:pPr>
        <w:spacing w:line="276" w:lineRule="auto"/>
        <w:ind w:left="720"/>
      </w:pPr>
      <w:r>
        <w:t>Second Revised Sheet No. 72</w:t>
      </w:r>
    </w:p>
    <w:p w:rsidR="00E474E9" w:rsidRDefault="00E474E9" w:rsidP="00A469FA">
      <w:pPr>
        <w:spacing w:line="276" w:lineRule="auto"/>
        <w:ind w:left="720"/>
      </w:pPr>
      <w:r>
        <w:t>Second Revised Sheet No. 73</w:t>
      </w:r>
    </w:p>
    <w:p w:rsidR="00E474E9" w:rsidRDefault="00E474E9" w:rsidP="00A469FA">
      <w:pPr>
        <w:spacing w:line="276" w:lineRule="auto"/>
        <w:ind w:left="720"/>
      </w:pPr>
      <w:r>
        <w:t>Second Revised Sheet No. 74</w:t>
      </w:r>
    </w:p>
    <w:p w:rsidR="00E474E9" w:rsidRDefault="00E474E9" w:rsidP="00A469FA">
      <w:pPr>
        <w:spacing w:line="276" w:lineRule="auto"/>
        <w:ind w:left="720"/>
      </w:pPr>
      <w:r>
        <w:t>Second Revised Sheet No. 75</w:t>
      </w:r>
    </w:p>
    <w:p w:rsidR="00E474E9" w:rsidRDefault="00E474E9" w:rsidP="00A469FA">
      <w:pPr>
        <w:spacing w:line="276" w:lineRule="auto"/>
        <w:ind w:left="720"/>
      </w:pPr>
      <w:r>
        <w:t>Second Revised Sheet No. 76</w:t>
      </w:r>
    </w:p>
    <w:p w:rsidR="00E474E9" w:rsidRDefault="00E474E9" w:rsidP="00A469FA">
      <w:pPr>
        <w:spacing w:line="276" w:lineRule="auto"/>
        <w:ind w:left="720"/>
      </w:pPr>
      <w:r>
        <w:t>First Revised Sheet No. 77</w:t>
      </w:r>
    </w:p>
    <w:p w:rsidR="00E474E9" w:rsidRDefault="00E474E9" w:rsidP="00A469FA">
      <w:pPr>
        <w:spacing w:line="276" w:lineRule="auto"/>
        <w:ind w:left="720"/>
      </w:pPr>
      <w:r>
        <w:t xml:space="preserve">Second </w:t>
      </w:r>
      <w:r w:rsidR="0022736E">
        <w:t>R</w:t>
      </w:r>
      <w:r>
        <w:t>evised Sheet No. 78</w:t>
      </w:r>
    </w:p>
    <w:p w:rsidR="00E474E9" w:rsidRDefault="00E474E9" w:rsidP="00A469FA">
      <w:pPr>
        <w:spacing w:line="276" w:lineRule="auto"/>
        <w:ind w:left="720"/>
      </w:pPr>
      <w:r>
        <w:t>First Revised Sheet No. 78.1</w:t>
      </w:r>
    </w:p>
    <w:p w:rsidR="00E474E9" w:rsidRDefault="00E474E9" w:rsidP="00A469FA">
      <w:pPr>
        <w:spacing w:line="276" w:lineRule="auto"/>
        <w:ind w:left="720"/>
      </w:pPr>
      <w:r>
        <w:t>First Revised Sheet No. 78.2</w:t>
      </w:r>
    </w:p>
    <w:p w:rsidR="00E474E9" w:rsidRDefault="00E474E9" w:rsidP="00A469FA">
      <w:pPr>
        <w:spacing w:line="276" w:lineRule="auto"/>
        <w:ind w:left="720"/>
      </w:pPr>
      <w:r>
        <w:t>Second Revised Sheet No. 79</w:t>
      </w:r>
    </w:p>
    <w:p w:rsidR="00E474E9" w:rsidRDefault="00E474E9" w:rsidP="00A469FA">
      <w:pPr>
        <w:spacing w:line="276" w:lineRule="auto"/>
        <w:ind w:left="720"/>
      </w:pPr>
      <w:r>
        <w:t>Second Revised Sheet No. 80</w:t>
      </w:r>
    </w:p>
    <w:p w:rsidR="00E474E9" w:rsidRDefault="00E474E9" w:rsidP="00A469FA">
      <w:pPr>
        <w:spacing w:line="276" w:lineRule="auto"/>
        <w:ind w:left="720"/>
      </w:pPr>
      <w:r>
        <w:t>First Revised Sheet No. 80.1</w:t>
      </w:r>
    </w:p>
    <w:p w:rsidR="00E474E9" w:rsidRDefault="00E474E9" w:rsidP="00A469FA">
      <w:pPr>
        <w:spacing w:line="276" w:lineRule="auto"/>
        <w:ind w:left="720"/>
      </w:pPr>
      <w:r>
        <w:t>First Revised Sheet No. 80.2</w:t>
      </w:r>
    </w:p>
    <w:p w:rsidR="00E474E9" w:rsidRDefault="00E474E9" w:rsidP="00A469FA">
      <w:pPr>
        <w:spacing w:line="276" w:lineRule="auto"/>
        <w:ind w:left="720"/>
      </w:pPr>
      <w:r>
        <w:t>Second Revised Sheet No. 81</w:t>
      </w:r>
    </w:p>
    <w:p w:rsidR="00E474E9" w:rsidRDefault="00E474E9" w:rsidP="00A469FA">
      <w:pPr>
        <w:spacing w:line="276" w:lineRule="auto"/>
        <w:ind w:left="720"/>
      </w:pPr>
      <w:r>
        <w:t>Second Revised Sheet No. 82</w:t>
      </w:r>
    </w:p>
    <w:p w:rsidR="00E474E9" w:rsidRDefault="00E474E9" w:rsidP="00A469FA">
      <w:pPr>
        <w:spacing w:line="276" w:lineRule="auto"/>
        <w:ind w:left="720"/>
      </w:pPr>
      <w:r>
        <w:t>Second Revised Sheet No. 83</w:t>
      </w:r>
    </w:p>
    <w:p w:rsidR="00E474E9" w:rsidRDefault="00E474E9" w:rsidP="00A469FA">
      <w:pPr>
        <w:spacing w:line="276" w:lineRule="auto"/>
        <w:ind w:left="720"/>
      </w:pPr>
      <w:r>
        <w:t>Second Revised Sheet No. 84</w:t>
      </w:r>
    </w:p>
    <w:p w:rsidR="00E474E9" w:rsidRDefault="00E474E9" w:rsidP="00A469FA">
      <w:pPr>
        <w:spacing w:line="276" w:lineRule="auto"/>
        <w:ind w:left="720"/>
      </w:pPr>
      <w:r>
        <w:t>Third Revised Sheet No. 85</w:t>
      </w:r>
    </w:p>
    <w:p w:rsidR="00E474E9" w:rsidRDefault="00E474E9" w:rsidP="00A469FA">
      <w:pPr>
        <w:spacing w:line="276" w:lineRule="auto"/>
        <w:ind w:left="720"/>
      </w:pPr>
      <w:r>
        <w:t>Third Revised Sheet No. 86</w:t>
      </w:r>
    </w:p>
    <w:p w:rsidR="00E474E9" w:rsidRDefault="00E474E9" w:rsidP="00A469FA">
      <w:pPr>
        <w:spacing w:line="276" w:lineRule="auto"/>
        <w:ind w:left="720"/>
      </w:pPr>
      <w:r>
        <w:t>Third Revised Sheet No. 87</w:t>
      </w:r>
    </w:p>
    <w:p w:rsidR="0022736E" w:rsidRDefault="0022736E" w:rsidP="00A469FA">
      <w:pPr>
        <w:spacing w:line="276" w:lineRule="auto"/>
        <w:ind w:left="720"/>
      </w:pPr>
      <w:r>
        <w:t>Third Revised Sheet No. 88</w:t>
      </w:r>
    </w:p>
    <w:p w:rsidR="00E474E9" w:rsidRDefault="00E474E9" w:rsidP="00A469FA">
      <w:pPr>
        <w:spacing w:line="276" w:lineRule="auto"/>
        <w:ind w:left="720"/>
      </w:pPr>
      <w:r>
        <w:t>Third Revised Sheet No. 89</w:t>
      </w:r>
    </w:p>
    <w:p w:rsidR="00E474E9" w:rsidRDefault="00E474E9" w:rsidP="00A469FA">
      <w:pPr>
        <w:spacing w:line="276" w:lineRule="auto"/>
        <w:ind w:left="720"/>
      </w:pPr>
      <w:r>
        <w:t>Second Revised Sheet No. 90.1</w:t>
      </w:r>
    </w:p>
    <w:p w:rsidR="00E474E9" w:rsidRDefault="00E474E9" w:rsidP="00A469FA">
      <w:pPr>
        <w:spacing w:line="276" w:lineRule="auto"/>
      </w:pPr>
    </w:p>
    <w:p w:rsidR="00AE203A" w:rsidRPr="00A469FA" w:rsidRDefault="00AE203A" w:rsidP="00A469FA">
      <w:pPr>
        <w:spacing w:line="276" w:lineRule="auto"/>
        <w:rPr>
          <w:rFonts w:ascii="Arial" w:hAnsi="Arial" w:cs="Arial"/>
          <w:b/>
        </w:rPr>
      </w:pPr>
      <w:r w:rsidRPr="00A469FA">
        <w:rPr>
          <w:rFonts w:ascii="Arial" w:hAnsi="Arial" w:cs="Arial"/>
          <w:b/>
        </w:rPr>
        <w:t>Attachment 5: Peninsula Pipeline Company</w:t>
      </w:r>
    </w:p>
    <w:p w:rsidR="00AE203A" w:rsidRDefault="0018131A" w:rsidP="00A469FA">
      <w:pPr>
        <w:spacing w:line="276" w:lineRule="auto"/>
        <w:ind w:left="720"/>
      </w:pPr>
      <w:r>
        <w:t>First Revised Sheet No. 9</w:t>
      </w:r>
    </w:p>
    <w:p w:rsidR="0018131A" w:rsidRDefault="0018131A" w:rsidP="00A469FA">
      <w:pPr>
        <w:spacing w:line="276" w:lineRule="auto"/>
        <w:ind w:left="720"/>
      </w:pPr>
      <w:r>
        <w:t>First Revised Sheet No. 18</w:t>
      </w:r>
    </w:p>
    <w:p w:rsidR="0018131A" w:rsidRDefault="0018131A" w:rsidP="00A469FA">
      <w:pPr>
        <w:spacing w:line="276" w:lineRule="auto"/>
        <w:ind w:left="720"/>
      </w:pPr>
      <w:r>
        <w:t>Original Sheet No. 18.1</w:t>
      </w:r>
    </w:p>
    <w:p w:rsidR="00AE203A" w:rsidRDefault="00AE203A">
      <w:pPr>
        <w:sectPr w:rsidR="00AE203A" w:rsidSect="0068481F">
          <w:headerReference w:type="default" r:id="rId15"/>
          <w:pgSz w:w="12240" w:h="15840" w:code="1"/>
          <w:pgMar w:top="1584" w:right="1440" w:bottom="1440" w:left="1440" w:header="720" w:footer="720" w:gutter="0"/>
          <w:cols w:space="720"/>
          <w:formProt w:val="0"/>
          <w:docGrid w:linePitch="360"/>
        </w:sectPr>
      </w:pPr>
    </w:p>
    <w:p w:rsidR="005E6A15" w:rsidRDefault="00643AC5" w:rsidP="005E6A15">
      <w:r>
        <w:rPr>
          <w:noProof/>
        </w:rPr>
        <w:drawing>
          <wp:inline distT="0" distB="0" distL="0" distR="0" wp14:anchorId="2BD2D378" wp14:editId="52076E45">
            <wp:extent cx="5937076" cy="7683275"/>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00MASTER FOLDER\TEMPORARY STAFF WORKFILES\Technical Staff\Corey\2020\Docket 20200046-GU FPUC Tariff Revisions\attachments\FPUC Legislative\FPUC Legislative.jpg"/>
                    <pic:cNvPicPr>
                      <a:picLocks noChangeAspect="1" noChangeArrowheads="1"/>
                    </pic:cNvPicPr>
                  </pic:nvPicPr>
                  <pic:blipFill>
                    <a:blip r:embed="rId16" cstate="print">
                      <a:grayscl/>
                      <a:extLst>
                        <a:ext uri="{28A0092B-C50C-407E-A947-70E740481C1C}">
                          <a14:useLocalDpi xmlns:a14="http://schemas.microsoft.com/office/drawing/2010/main" val="0"/>
                        </a:ext>
                      </a:extLst>
                    </a:blip>
                    <a:stretch>
                      <a:fillRect/>
                    </a:stretch>
                  </pic:blipFill>
                  <pic:spPr bwMode="auto">
                    <a:xfrm>
                      <a:off x="0" y="0"/>
                      <a:ext cx="5937076" cy="7683275"/>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6422A494" wp14:editId="2010BEC0">
            <wp:extent cx="5943600" cy="7677150"/>
            <wp:effectExtent l="0" t="0" r="0" b="0"/>
            <wp:docPr id="2" name="Picture 2" descr="I:\00MASTER FOLDER\TEMPORARY STAFF WORKFILES\Technical Staff\Corey\2020\Docket 20200046-GU FPUC Tariff Revisions\Tariff Sheets\Resent tariff sheets\FPUC\redline\FPUC Gas Quality Tariff Sheet No 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00MASTER FOLDER\TEMPORARY STAFF WORKFILES\Technical Staff\Corey\2020\Docket 20200046-GU FPUC Tariff Revisions\Tariff Sheets\Resent tariff sheets\FPUC\redline\FPUC Gas Quality Tariff Sheet No 22.4.jpg"/>
                    <pic:cNvPicPr>
                      <a:picLocks noChangeAspect="1" noChangeArrowheads="1"/>
                    </pic:cNvPicPr>
                  </pic:nvPicPr>
                  <pic:blipFill>
                    <a:blip r:embed="rId17" cstate="print">
                      <a:grayscl/>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r>
        <w:rPr>
          <w:noProof/>
        </w:rPr>
        <w:drawing>
          <wp:inline distT="0" distB="0" distL="0" distR="0" wp14:anchorId="7FA14CB9" wp14:editId="6A09455F">
            <wp:extent cx="5934075" cy="7686675"/>
            <wp:effectExtent l="0" t="0" r="9525" b="9525"/>
            <wp:docPr id="3" name="Picture 3" descr="I:\00MASTER FOLDER\TEMPORARY STAFF WORKFILES\Technical Staff\Corey\2020\Docket 20200046-GU FPUC Tariff Revisions\Tariff Sheets\Resent tariff sheets\FPUC\redline\FN GAS GS-1 RATE SCHEDULE Sheet No 24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00MASTER FOLDER\TEMPORARY STAFF WORKFILES\Technical Staff\Corey\2020\Docket 20200046-GU FPUC Tariff Revisions\Tariff Sheets\Resent tariff sheets\FPUC\redline\FN GAS GS-1 RATE SCHEDULE Sheet No 24 Redline_DMC.jpg"/>
                    <pic:cNvPicPr>
                      <a:picLocks noChangeAspect="1" noChangeArrowheads="1"/>
                    </pic:cNvPicPr>
                  </pic:nvPicPr>
                  <pic:blipFill>
                    <a:blip r:embed="rId18"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1BF548C1" wp14:editId="2BF4CF92">
            <wp:extent cx="5943600" cy="7677150"/>
            <wp:effectExtent l="0" t="0" r="0" b="0"/>
            <wp:docPr id="4" name="Picture 4" descr="I:\00MASTER FOLDER\TEMPORARY STAFF WORKFILES\Technical Staff\Corey\2020\Docket 20200046-GU FPUC Tariff Revisions\Tariff Sheets\Resent tariff sheets\FPUC\redline\FN GAS GS-2 RATE SCHEDULE Sheet 24.1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00MASTER FOLDER\TEMPORARY STAFF WORKFILES\Technical Staff\Corey\2020\Docket 20200046-GU FPUC Tariff Revisions\Tariff Sheets\Resent tariff sheets\FPUC\redline\FN GAS GS-2 RATE SCHEDULE Sheet 24.1 Redline_DMC.jpg"/>
                    <pic:cNvPicPr>
                      <a:picLocks noChangeAspect="1" noChangeArrowheads="1"/>
                    </pic:cNvPicPr>
                  </pic:nvPicPr>
                  <pic:blipFill>
                    <a:blip r:embed="rId19" cstate="print">
                      <a:grayscl/>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26DBAA48" wp14:editId="54204E8B">
            <wp:extent cx="5943600" cy="7677150"/>
            <wp:effectExtent l="0" t="0" r="0" b="0"/>
            <wp:docPr id="5" name="Picture 5" descr="I:\00MASTER FOLDER\TEMPORARY STAFF WORKFILES\Technical Staff\Corey\2020\Docket 20200046-GU FPUC Tariff Revisions\Tariff Sheets\Resent tariff sheets\FPUC\redline\FN GAS GLS RATE SCHEDULE Sheet 25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00MASTER FOLDER\TEMPORARY STAFF WORKFILES\Technical Staff\Corey\2020\Docket 20200046-GU FPUC Tariff Revisions\Tariff Sheets\Resent tariff sheets\FPUC\redline\FN GAS GLS RATE SCHEDULE Sheet 25 Redline_DMC.jpg"/>
                    <pic:cNvPicPr>
                      <a:picLocks noChangeAspect="1" noChangeArrowheads="1"/>
                    </pic:cNvPicPr>
                  </pic:nvPicPr>
                  <pic:blipFill>
                    <a:blip r:embed="rId20" cstate="print">
                      <a:grayscl/>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178BD85E" wp14:editId="6AF83DCD">
            <wp:extent cx="5943600" cy="7677150"/>
            <wp:effectExtent l="0" t="0" r="0" b="0"/>
            <wp:docPr id="6" name="Picture 6" descr="I:\00MASTER FOLDER\TEMPORARY STAFF WORKFILES\Technical Staff\Corey\2020\Docket 20200046-GU FPUC Tariff Revisions\Tariff Sheets\Resent tariff sheets\FPUC\redline\FN GAS RS RATE SCHEDULE Sheet 26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00MASTER FOLDER\TEMPORARY STAFF WORKFILES\Technical Staff\Corey\2020\Docket 20200046-GU FPUC Tariff Revisions\Tariff Sheets\Resent tariff sheets\FPUC\redline\FN GAS RS RATE SCHEDULE Sheet 26 Redline_DMC.jpg"/>
                    <pic:cNvPicPr>
                      <a:picLocks noChangeAspect="1" noChangeArrowheads="1"/>
                    </pic:cNvPicPr>
                  </pic:nvPicPr>
                  <pic:blipFill>
                    <a:blip r:embed="rId21" cstate="print">
                      <a:grayscl/>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070F321C" wp14:editId="6D02005C">
            <wp:extent cx="5943600" cy="7677150"/>
            <wp:effectExtent l="0" t="0" r="0" b="0"/>
            <wp:docPr id="7" name="Picture 7" descr="I:\00MASTER FOLDER\TEMPORARY STAFF WORKFILES\Technical Staff\Corey\2020\Docket 20200046-GU FPUC Tariff Revisions\Tariff Sheets\Resent tariff sheets\FPUC\redline\FN GAS RS-GS RATE SCHEDULE Sheet 26.1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00MASTER FOLDER\TEMPORARY STAFF WORKFILES\Technical Staff\Corey\2020\Docket 20200046-GU FPUC Tariff Revisions\Tariff Sheets\Resent tariff sheets\FPUC\redline\FN GAS RS-GS RATE SCHEDULE Sheet 26.1 Redline_DMC.jpg"/>
                    <pic:cNvPicPr>
                      <a:picLocks noChangeAspect="1" noChangeArrowheads="1"/>
                    </pic:cNvPicPr>
                  </pic:nvPicPr>
                  <pic:blipFill>
                    <a:blip r:embed="rId22" cstate="print">
                      <a:grayscl/>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64D3B4DA" wp14:editId="28CE031D">
            <wp:extent cx="5943600" cy="7677150"/>
            <wp:effectExtent l="0" t="0" r="0" b="0"/>
            <wp:docPr id="8" name="Picture 8" descr="I:\00MASTER FOLDER\TEMPORARY STAFF WORKFILES\Technical Staff\Corey\2020\Docket 20200046-GU FPUC Tariff Revisions\Tariff Sheets\Resent tariff sheets\FPUC\redline\FN GAS LVS RATE SCHEDULE Sheet 28 Redline_DM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00MASTER FOLDER\TEMPORARY STAFF WORKFILES\Technical Staff\Corey\2020\Docket 20200046-GU FPUC Tariff Revisions\Tariff Sheets\Resent tariff sheets\FPUC\redline\FN GAS LVS RATE SCHEDULE Sheet 28 Redline_DMC_Page_1.jpg"/>
                    <pic:cNvPicPr>
                      <a:picLocks noChangeAspect="1" noChangeArrowheads="1"/>
                    </pic:cNvPicPr>
                  </pic:nvPicPr>
                  <pic:blipFill>
                    <a:blip r:embed="rId23" cstate="print">
                      <a:grayscl/>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6995005B" wp14:editId="143B8897">
            <wp:extent cx="5943600" cy="7677150"/>
            <wp:effectExtent l="0" t="0" r="0" b="0"/>
            <wp:docPr id="9" name="Picture 9" descr="I:\00MASTER FOLDER\TEMPORARY STAFF WORKFILES\Technical Staff\Corey\2020\Docket 20200046-GU FPUC Tariff Revisions\Tariff Sheets\Resent tariff sheets\FPUC\redline\FN GAS LVS RATE SCHEDULE Sheet 28 Redline_DM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00MASTER FOLDER\TEMPORARY STAFF WORKFILES\Technical Staff\Corey\2020\Docket 20200046-GU FPUC Tariff Revisions\Tariff Sheets\Resent tariff sheets\FPUC\redline\FN GAS LVS RATE SCHEDULE Sheet 28 Redline_DMC_Page_2.jpg"/>
                    <pic:cNvPicPr>
                      <a:picLocks noChangeAspect="1" noChangeArrowheads="1"/>
                    </pic:cNvPicPr>
                  </pic:nvPicPr>
                  <pic:blipFill>
                    <a:blip r:embed="rId24" cstate="print">
                      <a:grayscl/>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30CC436A" wp14:editId="274312AD">
            <wp:extent cx="5934075" cy="7686675"/>
            <wp:effectExtent l="0" t="0" r="9525" b="9525"/>
            <wp:docPr id="10" name="Picture 10" descr="I:\00MASTER FOLDER\TEMPORARY STAFF WORKFILES\Technical Staff\Corey\2020\Docket 20200046-GU FPUC Tariff Revisions\Tariff Sheets\Resent tariff sheets\FPUC\redline\FN GAS IS RATE SCHEDULE Sheet 29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00MASTER FOLDER\TEMPORARY STAFF WORKFILES\Technical Staff\Corey\2020\Docket 20200046-GU FPUC Tariff Revisions\Tariff Sheets\Resent tariff sheets\FPUC\redline\FN GAS IS RATE SCHEDULE Sheet 29 Redline_DMC.jpg"/>
                    <pic:cNvPicPr>
                      <a:picLocks noChangeAspect="1" noChangeArrowheads="1"/>
                    </pic:cNvPicPr>
                  </pic:nvPicPr>
                  <pic:blipFill>
                    <a:blip r:embed="rId25"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2C92C01E" wp14:editId="14E0FB72">
            <wp:extent cx="5943600" cy="7677150"/>
            <wp:effectExtent l="0" t="0" r="0" b="0"/>
            <wp:docPr id="20" name="Picture 20" descr="I:\00MASTER FOLDER\TEMPORARY STAFF WORKFILES\Technical Staff\Corey\2020\Docket 20200046-GU FPUC Tariff Revisions\Tariff Sheets\Resent tariff sheets\FPUC\redline\FN GAS NGV RATE SCHEDULE Sheet 31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00MASTER FOLDER\TEMPORARY STAFF WORKFILES\Technical Staff\Corey\2020\Docket 20200046-GU FPUC Tariff Revisions\Tariff Sheets\Resent tariff sheets\FPUC\redline\FN GAS NGV RATE SCHEDULE Sheet 31 Redline_DMC.jpg"/>
                    <pic:cNvPicPr>
                      <a:picLocks noChangeAspect="1" noChangeArrowheads="1"/>
                    </pic:cNvPicPr>
                  </pic:nvPicPr>
                  <pic:blipFill>
                    <a:blip r:embed="rId26" cstate="print">
                      <a:grayscl/>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p>
    <w:p w:rsidR="005E6A15" w:rsidRDefault="005E6A15">
      <w:r>
        <w:br w:type="page"/>
      </w:r>
    </w:p>
    <w:p w:rsidR="007D5446" w:rsidRDefault="005E6A15" w:rsidP="005E6A15">
      <w:pPr>
        <w:pStyle w:val="BodyText"/>
        <w:sectPr w:rsidR="007D5446" w:rsidSect="005D7976">
          <w:headerReference w:type="default" r:id="rId27"/>
          <w:pgSz w:w="12240" w:h="15840" w:code="1"/>
          <w:pgMar w:top="1584" w:right="1440" w:bottom="1440" w:left="1440" w:header="720" w:footer="720" w:gutter="0"/>
          <w:cols w:space="720"/>
          <w:formProt w:val="0"/>
          <w:docGrid w:linePitch="360"/>
        </w:sectPr>
      </w:pPr>
      <w:r>
        <w:rPr>
          <w:noProof/>
        </w:rPr>
        <w:drawing>
          <wp:inline distT="0" distB="0" distL="0" distR="0" wp14:anchorId="3930778F" wp14:editId="13678650">
            <wp:extent cx="5934075" cy="7686675"/>
            <wp:effectExtent l="0" t="0" r="9525" b="9525"/>
            <wp:docPr id="21" name="Picture 21" descr="I:\00MASTER FOLDER\TEMPORARY STAFF WORKFILES\Technical Staff\Corey\2020\Docket 20200046-GU FPUC Tariff Revisions\Tariff Sheets\Resent tariff sheets\FPUC\redline\FPU GAS POOL MANAGER RATE SCHEDULE Sheet 33.3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00MASTER FOLDER\TEMPORARY STAFF WORKFILES\Technical Staff\Corey\2020\Docket 20200046-GU FPUC Tariff Revisions\Tariff Sheets\Resent tariff sheets\FPUC\redline\FPU GAS POOL MANAGER RATE SCHEDULE Sheet 33.3 Redline_DMC.jpg"/>
                    <pic:cNvPicPr>
                      <a:picLocks noChangeAspect="1" noChangeArrowheads="1"/>
                    </pic:cNvPicPr>
                  </pic:nvPicPr>
                  <pic:blipFill>
                    <a:blip r:embed="rId28"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7D5446" w:rsidRDefault="007D5446" w:rsidP="005E6A15">
      <w:pPr>
        <w:pStyle w:val="BodyText"/>
        <w:sectPr w:rsidR="007D5446" w:rsidSect="007D5446">
          <w:type w:val="continuous"/>
          <w:pgSz w:w="12240" w:h="15840" w:code="1"/>
          <w:pgMar w:top="1584" w:right="1440" w:bottom="1440" w:left="1440" w:header="720" w:footer="720" w:gutter="0"/>
          <w:cols w:space="720"/>
          <w:formProt w:val="0"/>
          <w:docGrid w:linePitch="360"/>
        </w:sectPr>
      </w:pPr>
    </w:p>
    <w:p w:rsidR="007D5446" w:rsidRDefault="007D5446" w:rsidP="004074B4">
      <w:pPr>
        <w:sectPr w:rsidR="007D5446" w:rsidSect="00D430EC">
          <w:headerReference w:type="default" r:id="rId29"/>
          <w:pgSz w:w="12240" w:h="15840" w:code="1"/>
          <w:pgMar w:top="1584" w:right="1440" w:bottom="1440" w:left="1440" w:header="720" w:footer="720" w:gutter="0"/>
          <w:cols w:space="720"/>
          <w:formProt w:val="0"/>
          <w:docGrid w:linePitch="360"/>
        </w:sectPr>
      </w:pPr>
      <w:r>
        <w:rPr>
          <w:noProof/>
        </w:rPr>
        <w:drawing>
          <wp:inline distT="0" distB="0" distL="0" distR="0" wp14:anchorId="63391E42" wp14:editId="214AA817">
            <wp:extent cx="5934075" cy="7686675"/>
            <wp:effectExtent l="0" t="0" r="9525" b="9525"/>
            <wp:docPr id="33" name="Picture 33" descr="I:\00MASTER FOLDER\TEMPORARY STAFF WORKFILES\Technical Staff\Corey\2020\Docket 20200046-GU FPUC Tariff Revisions\Tariff Sheets\Resent tariff sheets\Ft Meade\redline\Ft. Meade Gas Rules and Regulations Index Sheet No. 9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00MASTER FOLDER\TEMPORARY STAFF WORKFILES\Technical Staff\Corey\2020\Docket 20200046-GU FPUC Tariff Revisions\Tariff Sheets\Resent tariff sheets\Ft Meade\redline\Ft. Meade Gas Rules and Regulations Index Sheet No. 9 Redline_DMC.jpg"/>
                    <pic:cNvPicPr>
                      <a:picLocks noChangeAspect="1" noChangeArrowheads="1"/>
                    </pic:cNvPicPr>
                  </pic:nvPicPr>
                  <pic:blipFill>
                    <a:blip r:embed="rId30"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074B4">
        <w:rPr>
          <w:noProof/>
        </w:rPr>
        <w:drawing>
          <wp:inline distT="0" distB="0" distL="0" distR="0" wp14:anchorId="6FFD0CBD" wp14:editId="59DE923D">
            <wp:extent cx="5934075" cy="7667625"/>
            <wp:effectExtent l="0" t="0" r="9525" b="9525"/>
            <wp:docPr id="41" name="Picture 41" descr="I:\00MASTER FOLDER\TEMPORARY STAFF WORKFILES\Technical Staff\Corey\2020\Docket 20200046-GU FPUC Tariff Revisions\Tariff Sheets\Resent tariff sheets\Ft Meade\redline\Ft. Meade Quality of Gas Sheet No. 31 Red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00MASTER FOLDER\TEMPORARY STAFF WORKFILES\Technical Staff\Corey\2020\Docket 20200046-GU FPUC Tariff Revisions\Tariff Sheets\Resent tariff sheets\Ft Meade\redline\Ft. Meade Quality of Gas Sheet No. 31 Redline.jpg"/>
                    <pic:cNvPicPr>
                      <a:picLocks noChangeAspect="1" noChangeArrowheads="1"/>
                    </pic:cNvPicPr>
                  </pic:nvPicPr>
                  <pic:blipFill>
                    <a:blip r:embed="rId31" cstate="print">
                      <a:grayscl/>
                      <a:extLst>
                        <a:ext uri="{28A0092B-C50C-407E-A947-70E740481C1C}">
                          <a14:useLocalDpi xmlns:a14="http://schemas.microsoft.com/office/drawing/2010/main" val="0"/>
                        </a:ext>
                      </a:extLst>
                    </a:blip>
                    <a:srcRect/>
                    <a:stretch>
                      <a:fillRect/>
                    </a:stretch>
                  </pic:blipFill>
                  <pic:spPr bwMode="auto">
                    <a:xfrm>
                      <a:off x="0" y="0"/>
                      <a:ext cx="5934075" cy="7667625"/>
                    </a:xfrm>
                    <a:prstGeom prst="rect">
                      <a:avLst/>
                    </a:prstGeom>
                    <a:noFill/>
                    <a:ln>
                      <a:noFill/>
                    </a:ln>
                  </pic:spPr>
                </pic:pic>
              </a:graphicData>
            </a:graphic>
          </wp:inline>
        </w:drawing>
      </w:r>
      <w:r w:rsidR="004074B4">
        <w:rPr>
          <w:noProof/>
        </w:rPr>
        <w:drawing>
          <wp:inline distT="0" distB="0" distL="0" distR="0" wp14:anchorId="0798DF09" wp14:editId="0EB10A5B">
            <wp:extent cx="5934075" cy="7667625"/>
            <wp:effectExtent l="0" t="0" r="9525" b="9525"/>
            <wp:docPr id="34" name="Picture 34" descr="I:\00MASTER FOLDER\TEMPORARY STAFF WORKFILES\Technical Staff\Corey\2020\Docket 20200046-GU FPUC Tariff Revisions\Tariff Sheets\Resent tariff sheets\Ft Meade\redline\Ft. Meade Gas GS Tariff Sheet 34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00MASTER FOLDER\TEMPORARY STAFF WORKFILES\Technical Staff\Corey\2020\Docket 20200046-GU FPUC Tariff Revisions\Tariff Sheets\Resent tariff sheets\Ft Meade\redline\Ft. Meade Gas GS Tariff Sheet 34 Redline_DMC.jpg"/>
                    <pic:cNvPicPr>
                      <a:picLocks noChangeAspect="1" noChangeArrowheads="1"/>
                    </pic:cNvPicPr>
                  </pic:nvPicPr>
                  <pic:blipFill>
                    <a:blip r:embed="rId32" cstate="print">
                      <a:grayscl/>
                      <a:extLst>
                        <a:ext uri="{28A0092B-C50C-407E-A947-70E740481C1C}">
                          <a14:useLocalDpi xmlns:a14="http://schemas.microsoft.com/office/drawing/2010/main" val="0"/>
                        </a:ext>
                      </a:extLst>
                    </a:blip>
                    <a:srcRect/>
                    <a:stretch>
                      <a:fillRect/>
                    </a:stretch>
                  </pic:blipFill>
                  <pic:spPr bwMode="auto">
                    <a:xfrm>
                      <a:off x="0" y="0"/>
                      <a:ext cx="5934075" cy="7667625"/>
                    </a:xfrm>
                    <a:prstGeom prst="rect">
                      <a:avLst/>
                    </a:prstGeom>
                    <a:noFill/>
                    <a:ln>
                      <a:noFill/>
                    </a:ln>
                  </pic:spPr>
                </pic:pic>
              </a:graphicData>
            </a:graphic>
          </wp:inline>
        </w:drawing>
      </w:r>
      <w:r w:rsidR="004074B4">
        <w:rPr>
          <w:noProof/>
        </w:rPr>
        <w:drawing>
          <wp:inline distT="0" distB="0" distL="0" distR="0" wp14:anchorId="0E2D24B7" wp14:editId="74E633BB">
            <wp:extent cx="5934075" cy="7667625"/>
            <wp:effectExtent l="0" t="0" r="9525" b="9525"/>
            <wp:docPr id="35" name="Picture 35" descr="I:\00MASTER FOLDER\TEMPORARY STAFF WORKFILES\Technical Staff\Corey\2020\Docket 20200046-GU FPUC Tariff Revisions\Tariff Sheets\Resent tariff sheets\Ft Meade\redline\Ft. Meade Gas GS Tariff Sheet 35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00MASTER FOLDER\TEMPORARY STAFF WORKFILES\Technical Staff\Corey\2020\Docket 20200046-GU FPUC Tariff Revisions\Tariff Sheets\Resent tariff sheets\Ft Meade\redline\Ft. Meade Gas GS Tariff Sheet 35 Redline_DMC.jpg"/>
                    <pic:cNvPicPr>
                      <a:picLocks noChangeAspect="1" noChangeArrowheads="1"/>
                    </pic:cNvPicPr>
                  </pic:nvPicPr>
                  <pic:blipFill>
                    <a:blip r:embed="rId33" cstate="print">
                      <a:grayscl/>
                      <a:extLst>
                        <a:ext uri="{28A0092B-C50C-407E-A947-70E740481C1C}">
                          <a14:useLocalDpi xmlns:a14="http://schemas.microsoft.com/office/drawing/2010/main" val="0"/>
                        </a:ext>
                      </a:extLst>
                    </a:blip>
                    <a:srcRect/>
                    <a:stretch>
                      <a:fillRect/>
                    </a:stretch>
                  </pic:blipFill>
                  <pic:spPr bwMode="auto">
                    <a:xfrm>
                      <a:off x="0" y="0"/>
                      <a:ext cx="5934075" cy="7667625"/>
                    </a:xfrm>
                    <a:prstGeom prst="rect">
                      <a:avLst/>
                    </a:prstGeom>
                    <a:noFill/>
                    <a:ln>
                      <a:noFill/>
                    </a:ln>
                  </pic:spPr>
                </pic:pic>
              </a:graphicData>
            </a:graphic>
          </wp:inline>
        </w:drawing>
      </w:r>
      <w:r w:rsidR="004074B4">
        <w:rPr>
          <w:noProof/>
        </w:rPr>
        <w:drawing>
          <wp:inline distT="0" distB="0" distL="0" distR="0" wp14:anchorId="54E6FBA4" wp14:editId="3C5096A6">
            <wp:extent cx="5934075" cy="7667625"/>
            <wp:effectExtent l="0" t="0" r="9525" b="9525"/>
            <wp:docPr id="36" name="Picture 36" descr="I:\00MASTER FOLDER\TEMPORARY STAFF WORKFILES\Technical Staff\Corey\2020\Docket 20200046-GU FPUC Tariff Revisions\Tariff Sheets\Resent tariff sheets\Ft Meade\redline\Ft. Meade Gas LVS Tariff Sheet 39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00MASTER FOLDER\TEMPORARY STAFF WORKFILES\Technical Staff\Corey\2020\Docket 20200046-GU FPUC Tariff Revisions\Tariff Sheets\Resent tariff sheets\Ft Meade\redline\Ft. Meade Gas LVS Tariff Sheet 39 Redline_DMC.jpg"/>
                    <pic:cNvPicPr>
                      <a:picLocks noChangeAspect="1" noChangeArrowheads="1"/>
                    </pic:cNvPicPr>
                  </pic:nvPicPr>
                  <pic:blipFill>
                    <a:blip r:embed="rId34" cstate="print">
                      <a:grayscl/>
                      <a:extLst>
                        <a:ext uri="{28A0092B-C50C-407E-A947-70E740481C1C}">
                          <a14:useLocalDpi xmlns:a14="http://schemas.microsoft.com/office/drawing/2010/main" val="0"/>
                        </a:ext>
                      </a:extLst>
                    </a:blip>
                    <a:srcRect/>
                    <a:stretch>
                      <a:fillRect/>
                    </a:stretch>
                  </pic:blipFill>
                  <pic:spPr bwMode="auto">
                    <a:xfrm>
                      <a:off x="0" y="0"/>
                      <a:ext cx="5934075" cy="7667625"/>
                    </a:xfrm>
                    <a:prstGeom prst="rect">
                      <a:avLst/>
                    </a:prstGeom>
                    <a:noFill/>
                    <a:ln>
                      <a:noFill/>
                    </a:ln>
                  </pic:spPr>
                </pic:pic>
              </a:graphicData>
            </a:graphic>
          </wp:inline>
        </w:drawing>
      </w:r>
      <w:r w:rsidR="004074B4">
        <w:rPr>
          <w:noProof/>
        </w:rPr>
        <w:drawing>
          <wp:inline distT="0" distB="0" distL="0" distR="0" wp14:anchorId="5441824E" wp14:editId="7030C213">
            <wp:extent cx="5934075" cy="7667625"/>
            <wp:effectExtent l="0" t="0" r="9525" b="9525"/>
            <wp:docPr id="37" name="Picture 37" descr="I:\00MASTER FOLDER\TEMPORARY STAFF WORKFILES\Technical Staff\Corey\2020\Docket 20200046-GU FPUC Tariff Revisions\Tariff Sheets\Resent tariff sheets\Ft Meade\redline\Ft. Meade Gas NGV Rate Schedule Sheet 45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00MASTER FOLDER\TEMPORARY STAFF WORKFILES\Technical Staff\Corey\2020\Docket 20200046-GU FPUC Tariff Revisions\Tariff Sheets\Resent tariff sheets\Ft Meade\redline\Ft. Meade Gas NGV Rate Schedule Sheet 45 Redline_DMC.jpg"/>
                    <pic:cNvPicPr>
                      <a:picLocks noChangeAspect="1" noChangeArrowheads="1"/>
                    </pic:cNvPicPr>
                  </pic:nvPicPr>
                  <pic:blipFill>
                    <a:blip r:embed="rId35" cstate="print">
                      <a:grayscl/>
                      <a:extLst>
                        <a:ext uri="{28A0092B-C50C-407E-A947-70E740481C1C}">
                          <a14:useLocalDpi xmlns:a14="http://schemas.microsoft.com/office/drawing/2010/main" val="0"/>
                        </a:ext>
                      </a:extLst>
                    </a:blip>
                    <a:srcRect/>
                    <a:stretch>
                      <a:fillRect/>
                    </a:stretch>
                  </pic:blipFill>
                  <pic:spPr bwMode="auto">
                    <a:xfrm>
                      <a:off x="0" y="0"/>
                      <a:ext cx="5934075" cy="7667625"/>
                    </a:xfrm>
                    <a:prstGeom prst="rect">
                      <a:avLst/>
                    </a:prstGeom>
                    <a:noFill/>
                    <a:ln>
                      <a:noFill/>
                    </a:ln>
                  </pic:spPr>
                </pic:pic>
              </a:graphicData>
            </a:graphic>
          </wp:inline>
        </w:drawing>
      </w:r>
      <w:r w:rsidR="004074B4">
        <w:rPr>
          <w:noProof/>
        </w:rPr>
        <w:drawing>
          <wp:inline distT="0" distB="0" distL="0" distR="0" wp14:anchorId="1BD33845" wp14:editId="112272CE">
            <wp:extent cx="5934075" cy="7686675"/>
            <wp:effectExtent l="0" t="0" r="9525" b="9525"/>
            <wp:docPr id="38" name="Picture 38" descr="I:\00MASTER FOLDER\TEMPORARY STAFF WORKFILES\Technical Staff\Corey\2020\Docket 20200046-GU FPUC Tariff Revisions\Tariff Sheets\Resent tariff sheets\Ft Meade\redline\Ft. Meade Gas Pool Manager Tariff Sheet 53 Redline_DM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00MASTER FOLDER\TEMPORARY STAFF WORKFILES\Technical Staff\Corey\2020\Docket 20200046-GU FPUC Tariff Revisions\Tariff Sheets\Resent tariff sheets\Ft Meade\redline\Ft. Meade Gas Pool Manager Tariff Sheet 53 Redline_DMC_Page_1.jpg"/>
                    <pic:cNvPicPr>
                      <a:picLocks noChangeAspect="1" noChangeArrowheads="1"/>
                    </pic:cNvPicPr>
                  </pic:nvPicPr>
                  <pic:blipFill>
                    <a:blip r:embed="rId36"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4074B4">
        <w:rPr>
          <w:noProof/>
        </w:rPr>
        <w:drawing>
          <wp:inline distT="0" distB="0" distL="0" distR="0" wp14:anchorId="62F94D48" wp14:editId="1116BC52">
            <wp:extent cx="5934075" cy="7686675"/>
            <wp:effectExtent l="0" t="0" r="9525" b="9525"/>
            <wp:docPr id="39" name="Picture 39" descr="I:\00MASTER FOLDER\TEMPORARY STAFF WORKFILES\Technical Staff\Corey\2020\Docket 20200046-GU FPUC Tariff Revisions\Tariff Sheets\Resent tariff sheets\Ft Meade\redline\Ft. Meade Gas Pool Manager Tariff Sheet 53 Redline_DM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00MASTER FOLDER\TEMPORARY STAFF WORKFILES\Technical Staff\Corey\2020\Docket 20200046-GU FPUC Tariff Revisions\Tariff Sheets\Resent tariff sheets\Ft Meade\redline\Ft. Meade Gas Pool Manager Tariff Sheet 53 Redline_DMC_Page_2.jpg"/>
                    <pic:cNvPicPr>
                      <a:picLocks noChangeAspect="1" noChangeArrowheads="1"/>
                    </pic:cNvPicPr>
                  </pic:nvPicPr>
                  <pic:blipFill>
                    <a:blip r:embed="rId37"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5E6A15" w:rsidRDefault="005E6A15" w:rsidP="00A469FA">
      <w:r>
        <w:rPr>
          <w:noProof/>
        </w:rPr>
        <w:drawing>
          <wp:inline distT="0" distB="0" distL="0" distR="0" wp14:anchorId="21561942" wp14:editId="7F13C03B">
            <wp:extent cx="5934075" cy="7686675"/>
            <wp:effectExtent l="0" t="0" r="9525" b="9525"/>
            <wp:docPr id="22" name="Picture 22" descr="I:\00MASTER FOLDER\TEMPORARY STAFF WORKFILES\Technical Staff\Corey\2020\Docket 20200046-GU FPUC Tariff Revisions\Tariff Sheets\Resent tariff sheets\Indiantown\redline\Indiantown Gas TS-1 Rate Schedule Sheet 21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00MASTER FOLDER\TEMPORARY STAFF WORKFILES\Technical Staff\Corey\2020\Docket 20200046-GU FPUC Tariff Revisions\Tariff Sheets\Resent tariff sheets\Indiantown\redline\Indiantown Gas TS-1 Rate Schedule Sheet 21 Redline_DMC.jpg"/>
                    <pic:cNvPicPr>
                      <a:picLocks noChangeAspect="1" noChangeArrowheads="1"/>
                    </pic:cNvPicPr>
                  </pic:nvPicPr>
                  <pic:blipFill>
                    <a:blip r:embed="rId38"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4984CBB2" wp14:editId="0687485B">
            <wp:extent cx="5934075" cy="7686675"/>
            <wp:effectExtent l="0" t="0" r="9525" b="9525"/>
            <wp:docPr id="23" name="Picture 23" descr="I:\00MASTER FOLDER\TEMPORARY STAFF WORKFILES\Technical Staff\Corey\2020\Docket 20200046-GU FPUC Tariff Revisions\Tariff Sheets\Resent tariff sheets\Indiantown\redline\Indiantown Gas TS-2 Rate Schedule Sheet 22 Redline_DM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00MASTER FOLDER\TEMPORARY STAFF WORKFILES\Technical Staff\Corey\2020\Docket 20200046-GU FPUC Tariff Revisions\Tariff Sheets\Resent tariff sheets\Indiantown\redline\Indiantown Gas TS-2 Rate Schedule Sheet 22 Redline_DMC_Page_1.jpg"/>
                    <pic:cNvPicPr>
                      <a:picLocks noChangeAspect="1" noChangeArrowheads="1"/>
                    </pic:cNvPicPr>
                  </pic:nvPicPr>
                  <pic:blipFill>
                    <a:blip r:embed="rId39"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7D7DF7F2" wp14:editId="649E0795">
            <wp:extent cx="5934075" cy="7686675"/>
            <wp:effectExtent l="0" t="0" r="9525" b="9525"/>
            <wp:docPr id="24" name="Picture 24" descr="I:\00MASTER FOLDER\TEMPORARY STAFF WORKFILES\Technical Staff\Corey\2020\Docket 20200046-GU FPUC Tariff Revisions\Tariff Sheets\Resent tariff sheets\Indiantown\redline\Indiantown Gas TS-2 Rate Schedule Sheet 22 Redline_DM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00MASTER FOLDER\TEMPORARY STAFF WORKFILES\Technical Staff\Corey\2020\Docket 20200046-GU FPUC Tariff Revisions\Tariff Sheets\Resent tariff sheets\Indiantown\redline\Indiantown Gas TS-2 Rate Schedule Sheet 22 Redline_DMC_Page_2.jpg"/>
                    <pic:cNvPicPr>
                      <a:picLocks noChangeAspect="1" noChangeArrowheads="1"/>
                    </pic:cNvPicPr>
                  </pic:nvPicPr>
                  <pic:blipFill>
                    <a:blip r:embed="rId40"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0482B436" wp14:editId="254823A1">
            <wp:extent cx="5934075" cy="7686675"/>
            <wp:effectExtent l="0" t="0" r="9525" b="9525"/>
            <wp:docPr id="25" name="Picture 25" descr="I:\00MASTER FOLDER\TEMPORARY STAFF WORKFILES\Technical Staff\Corey\2020\Docket 20200046-GU FPUC Tariff Revisions\Tariff Sheets\Resent tariff sheets\Indiantown\redline\Indiantown Gas TS-3 Rate Schedule Sheet 23 Redline_DM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00MASTER FOLDER\TEMPORARY STAFF WORKFILES\Technical Staff\Corey\2020\Docket 20200046-GU FPUC Tariff Revisions\Tariff Sheets\Resent tariff sheets\Indiantown\redline\Indiantown Gas TS-3 Rate Schedule Sheet 23 Redline_DMC_Page_1.jpg"/>
                    <pic:cNvPicPr>
                      <a:picLocks noChangeAspect="1" noChangeArrowheads="1"/>
                    </pic:cNvPicPr>
                  </pic:nvPicPr>
                  <pic:blipFill>
                    <a:blip r:embed="rId41"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38F7318A" wp14:editId="7E3449F4">
            <wp:extent cx="5934075" cy="7686675"/>
            <wp:effectExtent l="0" t="0" r="9525" b="9525"/>
            <wp:docPr id="26" name="Picture 26" descr="I:\00MASTER FOLDER\TEMPORARY STAFF WORKFILES\Technical Staff\Corey\2020\Docket 20200046-GU FPUC Tariff Revisions\Tariff Sheets\Resent tariff sheets\Indiantown\redline\Indiantown Gas TS-3 Rate Schedule Sheet 23 Redline_DM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00MASTER FOLDER\TEMPORARY STAFF WORKFILES\Technical Staff\Corey\2020\Docket 20200046-GU FPUC Tariff Revisions\Tariff Sheets\Resent tariff sheets\Indiantown\redline\Indiantown Gas TS-3 Rate Schedule Sheet 23 Redline_DMC_Page_2.jpg"/>
                    <pic:cNvPicPr>
                      <a:picLocks noChangeAspect="1" noChangeArrowheads="1"/>
                    </pic:cNvPicPr>
                  </pic:nvPicPr>
                  <pic:blipFill>
                    <a:blip r:embed="rId42"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5E6A15" w:rsidRDefault="005E6A15">
      <w:r>
        <w:br w:type="page"/>
      </w:r>
    </w:p>
    <w:p w:rsidR="005E6A15" w:rsidRDefault="005E6A15" w:rsidP="005E6A15">
      <w:pPr>
        <w:pStyle w:val="BodyText"/>
      </w:pPr>
      <w:r>
        <w:rPr>
          <w:noProof/>
        </w:rPr>
        <w:drawing>
          <wp:inline distT="0" distB="0" distL="0" distR="0" wp14:anchorId="0D07607C" wp14:editId="6F0D3316">
            <wp:extent cx="5934075" cy="7686675"/>
            <wp:effectExtent l="0" t="0" r="9525" b="9525"/>
            <wp:docPr id="27" name="Picture 27" descr="I:\00MASTER FOLDER\TEMPORARY STAFF WORKFILES\Technical Staff\Corey\2020\Docket 20200046-GU FPUC Tariff Revisions\Tariff Sheets\Resent tariff sheets\Indiantown\redline\Indiantown Gas TS-4 Rate Schedule Sheet 25 Redline_DM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00MASTER FOLDER\TEMPORARY STAFF WORKFILES\Technical Staff\Corey\2020\Docket 20200046-GU FPUC Tariff Revisions\Tariff Sheets\Resent tariff sheets\Indiantown\redline\Indiantown Gas TS-4 Rate Schedule Sheet 25 Redline_DMC_Page_1.jpg"/>
                    <pic:cNvPicPr>
                      <a:picLocks noChangeAspect="1" noChangeArrowheads="1"/>
                    </pic:cNvPicPr>
                  </pic:nvPicPr>
                  <pic:blipFill>
                    <a:blip r:embed="rId43"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5E6A15" w:rsidRDefault="005E6A15">
      <w:r>
        <w:br w:type="page"/>
      </w:r>
    </w:p>
    <w:p w:rsidR="000A13B4" w:rsidRDefault="005E6A15" w:rsidP="005E6A15">
      <w:pPr>
        <w:pStyle w:val="BodyText"/>
        <w:sectPr w:rsidR="000A13B4" w:rsidSect="00D430EC">
          <w:headerReference w:type="default" r:id="rId44"/>
          <w:pgSz w:w="12240" w:h="15840" w:code="1"/>
          <w:pgMar w:top="1584" w:right="1440" w:bottom="1440" w:left="1440" w:header="720" w:footer="720" w:gutter="0"/>
          <w:cols w:space="720"/>
          <w:formProt w:val="0"/>
          <w:docGrid w:linePitch="360"/>
        </w:sectPr>
      </w:pPr>
      <w:r>
        <w:rPr>
          <w:noProof/>
        </w:rPr>
        <w:drawing>
          <wp:inline distT="0" distB="0" distL="0" distR="0" wp14:anchorId="4B000B12" wp14:editId="5BB58A7A">
            <wp:extent cx="5934075" cy="7686675"/>
            <wp:effectExtent l="0" t="0" r="9525" b="9525"/>
            <wp:docPr id="28" name="Picture 28" descr="I:\00MASTER FOLDER\TEMPORARY STAFF WORKFILES\Technical Staff\Corey\2020\Docket 20200046-GU FPUC Tariff Revisions\Tariff Sheets\Resent tariff sheets\Indiantown\redline\Indiantown Gas TS-4 Rate Schedule Sheet 25 Redline_DM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00MASTER FOLDER\TEMPORARY STAFF WORKFILES\Technical Staff\Corey\2020\Docket 20200046-GU FPUC Tariff Revisions\Tariff Sheets\Resent tariff sheets\Indiantown\redline\Indiantown Gas TS-4 Rate Schedule Sheet 25 Redline_DMC_Page_2.jpg"/>
                    <pic:cNvPicPr>
                      <a:picLocks noChangeAspect="1" noChangeArrowheads="1"/>
                    </pic:cNvPicPr>
                  </pic:nvPicPr>
                  <pic:blipFill>
                    <a:blip r:embed="rId45"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724C48" w:rsidRDefault="005E6A15" w:rsidP="005E6A15">
      <w:pPr>
        <w:pStyle w:val="BodyText"/>
        <w:sectPr w:rsidR="00724C48" w:rsidSect="005E6A15">
          <w:pgSz w:w="12240" w:h="15840" w:code="1"/>
          <w:pgMar w:top="1584" w:right="1440" w:bottom="1440" w:left="1440" w:header="720" w:footer="720" w:gutter="0"/>
          <w:cols w:space="720"/>
          <w:formProt w:val="0"/>
          <w:docGrid w:linePitch="360"/>
        </w:sectPr>
      </w:pPr>
      <w:r>
        <w:rPr>
          <w:noProof/>
        </w:rPr>
        <w:drawing>
          <wp:inline distT="0" distB="0" distL="0" distR="0" wp14:anchorId="1A9B704A" wp14:editId="582F7EDA">
            <wp:extent cx="5934075" cy="7686675"/>
            <wp:effectExtent l="0" t="0" r="9525" b="9525"/>
            <wp:docPr id="29" name="Picture 29" descr="I:\00MASTER FOLDER\TEMPORARY STAFF WORKFILES\Technical Staff\Corey\2020\Docket 20200046-GU FPUC Tariff Revisions\Tariff Sheets\Resent tariff sheets\Indiantown\redline\Indiantown Gas Table of Contents Sheet 37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00MASTER FOLDER\TEMPORARY STAFF WORKFILES\Technical Staff\Corey\2020\Docket 20200046-GU FPUC Tariff Revisions\Tariff Sheets\Resent tariff sheets\Indiantown\redline\Indiantown Gas Table of Contents Sheet 37 Redline_DMC.jpg"/>
                    <pic:cNvPicPr>
                      <a:picLocks noChangeAspect="1" noChangeArrowheads="1"/>
                    </pic:cNvPicPr>
                  </pic:nvPicPr>
                  <pic:blipFill>
                    <a:blip r:embed="rId46"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F965C8D" wp14:editId="16694B91">
            <wp:extent cx="5934075" cy="7686675"/>
            <wp:effectExtent l="0" t="0" r="9525" b="9525"/>
            <wp:docPr id="30" name="Picture 30" descr="I:\00MASTER FOLDER\TEMPORARY STAFF WORKFILES\Technical Staff\Corey\2020\Docket 20200046-GU FPUC Tariff Revisions\Tariff Sheets\Resent tariff sheets\Indiantown\redline\Indiantown Gas Sheet No. 53 Redline fixed char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00MASTER FOLDER\TEMPORARY STAFF WORKFILES\Technical Staff\Corey\2020\Docket 20200046-GU FPUC Tariff Revisions\Tariff Sheets\Resent tariff sheets\Indiantown\redline\Indiantown Gas Sheet No. 53 Redline fixed chart_Page_1.jpg"/>
                    <pic:cNvPicPr>
                      <a:picLocks noChangeAspect="1" noChangeArrowheads="1"/>
                    </pic:cNvPicPr>
                  </pic:nvPicPr>
                  <pic:blipFill>
                    <a:blip r:embed="rId47"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DAB7A90" wp14:editId="1689C480">
            <wp:extent cx="5934075" cy="7686675"/>
            <wp:effectExtent l="0" t="0" r="9525" b="9525"/>
            <wp:docPr id="31" name="Picture 31" descr="I:\00MASTER FOLDER\TEMPORARY STAFF WORKFILES\Technical Staff\Corey\2020\Docket 20200046-GU FPUC Tariff Revisions\Tariff Sheets\Resent tariff sheets\Indiantown\redline\Indiantown Gas Sheet No. 53 Redline fixed char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00MASTER FOLDER\TEMPORARY STAFF WORKFILES\Technical Staff\Corey\2020\Docket 20200046-GU FPUC Tariff Revisions\Tariff Sheets\Resent tariff sheets\Indiantown\redline\Indiantown Gas Sheet No. 53 Redline fixed chart_Page_2.jpg"/>
                    <pic:cNvPicPr>
                      <a:picLocks noChangeAspect="1" noChangeArrowheads="1"/>
                    </pic:cNvPicPr>
                  </pic:nvPicPr>
                  <pic:blipFill>
                    <a:blip r:embed="rId48"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6E63427" wp14:editId="586BA01F">
            <wp:extent cx="5934075" cy="7686675"/>
            <wp:effectExtent l="0" t="0" r="9525" b="9525"/>
            <wp:docPr id="32" name="Picture 32" descr="I:\00MASTER FOLDER\TEMPORARY STAFF WORKFILES\Technical Staff\Corey\2020\Docket 20200046-GU FPUC Tariff Revisions\Tariff Sheets\Resent tariff sheets\Indiantown\redline\Indiantown Gas RULES AND REGULATIONS Sheet No. 53.1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00MASTER FOLDER\TEMPORARY STAFF WORKFILES\Technical Staff\Corey\2020\Docket 20200046-GU FPUC Tariff Revisions\Tariff Sheets\Resent tariff sheets\Indiantown\redline\Indiantown Gas RULES AND REGULATIONS Sheet No. 53.1 Redline_DMC.jpg"/>
                    <pic:cNvPicPr>
                      <a:picLocks noChangeAspect="1" noChangeArrowheads="1"/>
                    </pic:cNvPicPr>
                  </pic:nvPicPr>
                  <pic:blipFill>
                    <a:blip r:embed="rId49"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0A13B4" w:rsidRDefault="000A13B4" w:rsidP="005E6A15">
      <w:pPr>
        <w:pStyle w:val="BodyText"/>
        <w:sectPr w:rsidR="000A13B4" w:rsidSect="00724C48">
          <w:type w:val="continuous"/>
          <w:pgSz w:w="12240" w:h="15840" w:code="1"/>
          <w:pgMar w:top="1584" w:right="1440" w:bottom="1440" w:left="1440" w:header="720" w:footer="720" w:gutter="0"/>
          <w:cols w:space="720"/>
          <w:formProt w:val="0"/>
          <w:docGrid w:linePitch="360"/>
        </w:sectPr>
      </w:pPr>
    </w:p>
    <w:p w:rsidR="000A13B4" w:rsidRDefault="004074B4" w:rsidP="005E6A15">
      <w:pPr>
        <w:pStyle w:val="BodyText"/>
        <w:sectPr w:rsidR="000A13B4" w:rsidSect="00D430EC">
          <w:headerReference w:type="default" r:id="rId50"/>
          <w:pgSz w:w="12240" w:h="15840" w:code="1"/>
          <w:pgMar w:top="1584" w:right="1440" w:bottom="1440" w:left="1440" w:header="720" w:footer="720" w:gutter="0"/>
          <w:cols w:space="720"/>
          <w:formProt w:val="0"/>
          <w:docGrid w:linePitch="360"/>
        </w:sectPr>
      </w:pPr>
      <w:r>
        <w:rPr>
          <w:noProof/>
        </w:rPr>
        <w:drawing>
          <wp:inline distT="0" distB="0" distL="0" distR="0" wp14:anchorId="09962726" wp14:editId="60689539">
            <wp:extent cx="5934075" cy="7686675"/>
            <wp:effectExtent l="0" t="0" r="9525" b="9525"/>
            <wp:docPr id="42" name="Picture 42" descr="I:\00MASTER FOLDER\TEMPORARY STAFF WORKFILES\Technical Staff\Corey\2020\Docket 20200046-GU FPUC Tariff Revisions\Tariff Sheets\Resent tariff sheets\CHPK\redline\CFG  Gas Table Of Contents Sheet No. 15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00MASTER FOLDER\TEMPORARY STAFF WORKFILES\Technical Staff\Corey\2020\Docket 20200046-GU FPUC Tariff Revisions\Tariff Sheets\Resent tariff sheets\CHPK\redline\CFG  Gas Table Of Contents Sheet No. 15 Redline_DMC.jpg"/>
                    <pic:cNvPicPr>
                      <a:picLocks noChangeAspect="1" noChangeArrowheads="1"/>
                    </pic:cNvPicPr>
                  </pic:nvPicPr>
                  <pic:blipFill>
                    <a:blip r:embed="rId51"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6524A31" wp14:editId="0DF4FA64">
            <wp:extent cx="5934075" cy="7686675"/>
            <wp:effectExtent l="0" t="0" r="9525" b="9525"/>
            <wp:docPr id="43" name="Picture 43" descr="I:\00MASTER FOLDER\TEMPORARY STAFF WORKFILES\Technical Staff\Corey\2020\Docket 20200046-GU FPUC Tariff Revisions\Tariff Sheets\Resent tariff sheets\CHPK\redline\CHPK Gas Tariff Sheet No. 61 Red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00MASTER FOLDER\TEMPORARY STAFF WORKFILES\Technical Staff\Corey\2020\Docket 20200046-GU FPUC Tariff Revisions\Tariff Sheets\Resent tariff sheets\CHPK\redline\CHPK Gas Tariff Sheet No. 61 Redline.jpg"/>
                    <pic:cNvPicPr>
                      <a:picLocks noChangeAspect="1" noChangeArrowheads="1"/>
                    </pic:cNvPicPr>
                  </pic:nvPicPr>
                  <pic:blipFill>
                    <a:blip r:embed="rId52"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B6BA77C" wp14:editId="1C052979">
            <wp:extent cx="5934075" cy="7686675"/>
            <wp:effectExtent l="0" t="0" r="9525" b="9525"/>
            <wp:docPr id="44" name="Picture 44" descr="I:\00MASTER FOLDER\TEMPORARY STAFF WORKFILES\Technical Staff\Corey\2020\Docket 20200046-GU FPUC Tariff Revisions\Tariff Sheets\Resent tariff sheets\CHPK\redline\CFG  Gas Rules and Regulations Sheet No. 61.1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00MASTER FOLDER\TEMPORARY STAFF WORKFILES\Technical Staff\Corey\2020\Docket 20200046-GU FPUC Tariff Revisions\Tariff Sheets\Resent tariff sheets\CHPK\redline\CFG  Gas Rules and Regulations Sheet No. 61.1 Redline_DMC.jpg"/>
                    <pic:cNvPicPr>
                      <a:picLocks noChangeAspect="1" noChangeArrowheads="1"/>
                    </pic:cNvPicPr>
                  </pic:nvPicPr>
                  <pic:blipFill>
                    <a:blip r:embed="rId53"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288603B" wp14:editId="74E0A919">
            <wp:extent cx="5934075" cy="7686675"/>
            <wp:effectExtent l="0" t="0" r="9525" b="9525"/>
            <wp:docPr id="45" name="Picture 45" descr="I:\00MASTER FOLDER\TEMPORARY STAFF WORKFILES\Technical Staff\Corey\2020\Docket 20200046-GU FPUC Tariff Revisions\Tariff Sheets\Resent tariff sheets\CHPK\redline\CFG Gas FTS-A Tariff Sheet No. 71 Redline_DM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00MASTER FOLDER\TEMPORARY STAFF WORKFILES\Technical Staff\Corey\2020\Docket 20200046-GU FPUC Tariff Revisions\Tariff Sheets\Resent tariff sheets\CHPK\redline\CFG Gas FTS-A Tariff Sheet No. 71 Redline_DMC_Page_1.jpg"/>
                    <pic:cNvPicPr>
                      <a:picLocks noChangeAspect="1" noChangeArrowheads="1"/>
                    </pic:cNvPicPr>
                  </pic:nvPicPr>
                  <pic:blipFill>
                    <a:blip r:embed="rId54"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21BB403" wp14:editId="1BD5AC36">
            <wp:extent cx="5934075" cy="7686675"/>
            <wp:effectExtent l="0" t="0" r="9525" b="9525"/>
            <wp:docPr id="46" name="Picture 46" descr="I:\00MASTER FOLDER\TEMPORARY STAFF WORKFILES\Technical Staff\Corey\2020\Docket 20200046-GU FPUC Tariff Revisions\Tariff Sheets\Resent tariff sheets\CHPK\redline\CFG Gas FTS-A Tariff Sheet No. 71 Redline_DM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00MASTER FOLDER\TEMPORARY STAFF WORKFILES\Technical Staff\Corey\2020\Docket 20200046-GU FPUC Tariff Revisions\Tariff Sheets\Resent tariff sheets\CHPK\redline\CFG Gas FTS-A Tariff Sheet No. 71 Redline_DMC_Page_2.jpg"/>
                    <pic:cNvPicPr>
                      <a:picLocks noChangeAspect="1" noChangeArrowheads="1"/>
                    </pic:cNvPicPr>
                  </pic:nvPicPr>
                  <pic:blipFill>
                    <a:blip r:embed="rId55"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87A1EA0" wp14:editId="7FF5E379">
            <wp:extent cx="5934075" cy="7686675"/>
            <wp:effectExtent l="0" t="0" r="9525" b="9525"/>
            <wp:docPr id="47" name="Picture 47" descr="I:\00MASTER FOLDER\TEMPORARY STAFF WORKFILES\Technical Staff\Corey\2020\Docket 20200046-GU FPUC Tariff Revisions\Tariff Sheets\Resent tariff sheets\CHPK\redline\CFG Gas FTS-A Experimental Tariff Sheet No. 72 Redline_DM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00MASTER FOLDER\TEMPORARY STAFF WORKFILES\Technical Staff\Corey\2020\Docket 20200046-GU FPUC Tariff Revisions\Tariff Sheets\Resent tariff sheets\CHPK\redline\CFG Gas FTS-A Experimental Tariff Sheet No. 72 Redline_DMC_Page_1.jpg"/>
                    <pic:cNvPicPr>
                      <a:picLocks noChangeAspect="1" noChangeArrowheads="1"/>
                    </pic:cNvPicPr>
                  </pic:nvPicPr>
                  <pic:blipFill>
                    <a:blip r:embed="rId56"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EBBF22E" wp14:editId="3B46AF85">
            <wp:extent cx="5934075" cy="7686675"/>
            <wp:effectExtent l="0" t="0" r="9525" b="9525"/>
            <wp:docPr id="48" name="Picture 48" descr="I:\00MASTER FOLDER\TEMPORARY STAFF WORKFILES\Technical Staff\Corey\2020\Docket 20200046-GU FPUC Tariff Revisions\Tariff Sheets\Resent tariff sheets\CHPK\redline\CFG Gas FTS-A Experimental Tariff Sheet No. 72 Redline_DM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00MASTER FOLDER\TEMPORARY STAFF WORKFILES\Technical Staff\Corey\2020\Docket 20200046-GU FPUC Tariff Revisions\Tariff Sheets\Resent tariff sheets\CHPK\redline\CFG Gas FTS-A Experimental Tariff Sheet No. 72 Redline_DMC_Page_2.jpg"/>
                    <pic:cNvPicPr>
                      <a:picLocks noChangeAspect="1" noChangeArrowheads="1"/>
                    </pic:cNvPicPr>
                  </pic:nvPicPr>
                  <pic:blipFill>
                    <a:blip r:embed="rId57"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C86746A" wp14:editId="6D2CD135">
            <wp:extent cx="5934075" cy="7686675"/>
            <wp:effectExtent l="0" t="0" r="9525" b="9525"/>
            <wp:docPr id="49" name="Picture 49" descr="I:\00MASTER FOLDER\TEMPORARY STAFF WORKFILES\Technical Staff\Corey\2020\Docket 20200046-GU FPUC Tariff Revisions\Tariff Sheets\Resent tariff sheets\CHPK\redline\CFG Gas FTS-B Tariff Sheet No. 73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00MASTER FOLDER\TEMPORARY STAFF WORKFILES\Technical Staff\Corey\2020\Docket 20200046-GU FPUC Tariff Revisions\Tariff Sheets\Resent tariff sheets\CHPK\redline\CFG Gas FTS-B Tariff Sheet No. 73 Redline_DMC.jpg"/>
                    <pic:cNvPicPr>
                      <a:picLocks noChangeAspect="1" noChangeArrowheads="1"/>
                    </pic:cNvPicPr>
                  </pic:nvPicPr>
                  <pic:blipFill>
                    <a:blip r:embed="rId58"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B89D9D7" wp14:editId="0276DC75">
            <wp:extent cx="5934075" cy="7686675"/>
            <wp:effectExtent l="0" t="0" r="9525" b="9525"/>
            <wp:docPr id="50" name="Picture 50" descr="I:\00MASTER FOLDER\TEMPORARY STAFF WORKFILES\Technical Staff\Corey\2020\Docket 20200046-GU FPUC Tariff Revisions\Tariff Sheets\Resent tariff sheets\CHPK\redline\CFG Gas FTS-B Experimental Tariff Sheet No. 74 Redline_DM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00MASTER FOLDER\TEMPORARY STAFF WORKFILES\Technical Staff\Corey\2020\Docket 20200046-GU FPUC Tariff Revisions\Tariff Sheets\Resent tariff sheets\CHPK\redline\CFG Gas FTS-B Experimental Tariff Sheet No. 74 Redline_DMC_Page_1.jpg"/>
                    <pic:cNvPicPr>
                      <a:picLocks noChangeAspect="1" noChangeArrowheads="1"/>
                    </pic:cNvPicPr>
                  </pic:nvPicPr>
                  <pic:blipFill>
                    <a:blip r:embed="rId59"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7BCA231" wp14:editId="2AA708F2">
            <wp:extent cx="5934075" cy="7686675"/>
            <wp:effectExtent l="0" t="0" r="9525" b="9525"/>
            <wp:docPr id="51" name="Picture 51" descr="I:\00MASTER FOLDER\TEMPORARY STAFF WORKFILES\Technical Staff\Corey\2020\Docket 20200046-GU FPUC Tariff Revisions\Tariff Sheets\Resent tariff sheets\CHPK\redline\CFG Gas FTS-B Experimental Tariff Sheet No. 74 Redline_DM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00MASTER FOLDER\TEMPORARY STAFF WORKFILES\Technical Staff\Corey\2020\Docket 20200046-GU FPUC Tariff Revisions\Tariff Sheets\Resent tariff sheets\CHPK\redline\CFG Gas FTS-B Experimental Tariff Sheet No. 74 Redline_DMC_Page_2.jpg"/>
                    <pic:cNvPicPr>
                      <a:picLocks noChangeAspect="1" noChangeArrowheads="1"/>
                    </pic:cNvPicPr>
                  </pic:nvPicPr>
                  <pic:blipFill>
                    <a:blip r:embed="rId60"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809E094" wp14:editId="7DF94E80">
            <wp:extent cx="5934075" cy="7686675"/>
            <wp:effectExtent l="0" t="0" r="9525" b="9525"/>
            <wp:docPr id="52" name="Picture 52" descr="I:\00MASTER FOLDER\TEMPORARY STAFF WORKFILES\Technical Staff\Corey\2020\Docket 20200046-GU FPUC Tariff Revisions\Tariff Sheets\Resent tariff sheets\CHPK\redline\CFG Gas FTS-1 Tariff Sheet No. 75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00MASTER FOLDER\TEMPORARY STAFF WORKFILES\Technical Staff\Corey\2020\Docket 20200046-GU FPUC Tariff Revisions\Tariff Sheets\Resent tariff sheets\CHPK\redline\CFG Gas FTS-1 Tariff Sheet No. 75 Redline_DMC.jpg"/>
                    <pic:cNvPicPr>
                      <a:picLocks noChangeAspect="1" noChangeArrowheads="1"/>
                    </pic:cNvPicPr>
                  </pic:nvPicPr>
                  <pic:blipFill>
                    <a:blip r:embed="rId61"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5A4C346" wp14:editId="7CE44591">
            <wp:extent cx="5934075" cy="7686675"/>
            <wp:effectExtent l="0" t="0" r="9525" b="9525"/>
            <wp:docPr id="53" name="Picture 53" descr="I:\00MASTER FOLDER\TEMPORARY STAFF WORKFILES\Technical Staff\Corey\2020\Docket 20200046-GU FPUC Tariff Revisions\Tariff Sheets\Resent tariff sheets\CHPK\redline\CFG Gas FTS-1 Experimental Tariff Sheet No. 76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00MASTER FOLDER\TEMPORARY STAFF WORKFILES\Technical Staff\Corey\2020\Docket 20200046-GU FPUC Tariff Revisions\Tariff Sheets\Resent tariff sheets\CHPK\redline\CFG Gas FTS-1 Experimental Tariff Sheet No. 76 Redline_DMC.jpg"/>
                    <pic:cNvPicPr>
                      <a:picLocks noChangeAspect="1" noChangeArrowheads="1"/>
                    </pic:cNvPicPr>
                  </pic:nvPicPr>
                  <pic:blipFill>
                    <a:blip r:embed="rId62"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12B761F" wp14:editId="6B5F59E0">
            <wp:extent cx="5934075" cy="7686675"/>
            <wp:effectExtent l="0" t="0" r="9525" b="9525"/>
            <wp:docPr id="54" name="Picture 54" descr="I:\00MASTER FOLDER\TEMPORARY STAFF WORKFILES\Technical Staff\Corey\2020\Docket 20200046-GU FPUC Tariff Revisions\Tariff Sheets\Resent tariff sheets\CHPK\redline\CFG Gas FTS-2 Tariff Sheet No. 77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00MASTER FOLDER\TEMPORARY STAFF WORKFILES\Technical Staff\Corey\2020\Docket 20200046-GU FPUC Tariff Revisions\Tariff Sheets\Resent tariff sheets\CHPK\redline\CFG Gas FTS-2 Tariff Sheet No. 77 Redline_DMC.jpg"/>
                    <pic:cNvPicPr>
                      <a:picLocks noChangeAspect="1" noChangeArrowheads="1"/>
                    </pic:cNvPicPr>
                  </pic:nvPicPr>
                  <pic:blipFill>
                    <a:blip r:embed="rId63"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AD40F4">
        <w:rPr>
          <w:noProof/>
        </w:rPr>
        <w:drawing>
          <wp:inline distT="0" distB="0" distL="0" distR="0" wp14:anchorId="7E030F10" wp14:editId="5665C442">
            <wp:extent cx="5934710" cy="7686040"/>
            <wp:effectExtent l="0" t="0" r="8890" b="0"/>
            <wp:docPr id="79" name="Picture 79" descr="I:\00MASTER FOLDER\TEMPORARY STAFF WORKFILES\Technical Staff\Corey\2020\Docket 20200046-GU FPUC Tariff Revisions\Tariff Sheets\Resent tariff sheets\CHPK\redline\CFG Gas FTS-2 Experimental Tariff Sheet No. 78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00MASTER FOLDER\TEMPORARY STAFF WORKFILES\Technical Staff\Corey\2020\Docket 20200046-GU FPUC Tariff Revisions\Tariff Sheets\Resent tariff sheets\CHPK\redline\CFG Gas FTS-2 Experimental Tariff Sheet No. 78 Redline_DMC.jpg"/>
                    <pic:cNvPicPr>
                      <a:picLocks noChangeAspect="1" noChangeArrowheads="1"/>
                    </pic:cNvPicPr>
                  </pic:nvPicPr>
                  <pic:blipFill>
                    <a:blip r:embed="rId64" cstate="print">
                      <a:grayscl/>
                      <a:extLst>
                        <a:ext uri="{28A0092B-C50C-407E-A947-70E740481C1C}">
                          <a14:useLocalDpi xmlns:a14="http://schemas.microsoft.com/office/drawing/2010/main" val="0"/>
                        </a:ext>
                      </a:extLst>
                    </a:blip>
                    <a:srcRect/>
                    <a:stretch>
                      <a:fillRect/>
                    </a:stretch>
                  </pic:blipFill>
                  <pic:spPr bwMode="auto">
                    <a:xfrm>
                      <a:off x="0" y="0"/>
                      <a:ext cx="5934710" cy="7686040"/>
                    </a:xfrm>
                    <a:prstGeom prst="rect">
                      <a:avLst/>
                    </a:prstGeom>
                    <a:noFill/>
                    <a:ln>
                      <a:noFill/>
                    </a:ln>
                  </pic:spPr>
                </pic:pic>
              </a:graphicData>
            </a:graphic>
          </wp:inline>
        </w:drawing>
      </w:r>
      <w:r>
        <w:rPr>
          <w:noProof/>
        </w:rPr>
        <w:drawing>
          <wp:inline distT="0" distB="0" distL="0" distR="0" wp14:anchorId="08CF514E" wp14:editId="146ED084">
            <wp:extent cx="5934075" cy="7686675"/>
            <wp:effectExtent l="0" t="0" r="9525" b="9525"/>
            <wp:docPr id="55" name="Picture 55" descr="I:\00MASTER FOLDER\TEMPORARY STAFF WORKFILES\Technical Staff\Corey\2020\Docket 20200046-GU FPUC Tariff Revisions\Tariff Sheets\Resent tariff sheets\CHPK\redline\CFG Gas FTS-2.1 Tariff Sheet No. 78.1 Redline_DM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00MASTER FOLDER\TEMPORARY STAFF WORKFILES\Technical Staff\Corey\2020\Docket 20200046-GU FPUC Tariff Revisions\Tariff Sheets\Resent tariff sheets\CHPK\redline\CFG Gas FTS-2.1 Tariff Sheet No. 78.1 Redline_DMC_Page_1.jpg"/>
                    <pic:cNvPicPr>
                      <a:picLocks noChangeAspect="1" noChangeArrowheads="1"/>
                    </pic:cNvPicPr>
                  </pic:nvPicPr>
                  <pic:blipFill>
                    <a:blip r:embed="rId65"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316689F" wp14:editId="1DB88EEE">
            <wp:extent cx="5934075" cy="7686675"/>
            <wp:effectExtent l="0" t="0" r="9525" b="9525"/>
            <wp:docPr id="56" name="Picture 56" descr="I:\00MASTER FOLDER\TEMPORARY STAFF WORKFILES\Technical Staff\Corey\2020\Docket 20200046-GU FPUC Tariff Revisions\Tariff Sheets\Resent tariff sheets\CHPK\redline\CFG Gas FTS-2.1 Tariff Sheet No. 78.1 Redline_DM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00MASTER FOLDER\TEMPORARY STAFF WORKFILES\Technical Staff\Corey\2020\Docket 20200046-GU FPUC Tariff Revisions\Tariff Sheets\Resent tariff sheets\CHPK\redline\CFG Gas FTS-2.1 Tariff Sheet No. 78.1 Redline_DMC_Page_2.jpg"/>
                    <pic:cNvPicPr>
                      <a:picLocks noChangeAspect="1" noChangeArrowheads="1"/>
                    </pic:cNvPicPr>
                  </pic:nvPicPr>
                  <pic:blipFill>
                    <a:blip r:embed="rId66"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35963D5" wp14:editId="0757BC26">
            <wp:extent cx="5934075" cy="7686675"/>
            <wp:effectExtent l="0" t="0" r="9525" b="9525"/>
            <wp:docPr id="57" name="Picture 57" descr="I:\00MASTER FOLDER\TEMPORARY STAFF WORKFILES\Technical Staff\Corey\2020\Docket 20200046-GU FPUC Tariff Revisions\Tariff Sheets\Resent tariff sheets\CHPK\redline\CFG Gas FTS-2.1 Experimental Tariff Sheet No. 78.2 Redline_DM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00MASTER FOLDER\TEMPORARY STAFF WORKFILES\Technical Staff\Corey\2020\Docket 20200046-GU FPUC Tariff Revisions\Tariff Sheets\Resent tariff sheets\CHPK\redline\CFG Gas FTS-2.1 Experimental Tariff Sheet No. 78.2 Redline_DMC_Page_1.jpg"/>
                    <pic:cNvPicPr>
                      <a:picLocks noChangeAspect="1" noChangeArrowheads="1"/>
                    </pic:cNvPicPr>
                  </pic:nvPicPr>
                  <pic:blipFill>
                    <a:blip r:embed="rId67"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72E42F3" wp14:editId="44CB587E">
            <wp:extent cx="5934075" cy="7686675"/>
            <wp:effectExtent l="0" t="0" r="9525" b="9525"/>
            <wp:docPr id="58" name="Picture 58" descr="I:\00MASTER FOLDER\TEMPORARY STAFF WORKFILES\Technical Staff\Corey\2020\Docket 20200046-GU FPUC Tariff Revisions\Tariff Sheets\Resent tariff sheets\CHPK\redline\CFG Gas FTS-2.1 Experimental Tariff Sheet No. 78.2 Redline_DM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00MASTER FOLDER\TEMPORARY STAFF WORKFILES\Technical Staff\Corey\2020\Docket 20200046-GU FPUC Tariff Revisions\Tariff Sheets\Resent tariff sheets\CHPK\redline\CFG Gas FTS-2.1 Experimental Tariff Sheet No. 78.2 Redline_DMC_Page_2.jpg"/>
                    <pic:cNvPicPr>
                      <a:picLocks noChangeAspect="1" noChangeArrowheads="1"/>
                    </pic:cNvPicPr>
                  </pic:nvPicPr>
                  <pic:blipFill>
                    <a:blip r:embed="rId68"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757AF1CF" wp14:editId="089B9374">
            <wp:extent cx="5934075" cy="7686675"/>
            <wp:effectExtent l="0" t="0" r="9525" b="9525"/>
            <wp:docPr id="59" name="Picture 59" descr="I:\00MASTER FOLDER\TEMPORARY STAFF WORKFILES\Technical Staff\Corey\2020\Docket 20200046-GU FPUC Tariff Revisions\Tariff Sheets\Resent tariff sheets\CHPK\redline\CFG Gas FTS-3 Tariff Sheet No. 79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00MASTER FOLDER\TEMPORARY STAFF WORKFILES\Technical Staff\Corey\2020\Docket 20200046-GU FPUC Tariff Revisions\Tariff Sheets\Resent tariff sheets\CHPK\redline\CFG Gas FTS-3 Tariff Sheet No. 79 Redline_DMC.jpg"/>
                    <pic:cNvPicPr>
                      <a:picLocks noChangeAspect="1" noChangeArrowheads="1"/>
                    </pic:cNvPicPr>
                  </pic:nvPicPr>
                  <pic:blipFill>
                    <a:blip r:embed="rId69"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38C63516" wp14:editId="26EF5C58">
            <wp:extent cx="5934075" cy="7686675"/>
            <wp:effectExtent l="0" t="0" r="9525" b="9525"/>
            <wp:docPr id="60" name="Picture 60" descr="I:\00MASTER FOLDER\TEMPORARY STAFF WORKFILES\Technical Staff\Corey\2020\Docket 20200046-GU FPUC Tariff Revisions\Tariff Sheets\Resent tariff sheets\CHPK\redline\CFG Gas FTS-3 Experimental Tariff Sheet No. 80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00MASTER FOLDER\TEMPORARY STAFF WORKFILES\Technical Staff\Corey\2020\Docket 20200046-GU FPUC Tariff Revisions\Tariff Sheets\Resent tariff sheets\CHPK\redline\CFG Gas FTS-3 Experimental Tariff Sheet No. 80 Redline_DMC.jpg"/>
                    <pic:cNvPicPr>
                      <a:picLocks noChangeAspect="1" noChangeArrowheads="1"/>
                    </pic:cNvPicPr>
                  </pic:nvPicPr>
                  <pic:blipFill>
                    <a:blip r:embed="rId70"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3A20A26C" wp14:editId="1103C960">
            <wp:extent cx="5934075" cy="7686675"/>
            <wp:effectExtent l="0" t="0" r="9525" b="9525"/>
            <wp:docPr id="61" name="Picture 61" descr="I:\00MASTER FOLDER\TEMPORARY STAFF WORKFILES\Technical Staff\Corey\2020\Docket 20200046-GU FPUC Tariff Revisions\Tariff Sheets\Resent tariff sheets\CHPK\redline\CFG Gas FTS-3.1 Tariff Sheet No. 80.1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00MASTER FOLDER\TEMPORARY STAFF WORKFILES\Technical Staff\Corey\2020\Docket 20200046-GU FPUC Tariff Revisions\Tariff Sheets\Resent tariff sheets\CHPK\redline\CFG Gas FTS-3.1 Tariff Sheet No. 80.1 Redline_DMC.jpg"/>
                    <pic:cNvPicPr>
                      <a:picLocks noChangeAspect="1" noChangeArrowheads="1"/>
                    </pic:cNvPicPr>
                  </pic:nvPicPr>
                  <pic:blipFill>
                    <a:blip r:embed="rId71"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1A5BFD4C" wp14:editId="56110D6C">
            <wp:extent cx="5934075" cy="7686675"/>
            <wp:effectExtent l="0" t="0" r="9525" b="9525"/>
            <wp:docPr id="62" name="Picture 62" descr="I:\00MASTER FOLDER\TEMPORARY STAFF WORKFILES\Technical Staff\Corey\2020\Docket 20200046-GU FPUC Tariff Revisions\Tariff Sheets\Resent tariff sheets\CHPK\redline\CFG Gas FTS-3.1 Experimental Tariff Sheet No. 80.2 Redline_DMC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00MASTER FOLDER\TEMPORARY STAFF WORKFILES\Technical Staff\Corey\2020\Docket 20200046-GU FPUC Tariff Revisions\Tariff Sheets\Resent tariff sheets\CHPK\redline\CFG Gas FTS-3.1 Experimental Tariff Sheet No. 80.2 Redline_DMC_Page_1.jpg"/>
                    <pic:cNvPicPr>
                      <a:picLocks noChangeAspect="1" noChangeArrowheads="1"/>
                    </pic:cNvPicPr>
                  </pic:nvPicPr>
                  <pic:blipFill>
                    <a:blip r:embed="rId72"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219D7CB0" wp14:editId="31C53020">
            <wp:extent cx="5934075" cy="7686675"/>
            <wp:effectExtent l="0" t="0" r="9525" b="9525"/>
            <wp:docPr id="63" name="Picture 63" descr="I:\00MASTER FOLDER\TEMPORARY STAFF WORKFILES\Technical Staff\Corey\2020\Docket 20200046-GU FPUC Tariff Revisions\Tariff Sheets\Resent tariff sheets\CHPK\redline\CFG Gas FTS-3.1 Experimental Tariff Sheet No. 80.2 Redline_DMC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00MASTER FOLDER\TEMPORARY STAFF WORKFILES\Technical Staff\Corey\2020\Docket 20200046-GU FPUC Tariff Revisions\Tariff Sheets\Resent tariff sheets\CHPK\redline\CFG Gas FTS-3.1 Experimental Tariff Sheet No. 80.2 Redline_DMC_Page_2.jpg"/>
                    <pic:cNvPicPr>
                      <a:picLocks noChangeAspect="1" noChangeArrowheads="1"/>
                    </pic:cNvPicPr>
                  </pic:nvPicPr>
                  <pic:blipFill>
                    <a:blip r:embed="rId73"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0337B6B9" wp14:editId="0B6985E4">
            <wp:extent cx="5934075" cy="7686675"/>
            <wp:effectExtent l="0" t="0" r="9525" b="9525"/>
            <wp:docPr id="64" name="Picture 64" descr="I:\00MASTER FOLDER\TEMPORARY STAFF WORKFILES\Technical Staff\Corey\2020\Docket 20200046-GU FPUC Tariff Revisions\Tariff Sheets\Resent tariff sheets\CHPK\redline\CFG Gas FTS-4 Tariff Sheet No. 81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00MASTER FOLDER\TEMPORARY STAFF WORKFILES\Technical Staff\Corey\2020\Docket 20200046-GU FPUC Tariff Revisions\Tariff Sheets\Resent tariff sheets\CHPK\redline\CFG Gas FTS-4 Tariff Sheet No. 81 Redline_DMC.jpg"/>
                    <pic:cNvPicPr>
                      <a:picLocks noChangeAspect="1" noChangeArrowheads="1"/>
                    </pic:cNvPicPr>
                  </pic:nvPicPr>
                  <pic:blipFill>
                    <a:blip r:embed="rId74"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090C4145" wp14:editId="3630B854">
            <wp:extent cx="5934075" cy="7686675"/>
            <wp:effectExtent l="0" t="0" r="9525" b="9525"/>
            <wp:docPr id="65" name="Picture 65" descr="I:\00MASTER FOLDER\TEMPORARY STAFF WORKFILES\Technical Staff\Corey\2020\Docket 20200046-GU FPUC Tariff Revisions\Tariff Sheets\Resent tariff sheets\CHPK\redline\CFG Gas FTS-5 Tariff Sheet No. 82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00MASTER FOLDER\TEMPORARY STAFF WORKFILES\Technical Staff\Corey\2020\Docket 20200046-GU FPUC Tariff Revisions\Tariff Sheets\Resent tariff sheets\CHPK\redline\CFG Gas FTS-5 Tariff Sheet No. 82 Redline_DMC.jpg"/>
                    <pic:cNvPicPr>
                      <a:picLocks noChangeAspect="1" noChangeArrowheads="1"/>
                    </pic:cNvPicPr>
                  </pic:nvPicPr>
                  <pic:blipFill>
                    <a:blip r:embed="rId75"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030B5F86" wp14:editId="665C46BC">
            <wp:extent cx="5934075" cy="7686675"/>
            <wp:effectExtent l="0" t="0" r="9525" b="9525"/>
            <wp:docPr id="66" name="Picture 66" descr="I:\00MASTER FOLDER\TEMPORARY STAFF WORKFILES\Technical Staff\Corey\2020\Docket 20200046-GU FPUC Tariff Revisions\Tariff Sheets\Resent tariff sheets\CHPK\redline\CFG Gas FTS-6 Tariff Sheet No. 83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00MASTER FOLDER\TEMPORARY STAFF WORKFILES\Technical Staff\Corey\2020\Docket 20200046-GU FPUC Tariff Revisions\Tariff Sheets\Resent tariff sheets\CHPK\redline\CFG Gas FTS-6 Tariff Sheet No. 83 Redline_DMC.jpg"/>
                    <pic:cNvPicPr>
                      <a:picLocks noChangeAspect="1" noChangeArrowheads="1"/>
                    </pic:cNvPicPr>
                  </pic:nvPicPr>
                  <pic:blipFill>
                    <a:blip r:embed="rId76"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4865C6BC" wp14:editId="0385EFCB">
            <wp:extent cx="5934075" cy="7686675"/>
            <wp:effectExtent l="0" t="0" r="9525" b="9525"/>
            <wp:docPr id="67" name="Picture 67" descr="I:\00MASTER FOLDER\TEMPORARY STAFF WORKFILES\Technical Staff\Corey\2020\Docket 20200046-GU FPUC Tariff Revisions\Tariff Sheets\Resent tariff sheets\CHPK\redline\CFG Gas FTS-7 Tariff Sheet No. 84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00MASTER FOLDER\TEMPORARY STAFF WORKFILES\Technical Staff\Corey\2020\Docket 20200046-GU FPUC Tariff Revisions\Tariff Sheets\Resent tariff sheets\CHPK\redline\CFG Gas FTS-7 Tariff Sheet No. 84 Redline_DMC.jpg"/>
                    <pic:cNvPicPr>
                      <a:picLocks noChangeAspect="1" noChangeArrowheads="1"/>
                    </pic:cNvPicPr>
                  </pic:nvPicPr>
                  <pic:blipFill>
                    <a:blip r:embed="rId77"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586815B2" wp14:editId="2C152C86">
            <wp:extent cx="5934075" cy="7686675"/>
            <wp:effectExtent l="0" t="0" r="9525" b="9525"/>
            <wp:docPr id="68" name="Picture 68" descr="I:\00MASTER FOLDER\TEMPORARY STAFF WORKFILES\Technical Staff\Corey\2020\Docket 20200046-GU FPUC Tariff Revisions\Tariff Sheets\Resent tariff sheets\CHPK\redline\CFG Gas FTS-8 Tariff Sheet No. 85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00MASTER FOLDER\TEMPORARY STAFF WORKFILES\Technical Staff\Corey\2020\Docket 20200046-GU FPUC Tariff Revisions\Tariff Sheets\Resent tariff sheets\CHPK\redline\CFG Gas FTS-8 Tariff Sheet No. 85 Redline_DMC.jpg"/>
                    <pic:cNvPicPr>
                      <a:picLocks noChangeAspect="1" noChangeArrowheads="1"/>
                    </pic:cNvPicPr>
                  </pic:nvPicPr>
                  <pic:blipFill>
                    <a:blip r:embed="rId78"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6B4784D5" wp14:editId="31BFC6B5">
            <wp:extent cx="5934075" cy="7686675"/>
            <wp:effectExtent l="0" t="0" r="9525" b="9525"/>
            <wp:docPr id="69" name="Picture 69" descr="I:\00MASTER FOLDER\TEMPORARY STAFF WORKFILES\Technical Staff\Corey\2020\Docket 20200046-GU FPUC Tariff Revisions\Tariff Sheets\Resent tariff sheets\CHPK\redline\CFG Gas FTS-9 Tariff Sheet No. 86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00MASTER FOLDER\TEMPORARY STAFF WORKFILES\Technical Staff\Corey\2020\Docket 20200046-GU FPUC Tariff Revisions\Tariff Sheets\Resent tariff sheets\CHPK\redline\CFG Gas FTS-9 Tariff Sheet No. 86 Redline_DMC.jpg"/>
                    <pic:cNvPicPr>
                      <a:picLocks noChangeAspect="1" noChangeArrowheads="1"/>
                    </pic:cNvPicPr>
                  </pic:nvPicPr>
                  <pic:blipFill>
                    <a:blip r:embed="rId79"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4368A608" wp14:editId="20B66816">
            <wp:extent cx="5934075" cy="7686675"/>
            <wp:effectExtent l="0" t="0" r="9525" b="9525"/>
            <wp:docPr id="70" name="Picture 70" descr="I:\00MASTER FOLDER\TEMPORARY STAFF WORKFILES\Technical Staff\Corey\2020\Docket 20200046-GU FPUC Tariff Revisions\Tariff Sheets\Resent tariff sheets\CHPK\redline\CFG Gas FTS-10 Tariff Sheet No. 87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00MASTER FOLDER\TEMPORARY STAFF WORKFILES\Technical Staff\Corey\2020\Docket 20200046-GU FPUC Tariff Revisions\Tariff Sheets\Resent tariff sheets\CHPK\redline\CFG Gas FTS-10 Tariff Sheet No. 87 Redline_DMC.jpg"/>
                    <pic:cNvPicPr>
                      <a:picLocks noChangeAspect="1" noChangeArrowheads="1"/>
                    </pic:cNvPicPr>
                  </pic:nvPicPr>
                  <pic:blipFill>
                    <a:blip r:embed="rId80"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42777060" wp14:editId="7B1EFD6B">
            <wp:extent cx="5934075" cy="7686675"/>
            <wp:effectExtent l="0" t="0" r="9525" b="9525"/>
            <wp:docPr id="71" name="Picture 71" descr="I:\00MASTER FOLDER\TEMPORARY STAFF WORKFILES\Technical Staff\Corey\2020\Docket 20200046-GU FPUC Tariff Revisions\Tariff Sheets\Resent tariff sheets\CHPK\redline\CFG Gas FTS-11 Tariff Sheet No. 88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00MASTER FOLDER\TEMPORARY STAFF WORKFILES\Technical Staff\Corey\2020\Docket 20200046-GU FPUC Tariff Revisions\Tariff Sheets\Resent tariff sheets\CHPK\redline\CFG Gas FTS-11 Tariff Sheet No. 88 Redline_DMC.jpg"/>
                    <pic:cNvPicPr>
                      <a:picLocks noChangeAspect="1" noChangeArrowheads="1"/>
                    </pic:cNvPicPr>
                  </pic:nvPicPr>
                  <pic:blipFill>
                    <a:blip r:embed="rId81"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14BEC141" wp14:editId="75089055">
            <wp:extent cx="5934075" cy="7686675"/>
            <wp:effectExtent l="0" t="0" r="9525" b="9525"/>
            <wp:docPr id="72" name="Picture 72" descr="I:\00MASTER FOLDER\TEMPORARY STAFF WORKFILES\Technical Staff\Corey\2020\Docket 20200046-GU FPUC Tariff Revisions\Tariff Sheets\Resent tariff sheets\CHPK\redline\CFG Gas FTS-12 Tariff Sheet No. 89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00MASTER FOLDER\TEMPORARY STAFF WORKFILES\Technical Staff\Corey\2020\Docket 20200046-GU FPUC Tariff Revisions\Tariff Sheets\Resent tariff sheets\CHPK\redline\CFG Gas FTS-12 Tariff Sheet No. 89 Redline_DMC.jpg"/>
                    <pic:cNvPicPr>
                      <a:picLocks noChangeAspect="1" noChangeArrowheads="1"/>
                    </pic:cNvPicPr>
                  </pic:nvPicPr>
                  <pic:blipFill>
                    <a:blip r:embed="rId82"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3E3870">
        <w:rPr>
          <w:noProof/>
        </w:rPr>
        <w:drawing>
          <wp:inline distT="0" distB="0" distL="0" distR="0" wp14:anchorId="6CDC80A6" wp14:editId="62406021">
            <wp:extent cx="5934075" cy="7686675"/>
            <wp:effectExtent l="0" t="0" r="9525" b="9525"/>
            <wp:docPr id="73" name="Picture 73" descr="I:\00MASTER FOLDER\TEMPORARY STAFF WORKFILES\Technical Staff\Corey\2020\Docket 20200046-GU FPUC Tariff Revisions\Tariff Sheets\Resent tariff sheets\CHPK\redline\CFG Gas FTS-NGV Tariff Sheet No. 90.1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00MASTER FOLDER\TEMPORARY STAFF WORKFILES\Technical Staff\Corey\2020\Docket 20200046-GU FPUC Tariff Revisions\Tariff Sheets\Resent tariff sheets\CHPK\redline\CFG Gas FTS-NGV Tariff Sheet No. 90.1 Redline_DMC.jpg"/>
                    <pic:cNvPicPr>
                      <a:picLocks noChangeAspect="1" noChangeArrowheads="1"/>
                    </pic:cNvPicPr>
                  </pic:nvPicPr>
                  <pic:blipFill>
                    <a:blip r:embed="rId83"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F55808" w:rsidRDefault="003E3870">
      <w:pPr>
        <w:pStyle w:val="BodyText"/>
      </w:pPr>
      <w:r>
        <w:rPr>
          <w:noProof/>
        </w:rPr>
        <w:drawing>
          <wp:inline distT="0" distB="0" distL="0" distR="0" wp14:anchorId="62B1D574" wp14:editId="5B56A931">
            <wp:extent cx="5934075" cy="7686675"/>
            <wp:effectExtent l="0" t="0" r="9525" b="9525"/>
            <wp:docPr id="74" name="Picture 74" descr="I:\00MASTER FOLDER\TEMPORARY STAFF WORKFILES\Technical Staff\Corey\2020\Docket 20200046-GU FPUC Tariff Revisions\Tariff Sheets\Resent tariff sheets\PPC\redline\PPC Gas Tariff Sheet 9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00MASTER FOLDER\TEMPORARY STAFF WORKFILES\Technical Staff\Corey\2020\Docket 20200046-GU FPUC Tariff Revisions\Tariff Sheets\Resent tariff sheets\PPC\redline\PPC Gas Tariff Sheet 9 Redline_DMC.jpg"/>
                    <pic:cNvPicPr>
                      <a:picLocks noChangeAspect="1" noChangeArrowheads="1"/>
                    </pic:cNvPicPr>
                  </pic:nvPicPr>
                  <pic:blipFill>
                    <a:blip r:embed="rId84"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BD58920" wp14:editId="09FA758F">
            <wp:extent cx="5934075" cy="7686675"/>
            <wp:effectExtent l="0" t="0" r="9525" b="9525"/>
            <wp:docPr id="75" name="Picture 75" descr="I:\00MASTER FOLDER\TEMPORARY STAFF WORKFILES\Technical Staff\Corey\2020\Docket 20200046-GU FPUC Tariff Revisions\Tariff Sheets\Resent tariff sheets\PPC\redline\PPC Gas Tariff Sheet 18 Redline Fixed char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00MASTER FOLDER\TEMPORARY STAFF WORKFILES\Technical Staff\Corey\2020\Docket 20200046-GU FPUC Tariff Revisions\Tariff Sheets\Resent tariff sheets\PPC\redline\PPC Gas Tariff Sheet 18 Redline Fixed chart_Page_1.jpg"/>
                    <pic:cNvPicPr>
                      <a:picLocks noChangeAspect="1" noChangeArrowheads="1"/>
                    </pic:cNvPicPr>
                  </pic:nvPicPr>
                  <pic:blipFill>
                    <a:blip r:embed="rId85"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E8A3721" wp14:editId="6771A5EF">
            <wp:extent cx="5934075" cy="7686675"/>
            <wp:effectExtent l="0" t="0" r="9525" b="9525"/>
            <wp:docPr id="76" name="Picture 76" descr="I:\00MASTER FOLDER\TEMPORARY STAFF WORKFILES\Technical Staff\Corey\2020\Docket 20200046-GU FPUC Tariff Revisions\Tariff Sheets\Resent tariff sheets\PPC\redline\PPC Gas Tariff Sheet 18 Redline Fixed char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00MASTER FOLDER\TEMPORARY STAFF WORKFILES\Technical Staff\Corey\2020\Docket 20200046-GU FPUC Tariff Revisions\Tariff Sheets\Resent tariff sheets\PPC\redline\PPC Gas Tariff Sheet 18 Redline Fixed chart_Page_2.jpg"/>
                    <pic:cNvPicPr>
                      <a:picLocks noChangeAspect="1" noChangeArrowheads="1"/>
                    </pic:cNvPicPr>
                  </pic:nvPicPr>
                  <pic:blipFill>
                    <a:blip r:embed="rId86"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F609753" wp14:editId="679A34B9">
            <wp:extent cx="5934075" cy="7686675"/>
            <wp:effectExtent l="0" t="0" r="9525" b="9525"/>
            <wp:docPr id="77" name="Picture 77" descr="I:\00MASTER FOLDER\TEMPORARY STAFF WORKFILES\Technical Staff\Corey\2020\Docket 20200046-GU FPUC Tariff Revisions\Tariff Sheets\Resent tariff sheets\PPC\redline\PPC Gas Sheet 18.1 Redline_D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00MASTER FOLDER\TEMPORARY STAFF WORKFILES\Technical Staff\Corey\2020\Docket 20200046-GU FPUC Tariff Revisions\Tariff Sheets\Resent tariff sheets\PPC\redline\PPC Gas Sheet 18.1 Redline_DMC--.jpg"/>
                    <pic:cNvPicPr>
                      <a:picLocks noChangeAspect="1" noChangeArrowheads="1"/>
                    </pic:cNvPicPr>
                  </pic:nvPicPr>
                  <pic:blipFill>
                    <a:blip r:embed="rId87" cstate="print">
                      <a:grayscl/>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sectPr w:rsidR="00F55808" w:rsidSect="00A469FA">
      <w:headerReference w:type="default" r:id="rId88"/>
      <w:pgSz w:w="12240" w:h="15840" w:code="1"/>
      <w:pgMar w:top="1584" w:right="1440" w:bottom="1440" w:left="1440" w:header="720" w:footer="720" w:gutter="0"/>
      <w:pgNumType w:start="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7E15" w:rsidRDefault="00117E15">
      <w:r>
        <w:separator/>
      </w:r>
    </w:p>
  </w:endnote>
  <w:endnote w:type="continuationSeparator" w:id="0">
    <w:p w:rsidR="00117E15" w:rsidRDefault="00117E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89491C">
      <w:rPr>
        <w:rStyle w:val="PageNumber"/>
        <w:noProof/>
      </w:rPr>
      <w:t>3</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7E15" w:rsidRDefault="00117E15">
      <w:r>
        <w:separator/>
      </w:r>
    </w:p>
  </w:footnote>
  <w:footnote w:type="continuationSeparator" w:id="0">
    <w:p w:rsidR="00117E15" w:rsidRDefault="00117E15">
      <w:r>
        <w:continuationSeparator/>
      </w:r>
    </w:p>
  </w:footnote>
  <w:footnote w:id="1">
    <w:p w:rsidR="00552049" w:rsidRDefault="00552049">
      <w:pPr>
        <w:pStyle w:val="FootnoteText"/>
      </w:pPr>
      <w:r>
        <w:rPr>
          <w:rStyle w:val="FootnoteReference"/>
        </w:rPr>
        <w:footnoteRef/>
      </w:r>
      <w:r>
        <w:t xml:space="preserve"> Document No. 00853-2020</w:t>
      </w:r>
    </w:p>
  </w:footnote>
  <w:footnote w:id="2">
    <w:p w:rsidR="0071054F" w:rsidRDefault="0071054F" w:rsidP="0071054F">
      <w:pPr>
        <w:pStyle w:val="FootnoteText"/>
      </w:pPr>
      <w:r>
        <w:rPr>
          <w:rStyle w:val="FootnoteReference"/>
        </w:rPr>
        <w:footnoteRef/>
      </w:r>
      <w:r>
        <w:t xml:space="preserve"> The term “containments” is used </w:t>
      </w:r>
      <w:r w:rsidR="00612501">
        <w:t xml:space="preserve">by the Companies to </w:t>
      </w:r>
      <w:r>
        <w:t xml:space="preserve">describe </w:t>
      </w:r>
      <w:r w:rsidR="00612501">
        <w:t>the carbon dioxide, oxygen, nitrogen, inert gases, hydrogen sulfide, siloxanes, total sulfur, and water, which</w:t>
      </w:r>
      <w:r w:rsidR="00DD20FD">
        <w:t xml:space="preserve"> can be found in</w:t>
      </w:r>
      <w:r w:rsidR="00282EF4">
        <w:t xml:space="preserve"> </w:t>
      </w:r>
      <w:r>
        <w:t>natural gas.</w:t>
      </w:r>
    </w:p>
  </w:footnote>
  <w:footnote w:id="3">
    <w:p w:rsidR="00E16230" w:rsidRDefault="00E16230">
      <w:pPr>
        <w:pStyle w:val="FootnoteText"/>
      </w:pPr>
      <w:r>
        <w:rPr>
          <w:rStyle w:val="FootnoteReference"/>
        </w:rPr>
        <w:footnoteRef/>
      </w:r>
      <w:r>
        <w:t xml:space="preserve"> </w:t>
      </w:r>
      <w:r w:rsidR="00100A1E">
        <w:t>Tariff Sheet Nos. 5.501-3 and 5.501-4</w:t>
      </w:r>
    </w:p>
  </w:footnote>
  <w:footnote w:id="4">
    <w:p w:rsidR="00D40688" w:rsidRDefault="00D40688">
      <w:pPr>
        <w:pStyle w:val="FootnoteText"/>
      </w:pPr>
      <w:r>
        <w:rPr>
          <w:rStyle w:val="FootnoteReference"/>
        </w:rPr>
        <w:footnoteRef/>
      </w:r>
      <w:r>
        <w:t xml:space="preserve"> The added definition states: </w:t>
      </w:r>
      <w:r w:rsidR="0071054F">
        <w:t>“</w:t>
      </w:r>
      <w:r>
        <w:t>Transportation of Customer-purchased natural gas from Company’s City Gate(s) to Customer’s service address.</w:t>
      </w:r>
      <w:r w:rsidR="0071054F">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117E15" w:rsidP="00220732">
    <w:pPr>
      <w:pStyle w:val="Header"/>
      <w:tabs>
        <w:tab w:val="clear" w:pos="4320"/>
        <w:tab w:val="clear" w:pos="8640"/>
        <w:tab w:val="right" w:pos="9360"/>
      </w:tabs>
    </w:pPr>
    <w:bookmarkStart w:id="13" w:name="DocketLabel"/>
    <w:r>
      <w:t>Docket No.</w:t>
    </w:r>
    <w:bookmarkEnd w:id="13"/>
    <w:r w:rsidR="00BC402E">
      <w:t xml:space="preserve"> </w:t>
    </w:r>
    <w:bookmarkStart w:id="14" w:name="DocketList"/>
    <w:r>
      <w:t>20200046-GU</w:t>
    </w:r>
    <w:bookmarkEnd w:id="14"/>
  </w:p>
  <w:p w:rsidR="00BC402E" w:rsidRDefault="00BC402E">
    <w:pPr>
      <w:pStyle w:val="Header"/>
    </w:pPr>
    <w:r>
      <w:t xml:space="preserve">Date: </w:t>
    </w:r>
    <w:fldSimple w:instr=" REF FilingDate ">
      <w:r w:rsidR="00695652">
        <w:t>March 19, 2020</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695652">
      <w:t>Docket No.</w:t>
    </w:r>
    <w:r>
      <w:fldChar w:fldCharType="end"/>
    </w:r>
    <w:r>
      <w:t xml:space="preserve"> </w:t>
    </w:r>
    <w:r>
      <w:fldChar w:fldCharType="begin"/>
    </w:r>
    <w:r>
      <w:instrText xml:space="preserve"> REF DocketList</w:instrText>
    </w:r>
    <w:r>
      <w:fldChar w:fldCharType="separate"/>
    </w:r>
    <w:r w:rsidR="00695652">
      <w:t>20200046-GU</w:t>
    </w:r>
    <w:r>
      <w:fldChar w:fldCharType="end"/>
    </w:r>
    <w:r>
      <w:tab/>
      <w:t xml:space="preserve">Issue </w:t>
    </w:r>
    <w:fldSimple w:instr=" Seq Issue \c \* Arabic ">
      <w:r w:rsidR="0089491C">
        <w:rPr>
          <w:noProof/>
        </w:rPr>
        <w:t>2</w:t>
      </w:r>
    </w:fldSimple>
  </w:p>
  <w:p w:rsidR="00BC402E" w:rsidRDefault="00BC402E">
    <w:pPr>
      <w:pStyle w:val="Header"/>
    </w:pPr>
    <w:r>
      <w:t xml:space="preserve">Date: </w:t>
    </w:r>
    <w:fldSimple w:instr=" REF FilingDate ">
      <w:r w:rsidR="00695652">
        <w:t>March 19, 2020</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4063" w:rsidRDefault="00104063" w:rsidP="00220732">
    <w:pPr>
      <w:pStyle w:val="Header"/>
      <w:tabs>
        <w:tab w:val="clear" w:pos="4320"/>
        <w:tab w:val="clear" w:pos="8640"/>
        <w:tab w:val="right" w:pos="9360"/>
      </w:tabs>
    </w:pPr>
    <w:r>
      <w:fldChar w:fldCharType="begin"/>
    </w:r>
    <w:r>
      <w:instrText xml:space="preserve"> REF DocketLabel</w:instrText>
    </w:r>
    <w:r>
      <w:fldChar w:fldCharType="separate"/>
    </w:r>
    <w:r w:rsidR="00695652">
      <w:t>Docket No.</w:t>
    </w:r>
    <w:r>
      <w:fldChar w:fldCharType="end"/>
    </w:r>
    <w:r>
      <w:t xml:space="preserve"> </w:t>
    </w:r>
    <w:r>
      <w:fldChar w:fldCharType="begin"/>
    </w:r>
    <w:r>
      <w:instrText xml:space="preserve"> REF DocketList</w:instrText>
    </w:r>
    <w:r>
      <w:fldChar w:fldCharType="separate"/>
    </w:r>
    <w:r w:rsidR="00695652">
      <w:t>20200046-GU</w:t>
    </w:r>
    <w:r>
      <w:fldChar w:fldCharType="end"/>
    </w:r>
    <w:r>
      <w:tab/>
      <w:t>Table of Attachments</w:t>
    </w:r>
  </w:p>
  <w:p w:rsidR="00104063" w:rsidRDefault="00104063" w:rsidP="0022736E">
    <w:pPr>
      <w:pStyle w:val="Header"/>
    </w:pPr>
    <w:r>
      <w:t xml:space="preserve">Date: </w:t>
    </w:r>
    <w:fldSimple w:instr=" REF FilingDate ">
      <w:r w:rsidR="00695652">
        <w:t>March 19, 2020</w:t>
      </w:r>
    </w:fldSimple>
    <w:r w:rsidR="0022736E">
      <w:tab/>
    </w:r>
    <w:r w:rsidR="0022736E">
      <w:tab/>
      <w:t xml:space="preserve">Page </w:t>
    </w:r>
    <w:r w:rsidR="0022736E">
      <w:fldChar w:fldCharType="begin"/>
    </w:r>
    <w:r w:rsidR="0022736E">
      <w:instrText xml:space="preserve"> =</w:instrText>
    </w:r>
    <w:r w:rsidR="0022736E">
      <w:fldChar w:fldCharType="begin"/>
    </w:r>
    <w:r w:rsidR="0022736E">
      <w:instrText xml:space="preserve"> PAGE </w:instrText>
    </w:r>
    <w:r w:rsidR="0022736E">
      <w:fldChar w:fldCharType="separate"/>
    </w:r>
    <w:r w:rsidR="0089491C">
      <w:rPr>
        <w:noProof/>
      </w:rPr>
      <w:instrText>7</w:instrText>
    </w:r>
    <w:r w:rsidR="0022736E">
      <w:fldChar w:fldCharType="end"/>
    </w:r>
    <w:r w:rsidR="0022736E">
      <w:instrText xml:space="preserve">- 5 </w:instrText>
    </w:r>
    <w:r w:rsidR="0022736E">
      <w:fldChar w:fldCharType="separate"/>
    </w:r>
    <w:r w:rsidR="0089491C">
      <w:rPr>
        <w:noProof/>
      </w:rPr>
      <w:t>2</w:t>
    </w:r>
    <w:r w:rsidR="0022736E">
      <w:fldChar w:fldCharType="end"/>
    </w:r>
    <w:r w:rsidR="0022736E">
      <w:t xml:space="preserve"> of 2</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501A" w:rsidRDefault="003A501A" w:rsidP="00220732">
    <w:pPr>
      <w:pStyle w:val="Header"/>
      <w:tabs>
        <w:tab w:val="clear" w:pos="4320"/>
        <w:tab w:val="clear" w:pos="8640"/>
        <w:tab w:val="right" w:pos="9360"/>
      </w:tabs>
    </w:pPr>
    <w:r>
      <w:fldChar w:fldCharType="begin"/>
    </w:r>
    <w:r>
      <w:instrText xml:space="preserve"> REF DocketLabel</w:instrText>
    </w:r>
    <w:r>
      <w:fldChar w:fldCharType="separate"/>
    </w:r>
    <w:r w:rsidR="00695652">
      <w:t>Docket No.</w:t>
    </w:r>
    <w:r>
      <w:fldChar w:fldCharType="end"/>
    </w:r>
    <w:r>
      <w:t xml:space="preserve"> </w:t>
    </w:r>
    <w:r>
      <w:fldChar w:fldCharType="begin"/>
    </w:r>
    <w:r>
      <w:instrText xml:space="preserve"> REF DocketList</w:instrText>
    </w:r>
    <w:r>
      <w:fldChar w:fldCharType="separate"/>
    </w:r>
    <w:r w:rsidR="00695652">
      <w:t>20200046-GU</w:t>
    </w:r>
    <w:r>
      <w:fldChar w:fldCharType="end"/>
    </w:r>
    <w:r w:rsidR="00992011">
      <w:tab/>
    </w:r>
    <w:r>
      <w:t>Attachment 1</w:t>
    </w:r>
  </w:p>
  <w:p w:rsidR="00992011" w:rsidRDefault="003A501A" w:rsidP="00836EDE">
    <w:pPr>
      <w:pStyle w:val="Header"/>
      <w:tabs>
        <w:tab w:val="clear" w:pos="8640"/>
        <w:tab w:val="right" w:pos="9360"/>
      </w:tabs>
    </w:pPr>
    <w:r>
      <w:t xml:space="preserve">Date: </w:t>
    </w:r>
    <w:fldSimple w:instr=" REF FilingDate ">
      <w:r w:rsidR="00695652">
        <w:t>March 19, 2020</w:t>
      </w:r>
    </w:fldSimple>
    <w:r w:rsidR="00A30501">
      <w:tab/>
    </w:r>
    <w:r w:rsidR="00992011">
      <w:tab/>
    </w:r>
    <w:r w:rsidR="000A13B4">
      <w:t>FPUC</w:t>
    </w:r>
  </w:p>
  <w:p w:rsidR="003A501A" w:rsidRDefault="0018131A" w:rsidP="005D7976">
    <w:pPr>
      <w:pStyle w:val="Header"/>
      <w:tabs>
        <w:tab w:val="clear" w:pos="8640"/>
        <w:tab w:val="right" w:pos="9360"/>
      </w:tabs>
      <w:jc w:val="right"/>
    </w:pPr>
    <w:r>
      <w:t xml:space="preserve">Page </w:t>
    </w:r>
    <w:r>
      <w:fldChar w:fldCharType="begin"/>
    </w:r>
    <w:r>
      <w:instrText xml:space="preserve"> </w:instrText>
    </w:r>
    <w:r w:rsidR="005D7976">
      <w:instrText>=</w:instrText>
    </w:r>
    <w:r w:rsidR="005D7976">
      <w:fldChar w:fldCharType="begin"/>
    </w:r>
    <w:r w:rsidR="005D7976">
      <w:instrText xml:space="preserve"> PAGE </w:instrText>
    </w:r>
    <w:r w:rsidR="005D7976">
      <w:fldChar w:fldCharType="separate"/>
    </w:r>
    <w:r w:rsidR="0089491C">
      <w:rPr>
        <w:noProof/>
      </w:rPr>
      <w:instrText>19</w:instrText>
    </w:r>
    <w:r w:rsidR="005D7976">
      <w:fldChar w:fldCharType="end"/>
    </w:r>
    <w:r w:rsidR="005D7976">
      <w:instrText>-7</w:instrText>
    </w:r>
    <w:r>
      <w:instrText xml:space="preserve"> </w:instrText>
    </w:r>
    <w:r>
      <w:fldChar w:fldCharType="separate"/>
    </w:r>
    <w:r w:rsidR="0089491C">
      <w:rPr>
        <w:noProof/>
      </w:rPr>
      <w:t>12</w:t>
    </w:r>
    <w:r>
      <w:rPr>
        <w:noProof/>
      </w:rPr>
      <w:fldChar w:fldCharType="end"/>
    </w:r>
    <w:r>
      <w:rPr>
        <w:noProof/>
      </w:rPr>
      <w:t xml:space="preserve"> </w:t>
    </w:r>
    <w:r>
      <w:t>of 12</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5446" w:rsidRDefault="007D5446" w:rsidP="00220732">
    <w:pPr>
      <w:pStyle w:val="Header"/>
      <w:tabs>
        <w:tab w:val="clear" w:pos="4320"/>
        <w:tab w:val="clear" w:pos="8640"/>
        <w:tab w:val="right" w:pos="9360"/>
      </w:tabs>
    </w:pPr>
    <w:r>
      <w:fldChar w:fldCharType="begin"/>
    </w:r>
    <w:r>
      <w:instrText xml:space="preserve"> REF DocketLabel</w:instrText>
    </w:r>
    <w:r>
      <w:fldChar w:fldCharType="separate"/>
    </w:r>
    <w:r w:rsidR="00695652">
      <w:t>Docket No.</w:t>
    </w:r>
    <w:r>
      <w:fldChar w:fldCharType="end"/>
    </w:r>
    <w:r>
      <w:t xml:space="preserve"> </w:t>
    </w:r>
    <w:r>
      <w:fldChar w:fldCharType="begin"/>
    </w:r>
    <w:r>
      <w:instrText xml:space="preserve"> REF DocketList</w:instrText>
    </w:r>
    <w:r>
      <w:fldChar w:fldCharType="separate"/>
    </w:r>
    <w:r w:rsidR="00695652">
      <w:t>20200046-GU</w:t>
    </w:r>
    <w:r>
      <w:fldChar w:fldCharType="end"/>
    </w:r>
    <w:r>
      <w:tab/>
      <w:t>Attachment 2</w:t>
    </w:r>
  </w:p>
  <w:p w:rsidR="007D5446" w:rsidRDefault="007D5446" w:rsidP="00836EDE">
    <w:pPr>
      <w:pStyle w:val="Header"/>
      <w:tabs>
        <w:tab w:val="clear" w:pos="8640"/>
        <w:tab w:val="right" w:pos="9360"/>
      </w:tabs>
    </w:pPr>
    <w:r>
      <w:t xml:space="preserve">Date: </w:t>
    </w:r>
    <w:fldSimple w:instr=" REF FilingDate ">
      <w:r w:rsidR="00695652">
        <w:t>March 19, 2020</w:t>
      </w:r>
    </w:fldSimple>
    <w:r>
      <w:tab/>
    </w:r>
    <w:r>
      <w:tab/>
      <w:t>FPUC- Fort Meade</w:t>
    </w:r>
  </w:p>
  <w:p w:rsidR="007D5446" w:rsidRDefault="0018131A" w:rsidP="00A469FA">
    <w:pPr>
      <w:pStyle w:val="Header"/>
      <w:tabs>
        <w:tab w:val="clear" w:pos="8640"/>
        <w:tab w:val="right" w:pos="9360"/>
      </w:tabs>
      <w:jc w:val="right"/>
    </w:pPr>
    <w:r>
      <w:t xml:space="preserve">Page </w:t>
    </w:r>
    <w:r w:rsidR="005D7976">
      <w:fldChar w:fldCharType="begin"/>
    </w:r>
    <w:r w:rsidR="005D7976">
      <w:instrText xml:space="preserve"> =</w:instrText>
    </w:r>
    <w:r w:rsidR="005D7976">
      <w:fldChar w:fldCharType="begin"/>
    </w:r>
    <w:r w:rsidR="005D7976">
      <w:instrText xml:space="preserve"> PAGE </w:instrText>
    </w:r>
    <w:r w:rsidR="005D7976">
      <w:fldChar w:fldCharType="separate"/>
    </w:r>
    <w:r w:rsidR="0089491C">
      <w:rPr>
        <w:noProof/>
      </w:rPr>
      <w:instrText>27</w:instrText>
    </w:r>
    <w:r w:rsidR="005D7976">
      <w:fldChar w:fldCharType="end"/>
    </w:r>
    <w:r w:rsidR="005D7976">
      <w:instrText xml:space="preserve">-19 </w:instrText>
    </w:r>
    <w:r w:rsidR="005D7976">
      <w:fldChar w:fldCharType="separate"/>
    </w:r>
    <w:r w:rsidR="0089491C">
      <w:rPr>
        <w:noProof/>
      </w:rPr>
      <w:t>8</w:t>
    </w:r>
    <w:r w:rsidR="005D7976">
      <w:fldChar w:fldCharType="end"/>
    </w:r>
    <w:r w:rsidR="005D7976">
      <w:t xml:space="preserve"> </w:t>
    </w:r>
    <w:r>
      <w:t>of 8</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3B4" w:rsidRDefault="000A13B4" w:rsidP="00220732">
    <w:pPr>
      <w:pStyle w:val="Header"/>
      <w:tabs>
        <w:tab w:val="clear" w:pos="4320"/>
        <w:tab w:val="clear" w:pos="8640"/>
        <w:tab w:val="right" w:pos="9360"/>
      </w:tabs>
    </w:pPr>
    <w:r>
      <w:fldChar w:fldCharType="begin"/>
    </w:r>
    <w:r>
      <w:instrText xml:space="preserve"> REF DocketLabel</w:instrText>
    </w:r>
    <w:r>
      <w:fldChar w:fldCharType="separate"/>
    </w:r>
    <w:r w:rsidR="00695652">
      <w:t>Docket No.</w:t>
    </w:r>
    <w:r>
      <w:fldChar w:fldCharType="end"/>
    </w:r>
    <w:r>
      <w:t xml:space="preserve"> </w:t>
    </w:r>
    <w:r>
      <w:fldChar w:fldCharType="begin"/>
    </w:r>
    <w:r>
      <w:instrText xml:space="preserve"> REF DocketList</w:instrText>
    </w:r>
    <w:r>
      <w:fldChar w:fldCharType="separate"/>
    </w:r>
    <w:r w:rsidR="00695652">
      <w:t>20200046-GU</w:t>
    </w:r>
    <w:r>
      <w:fldChar w:fldCharType="end"/>
    </w:r>
    <w:r>
      <w:tab/>
      <w:t xml:space="preserve">Attachment </w:t>
    </w:r>
    <w:r w:rsidR="00724C48">
      <w:t>3</w:t>
    </w:r>
  </w:p>
  <w:p w:rsidR="000A13B4" w:rsidRDefault="000A13B4" w:rsidP="00836EDE">
    <w:pPr>
      <w:pStyle w:val="Header"/>
      <w:tabs>
        <w:tab w:val="clear" w:pos="8640"/>
        <w:tab w:val="right" w:pos="9360"/>
      </w:tabs>
    </w:pPr>
    <w:r>
      <w:t xml:space="preserve">Date: </w:t>
    </w:r>
    <w:fldSimple w:instr=" REF FilingDate ">
      <w:r w:rsidR="00695652">
        <w:t>March 19, 2020</w:t>
      </w:r>
    </w:fldSimple>
    <w:r>
      <w:tab/>
    </w:r>
    <w:r>
      <w:tab/>
    </w:r>
    <w:r w:rsidR="00724C48">
      <w:t>FPUC- Indiantown</w:t>
    </w:r>
  </w:p>
  <w:p w:rsidR="000A13B4" w:rsidRDefault="0018131A" w:rsidP="00A469FA">
    <w:pPr>
      <w:pStyle w:val="Header"/>
      <w:tabs>
        <w:tab w:val="clear" w:pos="8640"/>
        <w:tab w:val="right" w:pos="9360"/>
      </w:tabs>
      <w:jc w:val="right"/>
    </w:pPr>
    <w:r>
      <w:t xml:space="preserve">Page </w:t>
    </w:r>
    <w:r w:rsidR="005D7976">
      <w:fldChar w:fldCharType="begin"/>
    </w:r>
    <w:r w:rsidR="005D7976">
      <w:instrText xml:space="preserve"> =</w:instrText>
    </w:r>
    <w:r w:rsidR="005D7976">
      <w:fldChar w:fldCharType="begin"/>
    </w:r>
    <w:r w:rsidR="005D7976">
      <w:instrText xml:space="preserve"> Page </w:instrText>
    </w:r>
    <w:r w:rsidR="005D7976">
      <w:fldChar w:fldCharType="separate"/>
    </w:r>
    <w:r w:rsidR="0089491C">
      <w:rPr>
        <w:noProof/>
      </w:rPr>
      <w:instrText>38</w:instrText>
    </w:r>
    <w:r w:rsidR="005D7976">
      <w:fldChar w:fldCharType="end"/>
    </w:r>
    <w:r w:rsidR="005D7976">
      <w:instrText xml:space="preserve">-27 </w:instrText>
    </w:r>
    <w:r w:rsidR="005D7976">
      <w:fldChar w:fldCharType="separate"/>
    </w:r>
    <w:r w:rsidR="0089491C">
      <w:rPr>
        <w:noProof/>
      </w:rPr>
      <w:t>11</w:t>
    </w:r>
    <w:r w:rsidR="005D7976">
      <w:fldChar w:fldCharType="end"/>
    </w:r>
    <w:r w:rsidR="005D7976">
      <w:t xml:space="preserve"> </w:t>
    </w:r>
    <w:r>
      <w:t>of 11</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C48" w:rsidRDefault="00724C48" w:rsidP="00220732">
    <w:pPr>
      <w:pStyle w:val="Header"/>
      <w:tabs>
        <w:tab w:val="clear" w:pos="4320"/>
        <w:tab w:val="clear" w:pos="8640"/>
        <w:tab w:val="right" w:pos="9360"/>
      </w:tabs>
    </w:pPr>
    <w:r>
      <w:fldChar w:fldCharType="begin"/>
    </w:r>
    <w:r>
      <w:instrText xml:space="preserve"> REF DocketLabel</w:instrText>
    </w:r>
    <w:r>
      <w:fldChar w:fldCharType="separate"/>
    </w:r>
    <w:r w:rsidR="00695652">
      <w:t>Docket No.</w:t>
    </w:r>
    <w:r>
      <w:fldChar w:fldCharType="end"/>
    </w:r>
    <w:r>
      <w:t xml:space="preserve"> </w:t>
    </w:r>
    <w:r>
      <w:fldChar w:fldCharType="begin"/>
    </w:r>
    <w:r>
      <w:instrText xml:space="preserve"> REF DocketList</w:instrText>
    </w:r>
    <w:r>
      <w:fldChar w:fldCharType="separate"/>
    </w:r>
    <w:r w:rsidR="00695652">
      <w:t>20200046-GU</w:t>
    </w:r>
    <w:r>
      <w:fldChar w:fldCharType="end"/>
    </w:r>
    <w:r>
      <w:tab/>
      <w:t>Attachment 4</w:t>
    </w:r>
  </w:p>
  <w:p w:rsidR="00724C48" w:rsidRDefault="00724C48" w:rsidP="00836EDE">
    <w:pPr>
      <w:pStyle w:val="Header"/>
      <w:tabs>
        <w:tab w:val="clear" w:pos="8640"/>
        <w:tab w:val="right" w:pos="9360"/>
      </w:tabs>
    </w:pPr>
    <w:r>
      <w:t xml:space="preserve">Date: </w:t>
    </w:r>
    <w:fldSimple w:instr=" REF FilingDate ">
      <w:r w:rsidR="00695652">
        <w:t>March 19, 2020</w:t>
      </w:r>
    </w:fldSimple>
    <w:r>
      <w:tab/>
    </w:r>
    <w:r>
      <w:tab/>
      <w:t>Chesapeake</w:t>
    </w:r>
  </w:p>
  <w:p w:rsidR="00724C48" w:rsidRDefault="0018131A" w:rsidP="00A469FA">
    <w:pPr>
      <w:pStyle w:val="Header"/>
      <w:tabs>
        <w:tab w:val="clear" w:pos="8640"/>
        <w:tab w:val="right" w:pos="9360"/>
      </w:tabs>
      <w:jc w:val="right"/>
    </w:pPr>
    <w:r>
      <w:t xml:space="preserve">Page </w:t>
    </w:r>
    <w:r w:rsidR="00D45928">
      <w:fldChar w:fldCharType="begin"/>
    </w:r>
    <w:r w:rsidR="00D45928">
      <w:instrText xml:space="preserve"> =</w:instrText>
    </w:r>
    <w:r w:rsidR="00D45928">
      <w:fldChar w:fldCharType="begin"/>
    </w:r>
    <w:r w:rsidR="00D45928">
      <w:instrText xml:space="preserve"> PAGE </w:instrText>
    </w:r>
    <w:r w:rsidR="00D45928">
      <w:fldChar w:fldCharType="separate"/>
    </w:r>
    <w:r w:rsidR="0089491C">
      <w:rPr>
        <w:noProof/>
      </w:rPr>
      <w:instrText>71</w:instrText>
    </w:r>
    <w:r w:rsidR="00D45928">
      <w:fldChar w:fldCharType="end"/>
    </w:r>
    <w:r w:rsidR="00D45928">
      <w:instrText xml:space="preserve">-38 </w:instrText>
    </w:r>
    <w:r w:rsidR="00D45928">
      <w:fldChar w:fldCharType="separate"/>
    </w:r>
    <w:r w:rsidR="0089491C">
      <w:rPr>
        <w:noProof/>
      </w:rPr>
      <w:t>33</w:t>
    </w:r>
    <w:r w:rsidR="00D45928">
      <w:fldChar w:fldCharType="end"/>
    </w:r>
    <w:r w:rsidR="00D45928">
      <w:t xml:space="preserve"> </w:t>
    </w:r>
    <w:r>
      <w:t>of 3</w:t>
    </w:r>
    <w:r w:rsidR="00AD40F4">
      <w:t>3</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5446" w:rsidRDefault="007D5446" w:rsidP="00220732">
    <w:pPr>
      <w:pStyle w:val="Header"/>
      <w:tabs>
        <w:tab w:val="clear" w:pos="4320"/>
        <w:tab w:val="clear" w:pos="8640"/>
        <w:tab w:val="right" w:pos="9360"/>
      </w:tabs>
    </w:pPr>
    <w:r>
      <w:fldChar w:fldCharType="begin"/>
    </w:r>
    <w:r>
      <w:instrText xml:space="preserve"> REF DocketLabel</w:instrText>
    </w:r>
    <w:r>
      <w:fldChar w:fldCharType="separate"/>
    </w:r>
    <w:r w:rsidR="00695652">
      <w:t>Docket No.</w:t>
    </w:r>
    <w:r>
      <w:fldChar w:fldCharType="end"/>
    </w:r>
    <w:r>
      <w:t xml:space="preserve"> </w:t>
    </w:r>
    <w:r>
      <w:fldChar w:fldCharType="begin"/>
    </w:r>
    <w:r>
      <w:instrText xml:space="preserve"> REF DocketList</w:instrText>
    </w:r>
    <w:r>
      <w:fldChar w:fldCharType="separate"/>
    </w:r>
    <w:r w:rsidR="00695652">
      <w:t>20200046-GU</w:t>
    </w:r>
    <w:r>
      <w:fldChar w:fldCharType="end"/>
    </w:r>
    <w:r>
      <w:tab/>
      <w:t xml:space="preserve">Attachment </w:t>
    </w:r>
    <w:r w:rsidR="000A13B4">
      <w:t>5</w:t>
    </w:r>
  </w:p>
  <w:p w:rsidR="007D5446" w:rsidRDefault="007D5446" w:rsidP="00836EDE">
    <w:pPr>
      <w:pStyle w:val="Header"/>
      <w:tabs>
        <w:tab w:val="clear" w:pos="8640"/>
        <w:tab w:val="right" w:pos="9360"/>
      </w:tabs>
    </w:pPr>
    <w:r>
      <w:t xml:space="preserve">Date: </w:t>
    </w:r>
    <w:fldSimple w:instr=" REF FilingDate ">
      <w:r w:rsidR="00695652">
        <w:t>March 19, 2020</w:t>
      </w:r>
    </w:fldSimple>
    <w:r>
      <w:tab/>
    </w:r>
    <w:r>
      <w:tab/>
    </w:r>
    <w:r w:rsidR="000A13B4">
      <w:t>Peninsula</w:t>
    </w:r>
  </w:p>
  <w:p w:rsidR="007D5446" w:rsidRDefault="0018131A" w:rsidP="00A469FA">
    <w:pPr>
      <w:pStyle w:val="Header"/>
      <w:tabs>
        <w:tab w:val="clear" w:pos="8640"/>
        <w:tab w:val="right" w:pos="9360"/>
      </w:tabs>
      <w:jc w:val="right"/>
    </w:pPr>
    <w:r>
      <w:t>Page</w:t>
    </w:r>
    <w:r w:rsidR="00D45928">
      <w:t xml:space="preserve"> </w:t>
    </w:r>
    <w:r w:rsidR="00D45928">
      <w:fldChar w:fldCharType="begin"/>
    </w:r>
    <w:r w:rsidR="00D45928">
      <w:instrText xml:space="preserve"> =</w:instrText>
    </w:r>
    <w:r w:rsidR="00D45928">
      <w:fldChar w:fldCharType="begin"/>
    </w:r>
    <w:r w:rsidR="00D45928">
      <w:instrText xml:space="preserve"> PAGE </w:instrText>
    </w:r>
    <w:r w:rsidR="00D45928">
      <w:fldChar w:fldCharType="separate"/>
    </w:r>
    <w:r w:rsidR="0089491C">
      <w:rPr>
        <w:noProof/>
      </w:rPr>
      <w:instrText>3</w:instrText>
    </w:r>
    <w:r w:rsidR="00D45928">
      <w:fldChar w:fldCharType="end"/>
    </w:r>
    <w:r w:rsidR="00D45928">
      <w:instrText>-7</w:instrText>
    </w:r>
    <w:r w:rsidR="00AD40F4">
      <w:instrText>1</w:instrText>
    </w:r>
    <w:r w:rsidR="00D45928">
      <w:instrText xml:space="preserve"> </w:instrText>
    </w:r>
    <w:r w:rsidR="00D45928">
      <w:fldChar w:fldCharType="separate"/>
    </w:r>
    <w:r w:rsidR="0089491C">
      <w:rPr>
        <w:noProof/>
      </w:rPr>
      <w:t>-68</w:t>
    </w:r>
    <w:r w:rsidR="00D45928">
      <w:fldChar w:fldCharType="end"/>
    </w:r>
    <w:r>
      <w:t xml:space="preserve"> of 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trackRevisions/>
  <w:defaultTabStop w:val="720"/>
  <w:drawingGridHorizontalSpacing w:val="57"/>
  <w:noPunctuationKerning/>
  <w:characterSpacingControl w:val="doNotCompress"/>
  <w:hdrShapeDefaults>
    <o:shapedefaults v:ext="edit" spidmax="3481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DoubleSpaceTOC" w:val="False"/>
    <w:docVar w:name="NumberOfIssues" w:val="0"/>
    <w:docVar w:name="StaffInToC" w:val="True"/>
  </w:docVars>
  <w:rsids>
    <w:rsidRoot w:val="00117E15"/>
    <w:rsid w:val="000043D5"/>
    <w:rsid w:val="00006170"/>
    <w:rsid w:val="00010E37"/>
    <w:rsid w:val="00011386"/>
    <w:rsid w:val="000172DA"/>
    <w:rsid w:val="000247C5"/>
    <w:rsid w:val="0002588C"/>
    <w:rsid w:val="000277C2"/>
    <w:rsid w:val="00035B48"/>
    <w:rsid w:val="00036CE2"/>
    <w:rsid w:val="000437FE"/>
    <w:rsid w:val="000513BE"/>
    <w:rsid w:val="00065A06"/>
    <w:rsid w:val="000666F3"/>
    <w:rsid w:val="00070DCB"/>
    <w:rsid w:val="00072CCA"/>
    <w:rsid w:val="00073120"/>
    <w:rsid w:val="000764D0"/>
    <w:rsid w:val="000828D3"/>
    <w:rsid w:val="000A13B4"/>
    <w:rsid w:val="000A2B57"/>
    <w:rsid w:val="000A418B"/>
    <w:rsid w:val="000B5D9A"/>
    <w:rsid w:val="000B6D4C"/>
    <w:rsid w:val="000C4431"/>
    <w:rsid w:val="000D1C06"/>
    <w:rsid w:val="000D2A72"/>
    <w:rsid w:val="000D4319"/>
    <w:rsid w:val="000E4849"/>
    <w:rsid w:val="000F374A"/>
    <w:rsid w:val="000F6E41"/>
    <w:rsid w:val="00100A1E"/>
    <w:rsid w:val="00102F96"/>
    <w:rsid w:val="00104063"/>
    <w:rsid w:val="001076AF"/>
    <w:rsid w:val="00113555"/>
    <w:rsid w:val="001179B7"/>
    <w:rsid w:val="00117C8C"/>
    <w:rsid w:val="00117E15"/>
    <w:rsid w:val="00120C48"/>
    <w:rsid w:val="00124C38"/>
    <w:rsid w:val="00124E2E"/>
    <w:rsid w:val="00125ED4"/>
    <w:rsid w:val="001305E9"/>
    <w:rsid w:val="001307AF"/>
    <w:rsid w:val="00135687"/>
    <w:rsid w:val="0015506E"/>
    <w:rsid w:val="00163031"/>
    <w:rsid w:val="001674C7"/>
    <w:rsid w:val="00171A90"/>
    <w:rsid w:val="00176D0F"/>
    <w:rsid w:val="00180254"/>
    <w:rsid w:val="0018131A"/>
    <w:rsid w:val="00191E1F"/>
    <w:rsid w:val="00192943"/>
    <w:rsid w:val="001A7406"/>
    <w:rsid w:val="001B4FEE"/>
    <w:rsid w:val="001B51C5"/>
    <w:rsid w:val="001B6F3F"/>
    <w:rsid w:val="001C52B5"/>
    <w:rsid w:val="001C768E"/>
    <w:rsid w:val="001D0D3E"/>
    <w:rsid w:val="001D562A"/>
    <w:rsid w:val="001E23F0"/>
    <w:rsid w:val="001F2245"/>
    <w:rsid w:val="001F2C63"/>
    <w:rsid w:val="001F48C7"/>
    <w:rsid w:val="001F6DA1"/>
    <w:rsid w:val="00201DAC"/>
    <w:rsid w:val="002044E6"/>
    <w:rsid w:val="00205C82"/>
    <w:rsid w:val="00205DC2"/>
    <w:rsid w:val="00212B17"/>
    <w:rsid w:val="002163B6"/>
    <w:rsid w:val="00220732"/>
    <w:rsid w:val="00221D32"/>
    <w:rsid w:val="00225C3F"/>
    <w:rsid w:val="0022736E"/>
    <w:rsid w:val="002578E8"/>
    <w:rsid w:val="00263D44"/>
    <w:rsid w:val="002702AD"/>
    <w:rsid w:val="00282EF4"/>
    <w:rsid w:val="00292D82"/>
    <w:rsid w:val="00293205"/>
    <w:rsid w:val="00294770"/>
    <w:rsid w:val="00294BBC"/>
    <w:rsid w:val="002963CB"/>
    <w:rsid w:val="002A30F1"/>
    <w:rsid w:val="002B0211"/>
    <w:rsid w:val="002B3789"/>
    <w:rsid w:val="002B4A01"/>
    <w:rsid w:val="002D226D"/>
    <w:rsid w:val="002F6030"/>
    <w:rsid w:val="003037E1"/>
    <w:rsid w:val="00304D2E"/>
    <w:rsid w:val="00307E51"/>
    <w:rsid w:val="003103EC"/>
    <w:rsid w:val="003144EF"/>
    <w:rsid w:val="00322F74"/>
    <w:rsid w:val="0032399B"/>
    <w:rsid w:val="00340073"/>
    <w:rsid w:val="003632FD"/>
    <w:rsid w:val="00372805"/>
    <w:rsid w:val="00373180"/>
    <w:rsid w:val="00375AB9"/>
    <w:rsid w:val="003821A0"/>
    <w:rsid w:val="00385B04"/>
    <w:rsid w:val="003864CF"/>
    <w:rsid w:val="003948AE"/>
    <w:rsid w:val="003A22A6"/>
    <w:rsid w:val="003A501A"/>
    <w:rsid w:val="003A5494"/>
    <w:rsid w:val="003B2510"/>
    <w:rsid w:val="003C2CC4"/>
    <w:rsid w:val="003C3710"/>
    <w:rsid w:val="003D6041"/>
    <w:rsid w:val="003E0EFC"/>
    <w:rsid w:val="003E3870"/>
    <w:rsid w:val="003E4A2B"/>
    <w:rsid w:val="003E76C2"/>
    <w:rsid w:val="003F123B"/>
    <w:rsid w:val="003F1679"/>
    <w:rsid w:val="003F21EB"/>
    <w:rsid w:val="003F4A35"/>
    <w:rsid w:val="003F7FDD"/>
    <w:rsid w:val="00402481"/>
    <w:rsid w:val="004042B4"/>
    <w:rsid w:val="004074B4"/>
    <w:rsid w:val="00410DC4"/>
    <w:rsid w:val="00412DAE"/>
    <w:rsid w:val="004242E6"/>
    <w:rsid w:val="00431598"/>
    <w:rsid w:val="004319AD"/>
    <w:rsid w:val="00431E7A"/>
    <w:rsid w:val="004426B8"/>
    <w:rsid w:val="00444432"/>
    <w:rsid w:val="004444CF"/>
    <w:rsid w:val="00444EF3"/>
    <w:rsid w:val="00471860"/>
    <w:rsid w:val="00472BBF"/>
    <w:rsid w:val="00477026"/>
    <w:rsid w:val="004A744D"/>
    <w:rsid w:val="004B5B4F"/>
    <w:rsid w:val="004B60BD"/>
    <w:rsid w:val="004C2F22"/>
    <w:rsid w:val="004C3150"/>
    <w:rsid w:val="004C3641"/>
    <w:rsid w:val="004C4390"/>
    <w:rsid w:val="004C4AF7"/>
    <w:rsid w:val="004D2881"/>
    <w:rsid w:val="004D385F"/>
    <w:rsid w:val="004D4E8D"/>
    <w:rsid w:val="004D5B39"/>
    <w:rsid w:val="004D6319"/>
    <w:rsid w:val="004D72DD"/>
    <w:rsid w:val="004D7485"/>
    <w:rsid w:val="004E330D"/>
    <w:rsid w:val="004E5147"/>
    <w:rsid w:val="004E69B5"/>
    <w:rsid w:val="004F5C43"/>
    <w:rsid w:val="00501B62"/>
    <w:rsid w:val="0050652D"/>
    <w:rsid w:val="00506C03"/>
    <w:rsid w:val="00511A11"/>
    <w:rsid w:val="00516496"/>
    <w:rsid w:val="00521E87"/>
    <w:rsid w:val="00523B11"/>
    <w:rsid w:val="0052572A"/>
    <w:rsid w:val="00532DFB"/>
    <w:rsid w:val="00532FCE"/>
    <w:rsid w:val="00541BD0"/>
    <w:rsid w:val="00543CB3"/>
    <w:rsid w:val="005442E4"/>
    <w:rsid w:val="00552049"/>
    <w:rsid w:val="0055529B"/>
    <w:rsid w:val="00556675"/>
    <w:rsid w:val="00560FF0"/>
    <w:rsid w:val="005614BD"/>
    <w:rsid w:val="00561E79"/>
    <w:rsid w:val="00566843"/>
    <w:rsid w:val="0057154F"/>
    <w:rsid w:val="00580F69"/>
    <w:rsid w:val="00581CA3"/>
    <w:rsid w:val="00587A44"/>
    <w:rsid w:val="00587ED0"/>
    <w:rsid w:val="00597730"/>
    <w:rsid w:val="005977EC"/>
    <w:rsid w:val="00597DE7"/>
    <w:rsid w:val="005A1094"/>
    <w:rsid w:val="005A4AA2"/>
    <w:rsid w:val="005B34B6"/>
    <w:rsid w:val="005B6C8F"/>
    <w:rsid w:val="005B6EC3"/>
    <w:rsid w:val="005D0F74"/>
    <w:rsid w:val="005D2E7D"/>
    <w:rsid w:val="005D4A8F"/>
    <w:rsid w:val="005D561B"/>
    <w:rsid w:val="005D5ECF"/>
    <w:rsid w:val="005D7976"/>
    <w:rsid w:val="005E6A15"/>
    <w:rsid w:val="005F468D"/>
    <w:rsid w:val="005F69A3"/>
    <w:rsid w:val="005F7319"/>
    <w:rsid w:val="00604CC7"/>
    <w:rsid w:val="00611E8D"/>
    <w:rsid w:val="00612501"/>
    <w:rsid w:val="00612D42"/>
    <w:rsid w:val="00615423"/>
    <w:rsid w:val="006165B2"/>
    <w:rsid w:val="00617276"/>
    <w:rsid w:val="0062527B"/>
    <w:rsid w:val="00625D97"/>
    <w:rsid w:val="00625F1C"/>
    <w:rsid w:val="006279E1"/>
    <w:rsid w:val="00630CEB"/>
    <w:rsid w:val="00632264"/>
    <w:rsid w:val="00643AC5"/>
    <w:rsid w:val="006461BF"/>
    <w:rsid w:val="006470BC"/>
    <w:rsid w:val="00647DDF"/>
    <w:rsid w:val="006554D3"/>
    <w:rsid w:val="00660960"/>
    <w:rsid w:val="00661A3D"/>
    <w:rsid w:val="006644BF"/>
    <w:rsid w:val="00667036"/>
    <w:rsid w:val="00673BDB"/>
    <w:rsid w:val="00674341"/>
    <w:rsid w:val="006771B8"/>
    <w:rsid w:val="006843B6"/>
    <w:rsid w:val="0068481F"/>
    <w:rsid w:val="00693DB7"/>
    <w:rsid w:val="00695652"/>
    <w:rsid w:val="00696F5D"/>
    <w:rsid w:val="00697249"/>
    <w:rsid w:val="006B3947"/>
    <w:rsid w:val="006B4293"/>
    <w:rsid w:val="006B624F"/>
    <w:rsid w:val="006C0C95"/>
    <w:rsid w:val="006C31E3"/>
    <w:rsid w:val="006C7D9B"/>
    <w:rsid w:val="006D152D"/>
    <w:rsid w:val="006D18D3"/>
    <w:rsid w:val="006E08CB"/>
    <w:rsid w:val="006E598D"/>
    <w:rsid w:val="006F0B25"/>
    <w:rsid w:val="006F5D2A"/>
    <w:rsid w:val="00704164"/>
    <w:rsid w:val="0070437D"/>
    <w:rsid w:val="00704CF1"/>
    <w:rsid w:val="00705B04"/>
    <w:rsid w:val="0071054F"/>
    <w:rsid w:val="00721751"/>
    <w:rsid w:val="00721BA7"/>
    <w:rsid w:val="00724992"/>
    <w:rsid w:val="00724C48"/>
    <w:rsid w:val="0073388B"/>
    <w:rsid w:val="00734820"/>
    <w:rsid w:val="007349DC"/>
    <w:rsid w:val="0074188E"/>
    <w:rsid w:val="00742DD5"/>
    <w:rsid w:val="0074365E"/>
    <w:rsid w:val="00744B55"/>
    <w:rsid w:val="007515FD"/>
    <w:rsid w:val="00753CEE"/>
    <w:rsid w:val="00755FC0"/>
    <w:rsid w:val="00760D80"/>
    <w:rsid w:val="00772898"/>
    <w:rsid w:val="00780C09"/>
    <w:rsid w:val="00780DDF"/>
    <w:rsid w:val="00782BF7"/>
    <w:rsid w:val="007834E9"/>
    <w:rsid w:val="00787DBC"/>
    <w:rsid w:val="0079019A"/>
    <w:rsid w:val="00792935"/>
    <w:rsid w:val="007A04A1"/>
    <w:rsid w:val="007A1840"/>
    <w:rsid w:val="007C0528"/>
    <w:rsid w:val="007C3D38"/>
    <w:rsid w:val="007C6F48"/>
    <w:rsid w:val="007D0F35"/>
    <w:rsid w:val="007D3518"/>
    <w:rsid w:val="007D4FEB"/>
    <w:rsid w:val="007D5446"/>
    <w:rsid w:val="007D6146"/>
    <w:rsid w:val="007E0CE7"/>
    <w:rsid w:val="007E6275"/>
    <w:rsid w:val="007E682E"/>
    <w:rsid w:val="007F1193"/>
    <w:rsid w:val="007F417F"/>
    <w:rsid w:val="007F7644"/>
    <w:rsid w:val="0080024A"/>
    <w:rsid w:val="008042BD"/>
    <w:rsid w:val="0081146F"/>
    <w:rsid w:val="00816624"/>
    <w:rsid w:val="00822427"/>
    <w:rsid w:val="00822562"/>
    <w:rsid w:val="00823663"/>
    <w:rsid w:val="00827667"/>
    <w:rsid w:val="00832DDC"/>
    <w:rsid w:val="00836EDE"/>
    <w:rsid w:val="00850BAC"/>
    <w:rsid w:val="008530E7"/>
    <w:rsid w:val="00854A3E"/>
    <w:rsid w:val="00855D08"/>
    <w:rsid w:val="00874344"/>
    <w:rsid w:val="00882155"/>
    <w:rsid w:val="0088233B"/>
    <w:rsid w:val="0088599E"/>
    <w:rsid w:val="00886C37"/>
    <w:rsid w:val="00892D99"/>
    <w:rsid w:val="00893315"/>
    <w:rsid w:val="0089491C"/>
    <w:rsid w:val="008B282B"/>
    <w:rsid w:val="008B62AE"/>
    <w:rsid w:val="008C04B5"/>
    <w:rsid w:val="008C14FA"/>
    <w:rsid w:val="008C7B0B"/>
    <w:rsid w:val="008D08EC"/>
    <w:rsid w:val="008D0916"/>
    <w:rsid w:val="008D4057"/>
    <w:rsid w:val="008E1F19"/>
    <w:rsid w:val="008E3B7B"/>
    <w:rsid w:val="008F2262"/>
    <w:rsid w:val="008F4130"/>
    <w:rsid w:val="008F4D2B"/>
    <w:rsid w:val="008F7736"/>
    <w:rsid w:val="0090019E"/>
    <w:rsid w:val="00901086"/>
    <w:rsid w:val="00901C8A"/>
    <w:rsid w:val="00905886"/>
    <w:rsid w:val="009070D6"/>
    <w:rsid w:val="009076C6"/>
    <w:rsid w:val="0091019E"/>
    <w:rsid w:val="009106F1"/>
    <w:rsid w:val="00912404"/>
    <w:rsid w:val="009145D6"/>
    <w:rsid w:val="00914996"/>
    <w:rsid w:val="00920E64"/>
    <w:rsid w:val="00921398"/>
    <w:rsid w:val="00922002"/>
    <w:rsid w:val="00924020"/>
    <w:rsid w:val="009271A7"/>
    <w:rsid w:val="00927FF2"/>
    <w:rsid w:val="0093658B"/>
    <w:rsid w:val="00941F3C"/>
    <w:rsid w:val="009429FF"/>
    <w:rsid w:val="00945BD6"/>
    <w:rsid w:val="009479FB"/>
    <w:rsid w:val="00951C45"/>
    <w:rsid w:val="00960A8E"/>
    <w:rsid w:val="009656F2"/>
    <w:rsid w:val="00966A08"/>
    <w:rsid w:val="00971207"/>
    <w:rsid w:val="009748A2"/>
    <w:rsid w:val="00975CB4"/>
    <w:rsid w:val="009841B6"/>
    <w:rsid w:val="009863B0"/>
    <w:rsid w:val="00987DE1"/>
    <w:rsid w:val="00990571"/>
    <w:rsid w:val="00992011"/>
    <w:rsid w:val="0099673A"/>
    <w:rsid w:val="009A3330"/>
    <w:rsid w:val="009A7C96"/>
    <w:rsid w:val="009C07C8"/>
    <w:rsid w:val="009C3DB9"/>
    <w:rsid w:val="009D2505"/>
    <w:rsid w:val="009D26AC"/>
    <w:rsid w:val="009D46E5"/>
    <w:rsid w:val="009D568A"/>
    <w:rsid w:val="009E70A3"/>
    <w:rsid w:val="009F04EC"/>
    <w:rsid w:val="009F2A7C"/>
    <w:rsid w:val="009F3B36"/>
    <w:rsid w:val="00A019B9"/>
    <w:rsid w:val="00A12508"/>
    <w:rsid w:val="00A1282B"/>
    <w:rsid w:val="00A13A27"/>
    <w:rsid w:val="00A175B6"/>
    <w:rsid w:val="00A21835"/>
    <w:rsid w:val="00A2374B"/>
    <w:rsid w:val="00A27D6E"/>
    <w:rsid w:val="00A30501"/>
    <w:rsid w:val="00A328EC"/>
    <w:rsid w:val="00A33A51"/>
    <w:rsid w:val="00A41CA6"/>
    <w:rsid w:val="00A469FA"/>
    <w:rsid w:val="00A47927"/>
    <w:rsid w:val="00A47FFC"/>
    <w:rsid w:val="00A5442F"/>
    <w:rsid w:val="00A54CAA"/>
    <w:rsid w:val="00A54FF9"/>
    <w:rsid w:val="00A56765"/>
    <w:rsid w:val="00A60517"/>
    <w:rsid w:val="00A675AC"/>
    <w:rsid w:val="00A7581F"/>
    <w:rsid w:val="00A75ABA"/>
    <w:rsid w:val="00A77117"/>
    <w:rsid w:val="00A92FB1"/>
    <w:rsid w:val="00A94031"/>
    <w:rsid w:val="00A95A0C"/>
    <w:rsid w:val="00AA2765"/>
    <w:rsid w:val="00AA77B5"/>
    <w:rsid w:val="00AB6C5D"/>
    <w:rsid w:val="00AC3401"/>
    <w:rsid w:val="00AC51A7"/>
    <w:rsid w:val="00AD40F4"/>
    <w:rsid w:val="00AD444B"/>
    <w:rsid w:val="00AD5614"/>
    <w:rsid w:val="00AD6C78"/>
    <w:rsid w:val="00AE203A"/>
    <w:rsid w:val="00AE2EAB"/>
    <w:rsid w:val="00AF5F89"/>
    <w:rsid w:val="00AF73CB"/>
    <w:rsid w:val="00B002D6"/>
    <w:rsid w:val="00B03379"/>
    <w:rsid w:val="00B05B51"/>
    <w:rsid w:val="00B14E5A"/>
    <w:rsid w:val="00B15370"/>
    <w:rsid w:val="00B16DA4"/>
    <w:rsid w:val="00B176EA"/>
    <w:rsid w:val="00B17BEB"/>
    <w:rsid w:val="00B21A3C"/>
    <w:rsid w:val="00B223C0"/>
    <w:rsid w:val="00B226AE"/>
    <w:rsid w:val="00B234ED"/>
    <w:rsid w:val="00B249B2"/>
    <w:rsid w:val="00B25CA3"/>
    <w:rsid w:val="00B2765A"/>
    <w:rsid w:val="00B3109A"/>
    <w:rsid w:val="00B3339B"/>
    <w:rsid w:val="00B516ED"/>
    <w:rsid w:val="00B5519C"/>
    <w:rsid w:val="00B57A6A"/>
    <w:rsid w:val="00B65CA5"/>
    <w:rsid w:val="00B760F1"/>
    <w:rsid w:val="00B7669E"/>
    <w:rsid w:val="00B77DA1"/>
    <w:rsid w:val="00B822A0"/>
    <w:rsid w:val="00B84CFA"/>
    <w:rsid w:val="00B858AE"/>
    <w:rsid w:val="00B85964"/>
    <w:rsid w:val="00B96250"/>
    <w:rsid w:val="00BA0D55"/>
    <w:rsid w:val="00BA37B3"/>
    <w:rsid w:val="00BA4CC6"/>
    <w:rsid w:val="00BA6897"/>
    <w:rsid w:val="00BB33FC"/>
    <w:rsid w:val="00BB3493"/>
    <w:rsid w:val="00BB7468"/>
    <w:rsid w:val="00BC188A"/>
    <w:rsid w:val="00BC402E"/>
    <w:rsid w:val="00BC555F"/>
    <w:rsid w:val="00BC6E3C"/>
    <w:rsid w:val="00BD0F48"/>
    <w:rsid w:val="00BE6DDB"/>
    <w:rsid w:val="00BF2830"/>
    <w:rsid w:val="00BF5010"/>
    <w:rsid w:val="00C03D5F"/>
    <w:rsid w:val="00C13791"/>
    <w:rsid w:val="00C27A74"/>
    <w:rsid w:val="00C27A7D"/>
    <w:rsid w:val="00C31BB3"/>
    <w:rsid w:val="00C36977"/>
    <w:rsid w:val="00C467DA"/>
    <w:rsid w:val="00C477D9"/>
    <w:rsid w:val="00C60BA3"/>
    <w:rsid w:val="00C623F7"/>
    <w:rsid w:val="00C62A81"/>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C720C"/>
    <w:rsid w:val="00CD1843"/>
    <w:rsid w:val="00CD4915"/>
    <w:rsid w:val="00CE2BF8"/>
    <w:rsid w:val="00CE484E"/>
    <w:rsid w:val="00CE656F"/>
    <w:rsid w:val="00CF0DA8"/>
    <w:rsid w:val="00CF2E25"/>
    <w:rsid w:val="00CF4453"/>
    <w:rsid w:val="00CF5D94"/>
    <w:rsid w:val="00CF7E0F"/>
    <w:rsid w:val="00D034D7"/>
    <w:rsid w:val="00D04BE4"/>
    <w:rsid w:val="00D06FC7"/>
    <w:rsid w:val="00D12565"/>
    <w:rsid w:val="00D14003"/>
    <w:rsid w:val="00D14127"/>
    <w:rsid w:val="00D40688"/>
    <w:rsid w:val="00D430EC"/>
    <w:rsid w:val="00D45928"/>
    <w:rsid w:val="00D50B85"/>
    <w:rsid w:val="00D55117"/>
    <w:rsid w:val="00D60B16"/>
    <w:rsid w:val="00D60F02"/>
    <w:rsid w:val="00D6163B"/>
    <w:rsid w:val="00D66E49"/>
    <w:rsid w:val="00D70D71"/>
    <w:rsid w:val="00D72F74"/>
    <w:rsid w:val="00D74780"/>
    <w:rsid w:val="00D81563"/>
    <w:rsid w:val="00D85907"/>
    <w:rsid w:val="00D85FEE"/>
    <w:rsid w:val="00D9073E"/>
    <w:rsid w:val="00D9221D"/>
    <w:rsid w:val="00D958DF"/>
    <w:rsid w:val="00D96DA1"/>
    <w:rsid w:val="00DA05AA"/>
    <w:rsid w:val="00DA51E7"/>
    <w:rsid w:val="00DB0260"/>
    <w:rsid w:val="00DB1C78"/>
    <w:rsid w:val="00DB7D96"/>
    <w:rsid w:val="00DC23FE"/>
    <w:rsid w:val="00DC2F54"/>
    <w:rsid w:val="00DC35FD"/>
    <w:rsid w:val="00DC59E6"/>
    <w:rsid w:val="00DD150B"/>
    <w:rsid w:val="00DD20FD"/>
    <w:rsid w:val="00DD5025"/>
    <w:rsid w:val="00DE1253"/>
    <w:rsid w:val="00DE13EC"/>
    <w:rsid w:val="00DF1510"/>
    <w:rsid w:val="00DF1A47"/>
    <w:rsid w:val="00E02F1F"/>
    <w:rsid w:val="00E06484"/>
    <w:rsid w:val="00E16230"/>
    <w:rsid w:val="00E20960"/>
    <w:rsid w:val="00E20A7D"/>
    <w:rsid w:val="00E275D8"/>
    <w:rsid w:val="00E30F6A"/>
    <w:rsid w:val="00E3117C"/>
    <w:rsid w:val="00E375CA"/>
    <w:rsid w:val="00E434A7"/>
    <w:rsid w:val="00E474E9"/>
    <w:rsid w:val="00E5364F"/>
    <w:rsid w:val="00E567E8"/>
    <w:rsid w:val="00E64679"/>
    <w:rsid w:val="00E65EBC"/>
    <w:rsid w:val="00E677FE"/>
    <w:rsid w:val="00E712DD"/>
    <w:rsid w:val="00E73432"/>
    <w:rsid w:val="00E77B0C"/>
    <w:rsid w:val="00E77FB8"/>
    <w:rsid w:val="00E82C0A"/>
    <w:rsid w:val="00E838B0"/>
    <w:rsid w:val="00E86A7C"/>
    <w:rsid w:val="00E878E1"/>
    <w:rsid w:val="00E87F2C"/>
    <w:rsid w:val="00E91DC0"/>
    <w:rsid w:val="00E95278"/>
    <w:rsid w:val="00EA2273"/>
    <w:rsid w:val="00EA7570"/>
    <w:rsid w:val="00EA7C3C"/>
    <w:rsid w:val="00EB2DB3"/>
    <w:rsid w:val="00EB799E"/>
    <w:rsid w:val="00EC3FBB"/>
    <w:rsid w:val="00EC6B7A"/>
    <w:rsid w:val="00ED2F1C"/>
    <w:rsid w:val="00ED3A87"/>
    <w:rsid w:val="00ED5B67"/>
    <w:rsid w:val="00EF264C"/>
    <w:rsid w:val="00EF3FEE"/>
    <w:rsid w:val="00EF622A"/>
    <w:rsid w:val="00F04B59"/>
    <w:rsid w:val="00F11741"/>
    <w:rsid w:val="00F12B1C"/>
    <w:rsid w:val="00F13CF8"/>
    <w:rsid w:val="00F15855"/>
    <w:rsid w:val="00F200B2"/>
    <w:rsid w:val="00F227DC"/>
    <w:rsid w:val="00F32978"/>
    <w:rsid w:val="00F44965"/>
    <w:rsid w:val="00F45CB2"/>
    <w:rsid w:val="00F544C0"/>
    <w:rsid w:val="00F55332"/>
    <w:rsid w:val="00F55808"/>
    <w:rsid w:val="00F627F7"/>
    <w:rsid w:val="00F64AA0"/>
    <w:rsid w:val="00F6504A"/>
    <w:rsid w:val="00F65109"/>
    <w:rsid w:val="00F65519"/>
    <w:rsid w:val="00F713C0"/>
    <w:rsid w:val="00F75DDC"/>
    <w:rsid w:val="00F7792F"/>
    <w:rsid w:val="00F842AA"/>
    <w:rsid w:val="00F8476F"/>
    <w:rsid w:val="00F853E1"/>
    <w:rsid w:val="00F85604"/>
    <w:rsid w:val="00F94B7A"/>
    <w:rsid w:val="00FA17AC"/>
    <w:rsid w:val="00FA32DE"/>
    <w:rsid w:val="00FA3382"/>
    <w:rsid w:val="00FA59CD"/>
    <w:rsid w:val="00FB1740"/>
    <w:rsid w:val="00FB6F3C"/>
    <w:rsid w:val="00FC5469"/>
    <w:rsid w:val="00FC6D7D"/>
    <w:rsid w:val="00FD16B0"/>
    <w:rsid w:val="00FD4FED"/>
    <w:rsid w:val="00FE0577"/>
    <w:rsid w:val="00FE1788"/>
    <w:rsid w:val="00FE31CC"/>
    <w:rsid w:val="00FE341C"/>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552049"/>
    <w:rPr>
      <w:vertAlign w:val="superscript"/>
    </w:rPr>
  </w:style>
  <w:style w:type="character" w:styleId="CommentReference">
    <w:name w:val="annotation reference"/>
    <w:basedOn w:val="DefaultParagraphFont"/>
    <w:semiHidden/>
    <w:unhideWhenUsed/>
    <w:rsid w:val="00B65CA5"/>
    <w:rPr>
      <w:sz w:val="16"/>
      <w:szCs w:val="16"/>
    </w:rPr>
  </w:style>
  <w:style w:type="paragraph" w:styleId="Revision">
    <w:name w:val="Revision"/>
    <w:hidden/>
    <w:uiPriority w:val="99"/>
    <w:semiHidden/>
    <w:rsid w:val="004D72DD"/>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552049"/>
    <w:rPr>
      <w:vertAlign w:val="superscript"/>
    </w:rPr>
  </w:style>
  <w:style w:type="character" w:styleId="CommentReference">
    <w:name w:val="annotation reference"/>
    <w:basedOn w:val="DefaultParagraphFont"/>
    <w:semiHidden/>
    <w:unhideWhenUsed/>
    <w:rsid w:val="00B65CA5"/>
    <w:rPr>
      <w:sz w:val="16"/>
      <w:szCs w:val="16"/>
    </w:rPr>
  </w:style>
  <w:style w:type="paragraph" w:styleId="Revision">
    <w:name w:val="Revision"/>
    <w:hidden/>
    <w:uiPriority w:val="99"/>
    <w:semiHidden/>
    <w:rsid w:val="004D72DD"/>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4008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3.jpeg"/><Relationship Id="rId21" Type="http://schemas.openxmlformats.org/officeDocument/2006/relationships/image" Target="media/image7.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0.jpeg"/><Relationship Id="rId50" Type="http://schemas.openxmlformats.org/officeDocument/2006/relationships/header" Target="header8.xml"/><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jpeg"/><Relationship Id="rId76" Type="http://schemas.openxmlformats.org/officeDocument/2006/relationships/image" Target="media/image58.jpeg"/><Relationship Id="rId84" Type="http://schemas.openxmlformats.org/officeDocument/2006/relationships/image" Target="media/image66.jpe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image" Target="media/image2.jpg"/><Relationship Id="rId29" Type="http://schemas.openxmlformats.org/officeDocument/2006/relationships/header" Target="header6.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image" Target="media/image69.jpeg"/><Relationship Id="rId5" Type="http://schemas.openxmlformats.org/officeDocument/2006/relationships/settings" Target="settings.xml"/><Relationship Id="rId61" Type="http://schemas.openxmlformats.org/officeDocument/2006/relationships/image" Target="media/image43.jpeg"/><Relationship Id="rId82" Type="http://schemas.openxmlformats.org/officeDocument/2006/relationships/image" Target="media/image64.jpeg"/><Relationship Id="rId90" Type="http://schemas.openxmlformats.org/officeDocument/2006/relationships/theme" Target="theme/theme1.xml"/><Relationship Id="rId19" Type="http://schemas.openxmlformats.org/officeDocument/2006/relationships/image" Target="media/image5.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8.jpeg"/><Relationship Id="rId27" Type="http://schemas.openxmlformats.org/officeDocument/2006/relationships/header" Target="header5.xml"/><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1.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39.jpeg"/><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header" Target="header7.xml"/><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525E91-AB7A-4863-9586-9A48670E3D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75</Pages>
  <Words>1342</Words>
  <Characters>7813</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9137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Corey Hampson</dc:creator>
  <cp:lastModifiedBy>Jackie Colson</cp:lastModifiedBy>
  <cp:revision>2</cp:revision>
  <cp:lastPrinted>2020-03-18T14:41:00Z</cp:lastPrinted>
  <dcterms:created xsi:type="dcterms:W3CDTF">2020-03-19T12:55:00Z</dcterms:created>
  <dcterms:modified xsi:type="dcterms:W3CDTF">2020-03-19T12:55:00Z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20200046-GU</vt:lpwstr>
  </property>
  <property fmtid="{D5CDD505-2E9C-101B-9397-08002B2CF9AE}" pid="3" name="MasterDocument">
    <vt:bool>false</vt:bool>
  </property>
</Properties>
</file>