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2B1DFF">
            <w:pPr>
              <w:pStyle w:val="MemoHeading"/>
            </w:pPr>
            <w:bookmarkStart w:id="1" w:name="FilingDate"/>
            <w:r>
              <w:t>May 28, 2020</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2B1DFF" w:rsidRDefault="002B1DFF">
            <w:pPr>
              <w:pStyle w:val="MemoHeading"/>
            </w:pPr>
            <w:bookmarkStart w:id="2" w:name="From"/>
            <w:r>
              <w:t>Division of Engineering (Kistner, Ellis)</w:t>
            </w:r>
          </w:p>
          <w:p w:rsidR="007C0528" w:rsidRDefault="002B1DFF">
            <w:pPr>
              <w:pStyle w:val="MemoHeading"/>
            </w:pPr>
            <w:r>
              <w:t>Office of the General Counsel (Weisenfeld)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2B1DFF">
            <w:pPr>
              <w:pStyle w:val="MemoHeadingRe"/>
            </w:pPr>
            <w:bookmarkStart w:id="3" w:name="Re"/>
            <w:r>
              <w:t>Docket No. 20200114-EQ – Petition for approval of renewable energy tariff and standard offer contract,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2B1DFF">
            <w:pPr>
              <w:pStyle w:val="MemoHeading"/>
            </w:pPr>
            <w:bookmarkStart w:id="4" w:name="AgendaDate"/>
            <w:r>
              <w:t>06/09/20</w:t>
            </w:r>
            <w:bookmarkEnd w:id="4"/>
            <w:r w:rsidR="007C0528">
              <w:t xml:space="preserve"> – </w:t>
            </w:r>
            <w:bookmarkStart w:id="5" w:name="PermittedStatus"/>
            <w:r>
              <w:t xml:space="preserve">Regular Agenda – </w:t>
            </w:r>
            <w:r w:rsidR="00EC374A">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2B1DFF">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2B1DFF">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2B1DFF">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CC555B" w:rsidP="00CC555B">
            <w:pPr>
              <w:pStyle w:val="MemoHeading"/>
            </w:pPr>
            <w:r>
              <w:t>Staff recommends the Commission c</w:t>
            </w:r>
            <w:r w:rsidRPr="00DD015B">
              <w:t>onsider with Docket No. 2020011</w:t>
            </w:r>
            <w:r>
              <w:t>5</w:t>
            </w:r>
            <w:r w:rsidRPr="00DD015B">
              <w:t>-EQ</w:t>
            </w:r>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68481F" w:rsidRDefault="00764769">
      <w:pPr>
        <w:pStyle w:val="BodyText"/>
      </w:pP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w:t>
      </w:r>
      <w:r>
        <w:t xml:space="preserve">y’s current Ten-Year Site Plan. On April l, 2020, </w:t>
      </w:r>
      <w:bookmarkStart w:id="13" w:name="_Hlk37233197"/>
      <w:r>
        <w:t xml:space="preserve">Florida Power &amp; Light Company </w:t>
      </w:r>
      <w:bookmarkEnd w:id="13"/>
      <w:r>
        <w:t>(FPL) filed a p</w:t>
      </w:r>
      <w:r w:rsidRPr="007E1784">
        <w:t xml:space="preserve">etition for approval of </w:t>
      </w:r>
      <w:r>
        <w:t xml:space="preserve">its </w:t>
      </w:r>
      <w:bookmarkStart w:id="14" w:name="_Hlk37233164"/>
      <w:r w:rsidR="00D26E17">
        <w:t>revised</w:t>
      </w:r>
      <w:r w:rsidRPr="007E1784">
        <w:t xml:space="preserve"> standard offer contract</w:t>
      </w:r>
      <w:bookmarkEnd w:id="14"/>
      <w:r w:rsidRPr="007E1784">
        <w:t>,</w:t>
      </w:r>
      <w:r>
        <w:t xml:space="preserve"> based on its 2020 Ten-Year Site Plan. </w:t>
      </w:r>
      <w:r w:rsidR="001E169C" w:rsidRPr="001E169C">
        <w:t xml:space="preserve">Since its initial filing, FPL has filed two revisions to its petition to correct </w:t>
      </w:r>
      <w:r w:rsidR="001E169C" w:rsidRPr="001E169C">
        <w:lastRenderedPageBreak/>
        <w:t>typographical and calculation errors</w:t>
      </w:r>
      <w:r w:rsidR="001E169C">
        <w:t>.</w:t>
      </w:r>
      <w:r w:rsidR="001E169C">
        <w:rPr>
          <w:rStyle w:val="FootnoteReference"/>
        </w:rPr>
        <w:footnoteReference w:id="1"/>
      </w:r>
      <w:r w:rsidR="00672F83">
        <w:t xml:space="preserve"> </w:t>
      </w:r>
      <w:r w:rsidRPr="00830EFA">
        <w:t>The Commission has jurisdiction over this standard offer contract pursuant to Sections 366.04 through 366.055</w:t>
      </w:r>
      <w:r>
        <w:t>,</w:t>
      </w:r>
      <w:r w:rsidRPr="00830EFA">
        <w:t xml:space="preserve"> and 366</w:t>
      </w:r>
      <w:r>
        <w:t>.9</w:t>
      </w:r>
      <w:r w:rsidRPr="00830EFA">
        <w:t>1, F.S.</w:t>
      </w:r>
    </w:p>
    <w:p w:rsidR="00D60345" w:rsidRDefault="00D60345">
      <w:pPr>
        <w:pStyle w:val="BodyText"/>
      </w:pPr>
    </w:p>
    <w:bookmarkEnd w:id="11"/>
    <w:p w:rsidR="00EA2273" w:rsidRDefault="00EA2273" w:rsidP="00672F83">
      <w:pPr>
        <w:pStyle w:val="RecommendationMajorSectionHeading"/>
        <w:jc w:val="left"/>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7" w:name="DiscussionOfIssues"/>
      <w:r>
        <w:lastRenderedPageBreak/>
        <w:t>Discussion of Issues</w:t>
      </w:r>
    </w:p>
    <w:bookmarkEnd w:id="17"/>
    <w:p w:rsidR="002B1DFF" w:rsidRDefault="002B1DFF">
      <w:pPr>
        <w:pStyle w:val="IssueHeading"/>
        <w:rPr>
          <w:vanish/>
          <w:specVanish/>
        </w:rPr>
      </w:pPr>
      <w:r w:rsidRPr="004C3641">
        <w:t xml:space="preserve">Issue </w:t>
      </w:r>
      <w:fldSimple w:instr=" SEQ Issue \* MERGEFORMAT ">
        <w:r>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rsidR="002B1DFF" w:rsidRDefault="002B1DFF" w:rsidP="00764769">
      <w:pPr>
        <w:pStyle w:val="BodyText"/>
        <w:contextualSpacing/>
      </w:pPr>
      <w:r>
        <w:t> </w:t>
      </w:r>
      <w:r w:rsidR="00764769">
        <w:t xml:space="preserve">Should the Commission approve the </w:t>
      </w:r>
      <w:r w:rsidR="00CC613E">
        <w:t>revised</w:t>
      </w:r>
      <w:r w:rsidR="00086F03" w:rsidRPr="00086F03">
        <w:t xml:space="preserve"> standard offer contract and </w:t>
      </w:r>
      <w:r w:rsidR="00CC613E">
        <w:t xml:space="preserve">associated </w:t>
      </w:r>
      <w:r w:rsidR="00086F03" w:rsidRPr="00086F03">
        <w:t>rate schedule QS-2 filed by Florida Power &amp; Light Company</w:t>
      </w:r>
      <w:r w:rsidR="00764769">
        <w:t>?</w:t>
      </w:r>
    </w:p>
    <w:p w:rsidR="002B1DFF" w:rsidRPr="004C3641" w:rsidRDefault="002B1DFF">
      <w:pPr>
        <w:pStyle w:val="IssueSubsectionHeading"/>
        <w:rPr>
          <w:vanish/>
          <w:specVanish/>
        </w:rPr>
      </w:pPr>
      <w:r w:rsidRPr="004C3641">
        <w:t>Recommendation: </w:t>
      </w:r>
    </w:p>
    <w:p w:rsidR="002B1DFF" w:rsidRDefault="002B1DFF">
      <w:pPr>
        <w:pStyle w:val="BodyText"/>
      </w:pPr>
      <w:r>
        <w:t> </w:t>
      </w:r>
      <w:r w:rsidR="00764769" w:rsidRPr="006D7098">
        <w:t>Yes</w:t>
      </w:r>
      <w:r w:rsidR="00764769" w:rsidRPr="002E6A78">
        <w:t xml:space="preserve">. The provisions of </w:t>
      </w:r>
      <w:r w:rsidR="00CC613E">
        <w:t>FPL’s revised</w:t>
      </w:r>
      <w:r w:rsidR="00086F03" w:rsidRPr="00086F03">
        <w:t xml:space="preserve"> standard offer contract and associated rate schedule</w:t>
      </w:r>
      <w:r w:rsidR="00086F03">
        <w:t xml:space="preserve"> QS-2</w:t>
      </w:r>
      <w:r w:rsidR="00086F03" w:rsidRPr="00086F03">
        <w:t xml:space="preserve"> conform to all requirements of Rules 25-17.200 throu</w:t>
      </w:r>
      <w:r w:rsidR="00CC613E">
        <w:t>gh 25-17.310, F.A.C. The revised</w:t>
      </w:r>
      <w:r w:rsidR="00086F03" w:rsidRPr="00086F03">
        <w:t xml:space="preserve"> standard offer contract provides flexibility in the arrangements for payments so that a developer of renewable generation may select the payment stream best suited to its financial needs.</w:t>
      </w:r>
      <w:r w:rsidR="00764769" w:rsidRPr="002E6A78">
        <w:t xml:space="preserve"> (</w:t>
      </w:r>
      <w:r w:rsidR="00764769" w:rsidRPr="006D7098">
        <w:t>Kistner</w:t>
      </w:r>
      <w:r w:rsidR="00764769" w:rsidRPr="002E6A78">
        <w:t>)</w:t>
      </w:r>
      <w:r>
        <w:t xml:space="preserve"> </w:t>
      </w:r>
    </w:p>
    <w:p w:rsidR="002B1DFF" w:rsidRPr="004C3641" w:rsidRDefault="002B1DFF">
      <w:pPr>
        <w:pStyle w:val="IssueSubsectionHeading"/>
        <w:rPr>
          <w:vanish/>
          <w:specVanish/>
        </w:rPr>
      </w:pPr>
      <w:r w:rsidRPr="004C3641">
        <w:t>Staff Analysis: </w:t>
      </w:r>
    </w:p>
    <w:p w:rsidR="00FA78A9" w:rsidRDefault="002B1DFF" w:rsidP="00764769">
      <w:pPr>
        <w:pStyle w:val="BodyText"/>
      </w:pPr>
      <w:r>
        <w:t> </w:t>
      </w:r>
      <w:r w:rsidR="00764769">
        <w:t xml:space="preserve">Section 366.91(3), F.S., and Rule 25-17.250, F.A.C., require that FPL,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w:t>
      </w:r>
      <w:r w:rsidR="00764769" w:rsidRPr="0088185E">
        <w:t xml:space="preserve">avoidable fossil-fueled generating unit identified in its most recent Ten-Year Site Plan, or if no avoided unit is identified, its next avoidable planned purchase. </w:t>
      </w:r>
    </w:p>
    <w:p w:rsidR="00764769" w:rsidRPr="0088185E" w:rsidRDefault="007529F8" w:rsidP="00764769">
      <w:pPr>
        <w:pStyle w:val="BodyText"/>
      </w:pPr>
      <w:r>
        <w:t>FPL’s submitted 2020 Ten-</w:t>
      </w:r>
      <w:r w:rsidR="00086F03" w:rsidRPr="00086F03">
        <w:t xml:space="preserve">Year Site Plan does not feature an avoidable fossil-fueled generating unit or planned purchases that could be deferred during the planning period, FPL could opt to offer only a standard contract for energy payments based on its as-available energy cost. However, to encourage renewable generation, FPL has identified a 1,991 megawatt (MW) natural gas-fired combined cycle unit (CC) as the next planned generating unit. </w:t>
      </w:r>
      <w:r w:rsidR="00764769" w:rsidRPr="0088185E">
        <w:t>The projected in-service date of the unit is June 1, 2030.</w:t>
      </w:r>
      <w:r w:rsidR="00764769" w:rsidRPr="000741D9">
        <w:t xml:space="preserve"> </w:t>
      </w:r>
      <w:r w:rsidR="00764769">
        <w:t>The Commission has approved using a unit outside of the Ten-Year Site Plan planning period previously.</w:t>
      </w:r>
      <w:r w:rsidR="00764769">
        <w:rPr>
          <w:rStyle w:val="FootnoteReference"/>
        </w:rPr>
        <w:footnoteReference w:id="2"/>
      </w:r>
    </w:p>
    <w:p w:rsidR="00764769" w:rsidRPr="0088185E" w:rsidRDefault="00764769" w:rsidP="00764769">
      <w:pPr>
        <w:pStyle w:val="BodyText"/>
      </w:pPr>
      <w:r w:rsidRPr="0088185E">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764769" w:rsidRDefault="00764769" w:rsidP="00764769">
      <w:pPr>
        <w:pStyle w:val="BodyText"/>
      </w:pPr>
      <w:r w:rsidRPr="0088185E">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2030),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w:t>
      </w:r>
      <w:r w:rsidRPr="0088185E">
        <w:lastRenderedPageBreak/>
        <w:t>years of the contract term because the net present value (NPV) of the total payments must remain equal for all contract payment options.</w:t>
      </w:r>
    </w:p>
    <w:p w:rsidR="00764769" w:rsidRDefault="00764769" w:rsidP="00764769">
      <w:pPr>
        <w:pStyle w:val="BodyText"/>
        <w:spacing w:after="0"/>
      </w:pPr>
      <w:r>
        <w:t xml:space="preserve">Table 1 contains FPL’s estimates of the annual payments for each payment option available under the revised standard offer contract to an operator with a </w:t>
      </w:r>
      <w:r w:rsidR="00584C1A">
        <w:t xml:space="preserve">50 MW facility </w:t>
      </w:r>
      <w:r>
        <w:t>operating at a capacity factor of 94 percent, which is the minimum capacity factor required under the contract to qualify for full capacity payments. N</w:t>
      </w:r>
      <w:r w:rsidRPr="0088185E">
        <w:t>ormal and levelized capacity payments begin with the projected in-service date of the avoided unit (June 1, 2030)</w:t>
      </w:r>
      <w:r w:rsidR="00584C1A">
        <w:t xml:space="preserve">, while </w:t>
      </w:r>
      <w:r w:rsidR="00931019" w:rsidRPr="0015673D">
        <w:t xml:space="preserve">early </w:t>
      </w:r>
      <w:r w:rsidR="00931019">
        <w:t>and</w:t>
      </w:r>
      <w:r w:rsidR="00931019" w:rsidRPr="0015673D">
        <w:t xml:space="preserve"> early levelized capacity payments</w:t>
      </w:r>
      <w:r w:rsidR="00931019">
        <w:t xml:space="preserve"> begin in 2026 for this example</w:t>
      </w:r>
      <w:r w:rsidR="00584C1A" w:rsidRPr="00E30983">
        <w:t>.</w:t>
      </w:r>
    </w:p>
    <w:p w:rsidR="00764769" w:rsidRDefault="00764769" w:rsidP="00764769">
      <w:pPr>
        <w:pStyle w:val="BodyText"/>
        <w:spacing w:after="0"/>
      </w:pPr>
    </w:p>
    <w:p w:rsidR="00086F03" w:rsidRDefault="00086F03" w:rsidP="00764769">
      <w:pPr>
        <w:pStyle w:val="BodyText"/>
        <w:spacing w:after="0"/>
      </w:pPr>
    </w:p>
    <w:p w:rsidR="00764769" w:rsidRPr="005B6FFE" w:rsidRDefault="00764769" w:rsidP="00764769">
      <w:pPr>
        <w:pStyle w:val="BodyText"/>
        <w:spacing w:after="0"/>
        <w:jc w:val="center"/>
        <w:rPr>
          <w:rFonts w:ascii="Arial" w:hAnsi="Arial" w:cs="Arial"/>
          <w:b/>
        </w:rPr>
      </w:pPr>
      <w:r w:rsidRPr="005B6FFE">
        <w:rPr>
          <w:rFonts w:ascii="Arial" w:hAnsi="Arial" w:cs="Arial"/>
          <w:b/>
        </w:rPr>
        <w:t xml:space="preserve">Table 1 </w:t>
      </w:r>
      <w:r>
        <w:rPr>
          <w:rFonts w:ascii="Arial" w:hAnsi="Arial" w:cs="Arial"/>
          <w:b/>
        </w:rPr>
        <w:t xml:space="preserve">- </w:t>
      </w:r>
      <w:r w:rsidRPr="005B6FFE">
        <w:rPr>
          <w:rFonts w:ascii="Arial" w:hAnsi="Arial" w:cs="Arial"/>
          <w:b/>
        </w:rPr>
        <w:t>Estimated Annual Payments to a 50 MW Renewable Facility</w:t>
      </w:r>
    </w:p>
    <w:p w:rsidR="00764769" w:rsidRPr="005B6FFE" w:rsidRDefault="00764769" w:rsidP="00764769">
      <w:pPr>
        <w:pStyle w:val="BodyText"/>
        <w:spacing w:after="0"/>
        <w:jc w:val="center"/>
        <w:rPr>
          <w:rFonts w:ascii="Arial" w:hAnsi="Arial" w:cs="Arial"/>
          <w:b/>
        </w:rPr>
      </w:pPr>
      <w:r>
        <w:rPr>
          <w:rFonts w:ascii="Arial" w:hAnsi="Arial" w:cs="Arial"/>
          <w:b/>
        </w:rPr>
        <w:t>(94</w:t>
      </w:r>
      <w:r w:rsidRPr="005B6FFE">
        <w:rPr>
          <w:rFonts w:ascii="Arial" w:hAnsi="Arial" w:cs="Arial"/>
          <w:b/>
        </w:rPr>
        <w:t>% Capacity Factor)</w:t>
      </w:r>
    </w:p>
    <w:tbl>
      <w:tblPr>
        <w:tblStyle w:val="TableGrid"/>
        <w:tblW w:w="9387" w:type="dxa"/>
        <w:jc w:val="center"/>
        <w:tblCellMar>
          <w:left w:w="115" w:type="dxa"/>
          <w:right w:w="115" w:type="dxa"/>
        </w:tblCellMar>
        <w:tblLook w:val="04A0" w:firstRow="1" w:lastRow="0" w:firstColumn="1" w:lastColumn="0" w:noHBand="0" w:noVBand="1"/>
      </w:tblPr>
      <w:tblGrid>
        <w:gridCol w:w="1557"/>
        <w:gridCol w:w="1458"/>
        <w:gridCol w:w="1593"/>
        <w:gridCol w:w="1593"/>
        <w:gridCol w:w="1593"/>
        <w:gridCol w:w="1593"/>
      </w:tblGrid>
      <w:tr w:rsidR="00764769" w:rsidRPr="00086F03" w:rsidTr="0015073A">
        <w:trPr>
          <w:cantSplit/>
          <w:trHeight w:val="274"/>
          <w:jc w:val="center"/>
        </w:trPr>
        <w:tc>
          <w:tcPr>
            <w:tcW w:w="1557" w:type="dxa"/>
            <w:vMerge w:val="restart"/>
            <w:shd w:val="clear" w:color="auto" w:fill="auto"/>
            <w:vAlign w:val="bottom"/>
          </w:tcPr>
          <w:p w:rsidR="00764769" w:rsidRPr="00086F03" w:rsidRDefault="00764769" w:rsidP="00086F03">
            <w:pPr>
              <w:pStyle w:val="BodyText"/>
              <w:spacing w:after="0"/>
              <w:contextualSpacing/>
              <w:jc w:val="center"/>
            </w:pPr>
            <w:r w:rsidRPr="00086F03">
              <w:t>Year</w:t>
            </w:r>
          </w:p>
        </w:tc>
        <w:tc>
          <w:tcPr>
            <w:tcW w:w="1458" w:type="dxa"/>
            <w:vMerge w:val="restart"/>
            <w:shd w:val="clear" w:color="auto" w:fill="auto"/>
            <w:vAlign w:val="bottom"/>
          </w:tcPr>
          <w:p w:rsidR="00764769" w:rsidRPr="00086F03" w:rsidRDefault="00764769" w:rsidP="00086F03">
            <w:pPr>
              <w:pStyle w:val="BodyText"/>
              <w:spacing w:after="0"/>
              <w:contextualSpacing/>
              <w:jc w:val="center"/>
            </w:pPr>
            <w:r w:rsidRPr="00086F03">
              <w:t>Energy Payment</w:t>
            </w:r>
          </w:p>
        </w:tc>
        <w:tc>
          <w:tcPr>
            <w:tcW w:w="6372" w:type="dxa"/>
            <w:gridSpan w:val="4"/>
            <w:shd w:val="clear" w:color="auto" w:fill="auto"/>
            <w:vAlign w:val="bottom"/>
          </w:tcPr>
          <w:p w:rsidR="00764769" w:rsidRPr="00086F03" w:rsidRDefault="00764769" w:rsidP="00086F03">
            <w:pPr>
              <w:pStyle w:val="BodyText"/>
              <w:spacing w:after="0"/>
              <w:contextualSpacing/>
              <w:jc w:val="center"/>
            </w:pPr>
            <w:r w:rsidRPr="00086F03">
              <w:t>Capacity Payment (By Type)</w:t>
            </w:r>
          </w:p>
        </w:tc>
      </w:tr>
      <w:tr w:rsidR="00764769" w:rsidRPr="00086F03" w:rsidTr="0015073A">
        <w:trPr>
          <w:cantSplit/>
          <w:trHeight w:val="274"/>
          <w:jc w:val="center"/>
        </w:trPr>
        <w:tc>
          <w:tcPr>
            <w:tcW w:w="1557" w:type="dxa"/>
            <w:vMerge/>
            <w:shd w:val="clear" w:color="auto" w:fill="auto"/>
            <w:vAlign w:val="bottom"/>
          </w:tcPr>
          <w:p w:rsidR="00764769" w:rsidRPr="00086F03" w:rsidRDefault="00764769" w:rsidP="00086F03">
            <w:pPr>
              <w:pStyle w:val="BodyText"/>
              <w:spacing w:after="0"/>
              <w:contextualSpacing/>
              <w:jc w:val="center"/>
            </w:pPr>
          </w:p>
        </w:tc>
        <w:tc>
          <w:tcPr>
            <w:tcW w:w="1458" w:type="dxa"/>
            <w:vMerge/>
            <w:shd w:val="clear" w:color="auto" w:fill="auto"/>
            <w:vAlign w:val="bottom"/>
          </w:tcPr>
          <w:p w:rsidR="00764769" w:rsidRPr="00086F03" w:rsidRDefault="00764769" w:rsidP="00086F03">
            <w:pPr>
              <w:pStyle w:val="BodyText"/>
              <w:spacing w:after="0"/>
              <w:contextualSpacing/>
              <w:jc w:val="center"/>
            </w:pPr>
          </w:p>
        </w:tc>
        <w:tc>
          <w:tcPr>
            <w:tcW w:w="1593" w:type="dxa"/>
            <w:shd w:val="clear" w:color="auto" w:fill="auto"/>
            <w:vAlign w:val="bottom"/>
          </w:tcPr>
          <w:p w:rsidR="00764769" w:rsidRPr="00086F03" w:rsidRDefault="00764769" w:rsidP="00086F03">
            <w:pPr>
              <w:pStyle w:val="BodyText"/>
              <w:spacing w:after="0"/>
              <w:contextualSpacing/>
              <w:jc w:val="center"/>
            </w:pPr>
            <w:r w:rsidRPr="00086F03">
              <w:t>Normal</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Levelized</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Early</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Early Levelized</w:t>
            </w:r>
          </w:p>
        </w:tc>
      </w:tr>
      <w:tr w:rsidR="00764769" w:rsidRPr="00086F03" w:rsidTr="0015073A">
        <w:trPr>
          <w:cantSplit/>
          <w:trHeight w:val="274"/>
          <w:jc w:val="center"/>
        </w:trPr>
        <w:tc>
          <w:tcPr>
            <w:tcW w:w="1557" w:type="dxa"/>
            <w:vMerge/>
            <w:tcBorders>
              <w:bottom w:val="single" w:sz="4" w:space="0" w:color="auto"/>
            </w:tcBorders>
            <w:shd w:val="clear" w:color="auto" w:fill="auto"/>
            <w:vAlign w:val="bottom"/>
          </w:tcPr>
          <w:p w:rsidR="00764769" w:rsidRPr="00086F03" w:rsidRDefault="00764769" w:rsidP="00086F03">
            <w:pPr>
              <w:pStyle w:val="BodyText"/>
              <w:spacing w:after="0"/>
              <w:contextualSpacing/>
              <w:jc w:val="center"/>
            </w:pPr>
          </w:p>
        </w:tc>
        <w:tc>
          <w:tcPr>
            <w:tcW w:w="1458" w:type="dxa"/>
            <w:shd w:val="clear" w:color="auto" w:fill="auto"/>
            <w:vAlign w:val="bottom"/>
          </w:tcPr>
          <w:p w:rsidR="00764769" w:rsidRPr="00086F03" w:rsidRDefault="00764769" w:rsidP="00086F03">
            <w:pPr>
              <w:pStyle w:val="BodyText"/>
              <w:spacing w:after="0"/>
              <w:contextualSpacing/>
              <w:jc w:val="center"/>
            </w:pPr>
            <w:r w:rsidRPr="00086F03">
              <w:t>$(000)</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$(000)</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$(000)</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$(000)</w:t>
            </w:r>
          </w:p>
        </w:tc>
        <w:tc>
          <w:tcPr>
            <w:tcW w:w="1593" w:type="dxa"/>
            <w:shd w:val="clear" w:color="auto" w:fill="auto"/>
            <w:vAlign w:val="bottom"/>
          </w:tcPr>
          <w:p w:rsidR="00764769" w:rsidRPr="00086F03" w:rsidRDefault="00764769" w:rsidP="00086F03">
            <w:pPr>
              <w:pStyle w:val="BodyText"/>
              <w:spacing w:after="0"/>
              <w:contextualSpacing/>
              <w:jc w:val="center"/>
            </w:pPr>
            <w:r w:rsidRPr="00086F03">
              <w:t>$(000)</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2021</w:t>
            </w:r>
          </w:p>
        </w:tc>
        <w:tc>
          <w:tcPr>
            <w:tcW w:w="1458" w:type="dxa"/>
            <w:shd w:val="clear" w:color="auto" w:fill="auto"/>
            <w:vAlign w:val="center"/>
          </w:tcPr>
          <w:p w:rsidR="00584C1A" w:rsidRPr="00584C1A" w:rsidRDefault="00584C1A" w:rsidP="006B1B59">
            <w:pPr>
              <w:jc w:val="right"/>
              <w:rPr>
                <w:color w:val="000000"/>
              </w:rPr>
            </w:pPr>
            <w:r w:rsidRPr="00584C1A">
              <w:rPr>
                <w:color w:val="000000"/>
              </w:rPr>
              <w:t>6,908</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2022</w:t>
            </w:r>
          </w:p>
        </w:tc>
        <w:tc>
          <w:tcPr>
            <w:tcW w:w="1458" w:type="dxa"/>
            <w:shd w:val="clear" w:color="auto" w:fill="auto"/>
            <w:vAlign w:val="center"/>
          </w:tcPr>
          <w:p w:rsidR="00584C1A" w:rsidRPr="00584C1A" w:rsidRDefault="00584C1A" w:rsidP="006B1B59">
            <w:pPr>
              <w:jc w:val="right"/>
              <w:rPr>
                <w:color w:val="000000"/>
              </w:rPr>
            </w:pPr>
            <w:r w:rsidRPr="00584C1A">
              <w:rPr>
                <w:color w:val="000000"/>
              </w:rPr>
              <w:t>6,933</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2023</w:t>
            </w:r>
          </w:p>
        </w:tc>
        <w:tc>
          <w:tcPr>
            <w:tcW w:w="1458" w:type="dxa"/>
            <w:shd w:val="clear" w:color="auto" w:fill="auto"/>
            <w:vAlign w:val="center"/>
          </w:tcPr>
          <w:p w:rsidR="00584C1A" w:rsidRPr="00584C1A" w:rsidRDefault="00584C1A" w:rsidP="006B1B59">
            <w:pPr>
              <w:jc w:val="right"/>
              <w:rPr>
                <w:color w:val="000000"/>
              </w:rPr>
            </w:pPr>
            <w:r w:rsidRPr="00584C1A">
              <w:rPr>
                <w:color w:val="000000"/>
              </w:rPr>
              <w:t>8,038</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2024</w:t>
            </w:r>
          </w:p>
        </w:tc>
        <w:tc>
          <w:tcPr>
            <w:tcW w:w="1458" w:type="dxa"/>
            <w:shd w:val="clear" w:color="auto" w:fill="auto"/>
            <w:vAlign w:val="center"/>
          </w:tcPr>
          <w:p w:rsidR="00584C1A" w:rsidRPr="00584C1A" w:rsidRDefault="00584C1A" w:rsidP="006B1B59">
            <w:pPr>
              <w:jc w:val="right"/>
              <w:rPr>
                <w:color w:val="000000"/>
              </w:rPr>
            </w:pPr>
            <w:r w:rsidRPr="00584C1A">
              <w:rPr>
                <w:color w:val="000000"/>
              </w:rPr>
              <w:t>8,709</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2025</w:t>
            </w:r>
          </w:p>
        </w:tc>
        <w:tc>
          <w:tcPr>
            <w:tcW w:w="1458" w:type="dxa"/>
            <w:shd w:val="clear" w:color="auto" w:fill="auto"/>
            <w:vAlign w:val="center"/>
          </w:tcPr>
          <w:p w:rsidR="00584C1A" w:rsidRPr="00584C1A" w:rsidRDefault="00584C1A" w:rsidP="006B1B59">
            <w:pPr>
              <w:jc w:val="right"/>
              <w:rPr>
                <w:color w:val="000000"/>
              </w:rPr>
            </w:pPr>
            <w:r w:rsidRPr="00584C1A">
              <w:rPr>
                <w:color w:val="000000"/>
              </w:rPr>
              <w:t>9,648</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c>
          <w:tcPr>
            <w:tcW w:w="1593" w:type="dxa"/>
            <w:shd w:val="clear" w:color="auto" w:fill="auto"/>
            <w:vAlign w:val="bottom"/>
          </w:tcPr>
          <w:p w:rsidR="00584C1A" w:rsidRPr="00584C1A" w:rsidRDefault="00584C1A" w:rsidP="006B1B59">
            <w:pPr>
              <w:jc w:val="center"/>
              <w:rPr>
                <w:color w:val="000000"/>
              </w:rPr>
            </w:pPr>
            <w:r w:rsidRPr="00584C1A">
              <w:rPr>
                <w:rFonts w:ascii="Cambria Math" w:hAnsi="Cambria Math" w:cs="Cambria Math"/>
                <w:color w:val="000000"/>
              </w:rPr>
              <w:t>‐</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2026</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10,212</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right"/>
              <w:rPr>
                <w:color w:val="000000"/>
              </w:rPr>
            </w:pPr>
            <w:r w:rsidRPr="00584C1A">
              <w:rPr>
                <w:color w:val="000000"/>
              </w:rPr>
              <w:t>1,975</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2027</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10,639</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2,014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2028</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11,517</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2,054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2029</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11,540</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center"/>
          </w:tcPr>
          <w:p w:rsidR="00584C1A" w:rsidRPr="00584C1A" w:rsidRDefault="00584C1A" w:rsidP="006B1B59">
            <w:pPr>
              <w:jc w:val="center"/>
              <w:rPr>
                <w:color w:val="000000"/>
              </w:rPr>
            </w:pPr>
            <w:r w:rsidRPr="00584C1A">
              <w:rPr>
                <w:color w:val="000000"/>
              </w:rPr>
              <w:t>-</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2,095</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2030</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11,625</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3,263</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2,137</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2031</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11,910</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3,332</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2,180</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2032</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12,556</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3,402</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2,223</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2033</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12,862</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3,473</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2,268</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2034</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13,404</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3,546</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2,313</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2035</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13,035</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3,620</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2,359</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2036</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13,102</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3,696</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2,407</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2037</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12,370</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3,774</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2,455</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2038</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12,076</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3,853</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2,504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2039</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13,828</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3,934</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2,554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bottom"/>
          </w:tcPr>
          <w:p w:rsidR="00584C1A" w:rsidRPr="00584C1A" w:rsidRDefault="00584C1A" w:rsidP="00584C1A">
            <w:pPr>
              <w:contextualSpacing/>
              <w:jc w:val="center"/>
              <w:rPr>
                <w:color w:val="000000"/>
                <w:lang w:eastAsia="ja-JP"/>
              </w:rPr>
            </w:pPr>
            <w:r w:rsidRPr="00584C1A">
              <w:rPr>
                <w:color w:val="000000"/>
              </w:rPr>
              <w:t>2040</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13,613</w:t>
            </w:r>
          </w:p>
        </w:tc>
        <w:tc>
          <w:tcPr>
            <w:tcW w:w="1593" w:type="dxa"/>
            <w:shd w:val="clear" w:color="auto" w:fill="auto"/>
            <w:vAlign w:val="center"/>
          </w:tcPr>
          <w:p w:rsidR="00584C1A" w:rsidRPr="00584C1A" w:rsidRDefault="00584C1A" w:rsidP="006B1B59">
            <w:pPr>
              <w:jc w:val="right"/>
              <w:rPr>
                <w:color w:val="000000"/>
              </w:rPr>
            </w:pPr>
            <w:r w:rsidRPr="00584C1A">
              <w:rPr>
                <w:color w:val="000000"/>
              </w:rPr>
              <w:t>4,016</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3,574</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2,605</w:t>
            </w:r>
          </w:p>
        </w:tc>
        <w:tc>
          <w:tcPr>
            <w:tcW w:w="1593" w:type="dxa"/>
            <w:shd w:val="clear" w:color="auto" w:fill="auto"/>
            <w:vAlign w:val="bottom"/>
          </w:tcPr>
          <w:p w:rsidR="00584C1A" w:rsidRPr="00584C1A" w:rsidRDefault="00584C1A" w:rsidP="006B1B59">
            <w:pPr>
              <w:jc w:val="right"/>
              <w:rPr>
                <w:color w:val="000000"/>
              </w:rPr>
            </w:pPr>
            <w:r w:rsidRPr="00584C1A">
              <w:rPr>
                <w:color w:val="000000"/>
              </w:rPr>
              <w:t>2,217</w:t>
            </w:r>
          </w:p>
        </w:tc>
      </w:tr>
      <w:tr w:rsidR="00584C1A" w:rsidRPr="00086F03" w:rsidTr="00584C1A">
        <w:trPr>
          <w:cantSplit/>
          <w:trHeight w:val="274"/>
          <w:jc w:val="center"/>
        </w:trPr>
        <w:tc>
          <w:tcPr>
            <w:tcW w:w="1557" w:type="dxa"/>
            <w:shd w:val="clear" w:color="auto" w:fill="auto"/>
            <w:vAlign w:val="center"/>
          </w:tcPr>
          <w:p w:rsidR="00584C1A" w:rsidRPr="00584C1A" w:rsidRDefault="00584C1A" w:rsidP="00584C1A">
            <w:pPr>
              <w:contextualSpacing/>
              <w:jc w:val="center"/>
              <w:rPr>
                <w:color w:val="000000"/>
                <w:lang w:eastAsia="ja-JP"/>
              </w:rPr>
            </w:pPr>
            <w:r w:rsidRPr="00584C1A">
              <w:rPr>
                <w:color w:val="000000"/>
              </w:rPr>
              <w:t>Total</w:t>
            </w:r>
          </w:p>
        </w:tc>
        <w:tc>
          <w:tcPr>
            <w:tcW w:w="1458" w:type="dxa"/>
            <w:shd w:val="clear" w:color="auto" w:fill="auto"/>
            <w:vAlign w:val="center"/>
          </w:tcPr>
          <w:p w:rsidR="00584C1A" w:rsidRPr="00584C1A" w:rsidRDefault="00584C1A" w:rsidP="006B1B59">
            <w:pPr>
              <w:jc w:val="right"/>
              <w:rPr>
                <w:color w:val="000000"/>
              </w:rPr>
            </w:pPr>
            <w:r w:rsidRPr="00584C1A">
              <w:rPr>
                <w:color w:val="000000"/>
              </w:rPr>
              <w:t>224,525</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39,908</w:t>
            </w:r>
          </w:p>
        </w:tc>
        <w:tc>
          <w:tcPr>
            <w:tcW w:w="1593" w:type="dxa"/>
            <w:shd w:val="clear" w:color="auto" w:fill="auto"/>
            <w:vAlign w:val="center"/>
          </w:tcPr>
          <w:p w:rsidR="00584C1A" w:rsidRPr="00584C1A" w:rsidRDefault="00584C1A" w:rsidP="006B1B59">
            <w:pPr>
              <w:jc w:val="right"/>
              <w:rPr>
                <w:color w:val="000000"/>
              </w:rPr>
            </w:pPr>
            <w:r w:rsidRPr="00584C1A">
              <w:rPr>
                <w:color w:val="000000"/>
              </w:rPr>
              <w:t>39,316</w:t>
            </w:r>
          </w:p>
        </w:tc>
        <w:tc>
          <w:tcPr>
            <w:tcW w:w="1593" w:type="dxa"/>
            <w:shd w:val="clear" w:color="auto" w:fill="auto"/>
            <w:vAlign w:val="bottom"/>
          </w:tcPr>
          <w:p w:rsidR="00584C1A" w:rsidRPr="00584C1A" w:rsidRDefault="00584C1A" w:rsidP="006B1B59">
            <w:pPr>
              <w:jc w:val="right"/>
              <w:rPr>
                <w:color w:val="000000"/>
              </w:rPr>
            </w:pPr>
            <w:r w:rsidRPr="00584C1A">
              <w:rPr>
                <w:color w:val="000000"/>
              </w:rPr>
              <w:t>34,143</w:t>
            </w:r>
          </w:p>
        </w:tc>
        <w:tc>
          <w:tcPr>
            <w:tcW w:w="1593" w:type="dxa"/>
            <w:shd w:val="clear" w:color="auto" w:fill="auto"/>
            <w:vAlign w:val="bottom"/>
          </w:tcPr>
          <w:p w:rsidR="00584C1A" w:rsidRPr="00584C1A" w:rsidRDefault="00584C1A" w:rsidP="006B1B59">
            <w:pPr>
              <w:jc w:val="right"/>
              <w:rPr>
                <w:color w:val="000000"/>
              </w:rPr>
            </w:pPr>
            <w:r w:rsidRPr="00584C1A">
              <w:rPr>
                <w:color w:val="000000"/>
              </w:rPr>
              <w:t>33,253</w:t>
            </w:r>
          </w:p>
        </w:tc>
      </w:tr>
      <w:tr w:rsidR="00584C1A" w:rsidRPr="00086F03" w:rsidTr="00584C1A">
        <w:trPr>
          <w:cantSplit/>
          <w:trHeight w:val="274"/>
          <w:jc w:val="center"/>
        </w:trPr>
        <w:tc>
          <w:tcPr>
            <w:tcW w:w="1557" w:type="dxa"/>
            <w:shd w:val="clear" w:color="auto" w:fill="auto"/>
            <w:vAlign w:val="center"/>
          </w:tcPr>
          <w:p w:rsidR="00584C1A" w:rsidRPr="00584C1A" w:rsidRDefault="00584C1A" w:rsidP="00584C1A">
            <w:pPr>
              <w:contextualSpacing/>
              <w:jc w:val="center"/>
              <w:rPr>
                <w:color w:val="000000"/>
                <w:lang w:eastAsia="ja-JP"/>
              </w:rPr>
            </w:pPr>
            <w:r w:rsidRPr="00584C1A">
              <w:rPr>
                <w:color w:val="000000"/>
              </w:rPr>
              <w:t>Total (NPV)</w:t>
            </w:r>
          </w:p>
        </w:tc>
        <w:tc>
          <w:tcPr>
            <w:tcW w:w="1458" w:type="dxa"/>
            <w:shd w:val="clear" w:color="auto" w:fill="auto"/>
            <w:vAlign w:val="center"/>
          </w:tcPr>
          <w:p w:rsidR="00584C1A" w:rsidRPr="00584C1A" w:rsidRDefault="00584C1A" w:rsidP="006B1B59">
            <w:pPr>
              <w:jc w:val="right"/>
              <w:rPr>
                <w:color w:val="000000"/>
              </w:rPr>
            </w:pPr>
            <w:r w:rsidRPr="00584C1A">
              <w:rPr>
                <w:color w:val="000000"/>
              </w:rPr>
              <w:t>105,773</w:t>
            </w:r>
          </w:p>
        </w:tc>
        <w:tc>
          <w:tcPr>
            <w:tcW w:w="1593" w:type="dxa"/>
            <w:shd w:val="clear" w:color="auto" w:fill="auto"/>
            <w:vAlign w:val="center"/>
          </w:tcPr>
          <w:p w:rsidR="00584C1A" w:rsidRPr="00584C1A" w:rsidRDefault="00584C1A" w:rsidP="006B1B59">
            <w:pPr>
              <w:jc w:val="right"/>
              <w:rPr>
                <w:color w:val="000000"/>
              </w:rPr>
            </w:pPr>
            <w:r w:rsidRPr="00584C1A">
              <w:rPr>
                <w:color w:val="000000"/>
              </w:rPr>
              <w:t>13,601</w:t>
            </w:r>
          </w:p>
        </w:tc>
        <w:tc>
          <w:tcPr>
            <w:tcW w:w="1593" w:type="dxa"/>
            <w:shd w:val="clear" w:color="auto" w:fill="auto"/>
            <w:vAlign w:val="center"/>
          </w:tcPr>
          <w:p w:rsidR="00584C1A" w:rsidRPr="00584C1A" w:rsidRDefault="00584C1A" w:rsidP="006B1B59">
            <w:pPr>
              <w:jc w:val="right"/>
              <w:rPr>
                <w:color w:val="000000"/>
              </w:rPr>
            </w:pPr>
            <w:r w:rsidRPr="00584C1A">
              <w:rPr>
                <w:color w:val="000000"/>
              </w:rPr>
              <w:t>13,601</w:t>
            </w:r>
          </w:p>
        </w:tc>
        <w:tc>
          <w:tcPr>
            <w:tcW w:w="1593" w:type="dxa"/>
            <w:shd w:val="clear" w:color="auto" w:fill="auto"/>
            <w:vAlign w:val="bottom"/>
          </w:tcPr>
          <w:p w:rsidR="00584C1A" w:rsidRPr="00584C1A" w:rsidRDefault="00584C1A" w:rsidP="006B1B59">
            <w:pPr>
              <w:jc w:val="right"/>
              <w:rPr>
                <w:color w:val="000000"/>
              </w:rPr>
            </w:pPr>
            <w:r w:rsidRPr="00584C1A">
              <w:rPr>
                <w:color w:val="000000"/>
              </w:rPr>
              <w:t>13,601</w:t>
            </w:r>
          </w:p>
        </w:tc>
        <w:tc>
          <w:tcPr>
            <w:tcW w:w="1593" w:type="dxa"/>
            <w:shd w:val="clear" w:color="auto" w:fill="auto"/>
          </w:tcPr>
          <w:p w:rsidR="00584C1A" w:rsidRPr="00584C1A" w:rsidRDefault="00584C1A" w:rsidP="006B1B59">
            <w:pPr>
              <w:contextualSpacing/>
              <w:jc w:val="right"/>
            </w:pPr>
            <w:r w:rsidRPr="00584C1A">
              <w:rPr>
                <w:color w:val="000000"/>
              </w:rPr>
              <w:t>13,601</w:t>
            </w:r>
          </w:p>
        </w:tc>
      </w:tr>
    </w:tbl>
    <w:p w:rsidR="00764769" w:rsidRPr="00211DB6" w:rsidRDefault="00764769" w:rsidP="00086F03">
      <w:pPr>
        <w:pStyle w:val="IssueHeading"/>
        <w:spacing w:after="480"/>
        <w:rPr>
          <w:rFonts w:ascii="Times New Roman" w:hAnsi="Times New Roman" w:cs="Times New Roman"/>
          <w:b w:val="0"/>
          <w:i w:val="0"/>
        </w:rPr>
      </w:pPr>
      <w:r w:rsidRPr="00463756">
        <w:rPr>
          <w:rFonts w:ascii="Times New Roman" w:hAnsi="Times New Roman" w:cs="Times New Roman"/>
          <w:b w:val="0"/>
          <w:i w:val="0"/>
          <w:sz w:val="20"/>
          <w:szCs w:val="20"/>
        </w:rPr>
        <w:t xml:space="preserve">Source: </w:t>
      </w:r>
      <w:r>
        <w:rPr>
          <w:rFonts w:ascii="Times New Roman" w:hAnsi="Times New Roman" w:cs="Times New Roman"/>
          <w:b w:val="0"/>
          <w:i w:val="0"/>
          <w:sz w:val="20"/>
          <w:szCs w:val="20"/>
        </w:rPr>
        <w:t xml:space="preserve">FPL’s </w:t>
      </w:r>
      <w:r w:rsidR="0059018A">
        <w:rPr>
          <w:rFonts w:ascii="Times New Roman" w:hAnsi="Times New Roman" w:cs="Times New Roman"/>
          <w:b w:val="0"/>
          <w:i w:val="0"/>
          <w:sz w:val="20"/>
          <w:szCs w:val="20"/>
        </w:rPr>
        <w:t xml:space="preserve">Amended </w:t>
      </w:r>
      <w:r w:rsidRPr="00463756">
        <w:rPr>
          <w:rFonts w:ascii="Times New Roman" w:hAnsi="Times New Roman" w:cs="Times New Roman"/>
          <w:b w:val="0"/>
          <w:i w:val="0"/>
          <w:sz w:val="20"/>
          <w:szCs w:val="20"/>
        </w:rPr>
        <w:t>Response to Staff’s First Data Request</w:t>
      </w:r>
      <w:r>
        <w:rPr>
          <w:rStyle w:val="FootnoteReference"/>
          <w:rFonts w:ascii="Times New Roman" w:hAnsi="Times New Roman" w:cs="Times New Roman"/>
          <w:b w:val="0"/>
          <w:i w:val="0"/>
        </w:rPr>
        <w:footnoteReference w:id="3"/>
      </w:r>
    </w:p>
    <w:p w:rsidR="00764769" w:rsidRDefault="00764769" w:rsidP="00764769">
      <w:pPr>
        <w:pStyle w:val="BodyText"/>
        <w:contextualSpacing/>
      </w:pPr>
      <w:r>
        <w:lastRenderedPageBreak/>
        <w:t>FPL</w:t>
      </w:r>
      <w:r w:rsidRPr="003D0942">
        <w:t>’s standard offer contract</w:t>
      </w:r>
      <w:r>
        <w:t xml:space="preserve">, in </w:t>
      </w:r>
      <w:r w:rsidRPr="00175A1E">
        <w:t>type-and-strike format</w:t>
      </w:r>
      <w:r>
        <w:t>,</w:t>
      </w:r>
      <w:r w:rsidR="00152849">
        <w:t xml:space="preserve"> is</w:t>
      </w:r>
      <w:r w:rsidRPr="00175A1E">
        <w:t xml:space="preserve"> included as </w:t>
      </w:r>
      <w:r w:rsidRPr="00C1530E">
        <w:t>Attachment A</w:t>
      </w:r>
      <w:r w:rsidRPr="00175A1E">
        <w:t xml:space="preserve"> to this recommendation. </w:t>
      </w:r>
      <w:r w:rsidRPr="004B371D">
        <w:t xml:space="preserve">The changes made to </w:t>
      </w:r>
      <w:r>
        <w:t>FPL</w:t>
      </w:r>
      <w:r w:rsidRPr="004B371D">
        <w:t xml:space="preserve">’s tariff sheets are consistent with the updated avoided unit. </w:t>
      </w:r>
      <w:r w:rsidRPr="00685EF7">
        <w:t>Revisions include updates to calendar dates and payment information which reflect the current economic and financial assumptions for the avoided unit.</w:t>
      </w:r>
    </w:p>
    <w:p w:rsidR="00764769" w:rsidRDefault="00764769" w:rsidP="00086F03">
      <w:pPr>
        <w:pStyle w:val="First-LevelSubheading"/>
        <w:keepNext/>
      </w:pPr>
      <w:r>
        <w:t>Conclusion</w:t>
      </w:r>
    </w:p>
    <w:p w:rsidR="002B1DFF" w:rsidRDefault="00086F03" w:rsidP="00764769">
      <w:pPr>
        <w:pStyle w:val="BodyText"/>
      </w:pPr>
      <w:r w:rsidRPr="00721D3C">
        <w:t xml:space="preserve">Staff recommends that </w:t>
      </w:r>
      <w:r w:rsidR="00CD6CE0">
        <w:t>FPL’s revised</w:t>
      </w:r>
      <w:r>
        <w:t xml:space="preserve"> standard offer contract and associated rate schedule QS-2</w:t>
      </w:r>
      <w:r w:rsidRPr="00721D3C">
        <w:t xml:space="preserve"> be approved as filed.</w:t>
      </w:r>
      <w:r>
        <w:t xml:space="preserve"> </w:t>
      </w:r>
      <w:r w:rsidR="00764769" w:rsidRPr="001022D6">
        <w:t xml:space="preserve">The provisions of </w:t>
      </w:r>
      <w:r w:rsidR="00764769">
        <w:t>FPL</w:t>
      </w:r>
      <w:r w:rsidR="00CD6CE0">
        <w:t>’s revised</w:t>
      </w:r>
      <w:r w:rsidR="00764769" w:rsidRPr="001022D6">
        <w:t xml:space="preserve"> standard offer contract</w:t>
      </w:r>
      <w:r w:rsidR="00764769">
        <w:t xml:space="preserve"> </w:t>
      </w:r>
      <w:r w:rsidR="00764769" w:rsidRPr="001022D6">
        <w:t>conform to all requirements of Rules 25-17.200 throu</w:t>
      </w:r>
      <w:r w:rsidR="00CD6CE0">
        <w:t>gh 25-17.310, F.A.C. The revised</w:t>
      </w:r>
      <w:r w:rsidR="00764769">
        <w:t xml:space="preserve"> </w:t>
      </w:r>
      <w:r w:rsidR="00764769" w:rsidRPr="001022D6">
        <w:t>standard offer contract provides flexibility in the arrangements for payments so that a developer</w:t>
      </w:r>
      <w:r w:rsidR="00764769">
        <w:t xml:space="preserve"> </w:t>
      </w:r>
      <w:r w:rsidR="00764769" w:rsidRPr="001022D6">
        <w:t>of renewable generation may select the payment stream best suited to its financial needs.</w:t>
      </w:r>
    </w:p>
    <w:p w:rsidR="002B1DFF" w:rsidRDefault="002B1DFF">
      <w:pPr>
        <w:pStyle w:val="IssueHeading"/>
        <w:rPr>
          <w:vanish/>
          <w:specVanish/>
        </w:rPr>
      </w:pPr>
      <w:r w:rsidRPr="004C3641">
        <w:rPr>
          <w:b w:val="0"/>
          <w:i w:val="0"/>
        </w:rPr>
        <w:br w:type="page"/>
      </w:r>
      <w:r w:rsidRPr="004C3641">
        <w:lastRenderedPageBreak/>
        <w:t xml:space="preserve">Issue </w:t>
      </w:r>
      <w:fldSimple w:instr=" SEQ Issue \* MERGEFORMAT ">
        <w:r>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2B1DFF" w:rsidRDefault="002B1DFF">
      <w:pPr>
        <w:pStyle w:val="BodyText"/>
      </w:pPr>
      <w:r>
        <w:t> Should this docket be closed?</w:t>
      </w:r>
    </w:p>
    <w:p w:rsidR="002B1DFF" w:rsidRPr="004C3641" w:rsidRDefault="002B1DFF">
      <w:pPr>
        <w:pStyle w:val="IssueSubsectionHeading"/>
        <w:rPr>
          <w:vanish/>
          <w:specVanish/>
        </w:rPr>
      </w:pPr>
      <w:r w:rsidRPr="004C3641">
        <w:t>Recommendation: </w:t>
      </w:r>
    </w:p>
    <w:p w:rsidR="002B1DFF" w:rsidRDefault="002B1DFF">
      <w:pPr>
        <w:pStyle w:val="BodyText"/>
      </w:pPr>
      <w:r>
        <w:t> </w:t>
      </w:r>
      <w:r w:rsidR="00764769"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rsidR="00764769">
        <w:t>f a timely protest is filed, FPL</w:t>
      </w:r>
      <w:r w:rsidR="00764769" w:rsidRPr="00A74EB8">
        <w:t>’s standard offer contract</w:t>
      </w:r>
      <w:r w:rsidR="00764769" w:rsidRPr="00AA1C11">
        <w:t xml:space="preserve"> may subseq</w:t>
      </w:r>
      <w:r w:rsidR="00764769">
        <w:t>uently be revised.</w:t>
      </w:r>
      <w:r>
        <w:t xml:space="preserve"> </w:t>
      </w:r>
      <w:r w:rsidR="00086F03">
        <w:t>(Weisenfeld)</w:t>
      </w:r>
    </w:p>
    <w:p w:rsidR="002B1DFF" w:rsidRPr="004C3641" w:rsidRDefault="002B1DFF">
      <w:pPr>
        <w:pStyle w:val="IssueSubsectionHeading"/>
        <w:rPr>
          <w:vanish/>
          <w:specVanish/>
        </w:rPr>
      </w:pPr>
      <w:r w:rsidRPr="004C3641">
        <w:t>Staff Analysis: </w:t>
      </w:r>
    </w:p>
    <w:p w:rsidR="002B1DFF" w:rsidRDefault="002B1DFF">
      <w:pPr>
        <w:pStyle w:val="BodyText"/>
      </w:pPr>
      <w:r>
        <w:t> </w:t>
      </w:r>
      <w:r w:rsidR="00764769"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rsidR="00764769">
        <w:t>f a timely protest is filed,</w:t>
      </w:r>
      <w:r w:rsidR="00764769" w:rsidRPr="003D0942">
        <w:t xml:space="preserve"> </w:t>
      </w:r>
      <w:r w:rsidR="00764769">
        <w:t>FPL</w:t>
      </w:r>
      <w:r w:rsidR="00764769" w:rsidRPr="00A74EB8">
        <w:t>’s standard offer contract</w:t>
      </w:r>
      <w:r w:rsidR="00764769">
        <w:t xml:space="preserve"> may subsequently be revised.</w:t>
      </w:r>
    </w:p>
    <w:p w:rsidR="002A550C" w:rsidRDefault="002A550C" w:rsidP="00E275D8">
      <w:pPr>
        <w:pStyle w:val="BodyText"/>
        <w:sectPr w:rsidR="002A550C"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B75C04" w:rsidRDefault="00B75C04" w:rsidP="00E275D8">
      <w:pPr>
        <w:pStyle w:val="BodyText"/>
      </w:pPr>
      <w:r>
        <w:rPr>
          <w:noProof/>
        </w:rPr>
        <w:lastRenderedPageBreak/>
        <w:drawing>
          <wp:inline distT="0" distB="0" distL="0" distR="0" wp14:anchorId="66523A98" wp14:editId="7B9EB86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13142EF1" wp14:editId="085994F8">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FB49128" wp14:editId="7D31AC08">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5A19C86" wp14:editId="53FEB6FE">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DBF00EB" wp14:editId="53931E9F">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4E0A9F24" wp14:editId="0887F8B4">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FD3958" w:rsidRDefault="00FD3958" w:rsidP="00E275D8">
      <w:pPr>
        <w:pStyle w:val="BodyText"/>
        <w:sectPr w:rsidR="00FD3958" w:rsidSect="0068481F">
          <w:headerReference w:type="default" r:id="rId21"/>
          <w:pgSz w:w="12240" w:h="15840" w:code="1"/>
          <w:pgMar w:top="1584" w:right="1440" w:bottom="1440" w:left="1440" w:header="720" w:footer="720" w:gutter="0"/>
          <w:cols w:space="720"/>
          <w:formProt w:val="0"/>
          <w:docGrid w:linePitch="360"/>
        </w:sectPr>
      </w:pPr>
    </w:p>
    <w:p w:rsidR="00B75C04" w:rsidRDefault="00FD3958"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FD3958" w:rsidRDefault="00FD3958">
      <w:r>
        <w:br w:type="page"/>
      </w:r>
    </w:p>
    <w:p w:rsidR="00FD3958" w:rsidRDefault="00FD3958" w:rsidP="00B75C04">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043A4A60" wp14:editId="4B440636">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0BAF2E72" wp14:editId="5A95834F">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34DB5ADF" wp14:editId="5E39E97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EBD5204" wp14:editId="7000459B">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557B4990" wp14:editId="75C1F5B2">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2CFBAC72" wp14:editId="4E1351C7">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56351A41" wp14:editId="4E3D1D15">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199196EF" wp14:editId="0157FC4F">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27771FFE" wp14:editId="20131D15">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184F6A63" wp14:editId="39B11931">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5A2037FD" wp14:editId="2110DC93">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1EEAA9F4" wp14:editId="2B86B21C">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96BA60D" wp14:editId="61CE1E4E">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3B6D9185" wp14:editId="75746677">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0D8BEA8E" wp14:editId="4BB1FEB6">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06855DA5" wp14:editId="45662808">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B1A915F" wp14:editId="4547DAE1">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0A4BCD5" wp14:editId="7AED2213">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64125EA" wp14:editId="3C587B51">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297FAF43" wp14:editId="22737934">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42FD8DE4" wp14:editId="1439410B">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380F4F8" wp14:editId="3542D437">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5FD42110" wp14:editId="68054FE8">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2ED7631B" wp14:editId="1801C4E6">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16EB66FA" wp14:editId="5FDA39DE">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51EAEA91" wp14:editId="3C358C4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D524957" wp14:editId="08D4837F">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5BC56066" wp14:editId="3E100AE9">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087F6F07" wp14:editId="1BD325FA">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0E64B7C6" wp14:editId="48EAD323">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3B2C5FF" wp14:editId="2C62B123">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1325BF6" wp14:editId="63FEDACF">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431D2D5C" wp14:editId="51620D6B">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39A9AA66" wp14:editId="3CFACD71">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7CA83F57" wp14:editId="5D92DDE5">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B75C04" w:rsidRDefault="00B75C04" w:rsidP="00E275D8">
      <w:pPr>
        <w:pStyle w:val="BodyText"/>
      </w:pPr>
      <w:r>
        <w:rPr>
          <w:noProof/>
        </w:rPr>
        <w:lastRenderedPageBreak/>
        <w:drawing>
          <wp:inline distT="0" distB="0" distL="0" distR="0" wp14:anchorId="66578C9B" wp14:editId="47B9FE29">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B75C04" w:rsidRDefault="00B75C04" w:rsidP="00B75C04">
      <w:r>
        <w:br w:type="page"/>
      </w:r>
    </w:p>
    <w:p w:rsidR="002A550C" w:rsidRDefault="00B75C04" w:rsidP="00E275D8">
      <w:pPr>
        <w:pStyle w:val="BodyText"/>
      </w:pPr>
      <w:r>
        <w:rPr>
          <w:noProof/>
        </w:rPr>
        <w:lastRenderedPageBreak/>
        <w:drawing>
          <wp:inline distT="0" distB="0" distL="0" distR="0" wp14:anchorId="45583B4B" wp14:editId="64E78243">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sectPr w:rsidR="002A550C" w:rsidSect="0068481F">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1DFF" w:rsidRDefault="002B1DFF">
      <w:r>
        <w:separator/>
      </w:r>
    </w:p>
  </w:endnote>
  <w:endnote w:type="continuationSeparator" w:id="0">
    <w:p w:rsidR="002B1DFF" w:rsidRDefault="002B1D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6E1355">
      <w:rPr>
        <w:rStyle w:val="PageNumber"/>
        <w:noProof/>
      </w:rPr>
      <w:t>51</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1DFF" w:rsidRDefault="002B1DFF">
      <w:r>
        <w:separator/>
      </w:r>
    </w:p>
  </w:footnote>
  <w:footnote w:type="continuationSeparator" w:id="0">
    <w:p w:rsidR="002B1DFF" w:rsidRDefault="002B1DFF">
      <w:r>
        <w:continuationSeparator/>
      </w:r>
    </w:p>
  </w:footnote>
  <w:footnote w:id="1">
    <w:p w:rsidR="001E169C" w:rsidRDefault="001E169C">
      <w:pPr>
        <w:pStyle w:val="FootnoteText"/>
      </w:pPr>
      <w:r>
        <w:rPr>
          <w:rStyle w:val="FootnoteReference"/>
        </w:rPr>
        <w:footnoteRef/>
      </w:r>
      <w:r>
        <w:t>See Document Nos. 02341-2020 and 02557-2020 in Docket No. 20200114-EQ.</w:t>
      </w:r>
    </w:p>
  </w:footnote>
  <w:footnote w:id="2">
    <w:p w:rsidR="00764769" w:rsidRPr="00914B03" w:rsidRDefault="00764769" w:rsidP="00764769">
      <w:pPr>
        <w:pStyle w:val="FootnoteText"/>
        <w:rPr>
          <w:i/>
          <w:iCs/>
        </w:rPr>
      </w:pPr>
      <w:r>
        <w:rPr>
          <w:rStyle w:val="FootnoteReference"/>
        </w:rPr>
        <w:footnoteRef/>
      </w:r>
      <w:r w:rsidR="004343E4">
        <w:t>See O</w:t>
      </w:r>
      <w:r>
        <w:t xml:space="preserve">rder No. </w:t>
      </w:r>
      <w:r w:rsidRPr="006B386D">
        <w:t>PSC-2018-0316-PAA-EQ</w:t>
      </w:r>
      <w:r>
        <w:t xml:space="preserve">, issued June 20, 2018, in Docket No. </w:t>
      </w:r>
      <w:r w:rsidRPr="006B386D">
        <w:t>20180083</w:t>
      </w:r>
      <w:r>
        <w:t xml:space="preserve">-EQ, In re: </w:t>
      </w:r>
      <w:r w:rsidRPr="00914B03">
        <w:rPr>
          <w:i/>
          <w:iCs/>
        </w:rPr>
        <w:t>Petition for approval of</w:t>
      </w:r>
      <w:r>
        <w:rPr>
          <w:i/>
          <w:iCs/>
        </w:rPr>
        <w:t xml:space="preserve"> </w:t>
      </w:r>
      <w:r w:rsidRPr="00914B03">
        <w:rPr>
          <w:i/>
          <w:iCs/>
        </w:rPr>
        <w:t>renewable energy tariff and standard offer contract, by Florida Power &amp; Light Company</w:t>
      </w:r>
      <w:r>
        <w:t>.</w:t>
      </w:r>
    </w:p>
  </w:footnote>
  <w:footnote w:id="3">
    <w:p w:rsidR="00764769" w:rsidRDefault="00764769" w:rsidP="00764769">
      <w:pPr>
        <w:pStyle w:val="FootnoteText"/>
      </w:pPr>
      <w:r>
        <w:rPr>
          <w:rStyle w:val="FootnoteReference"/>
        </w:rPr>
        <w:footnoteRef/>
      </w:r>
      <w:r w:rsidRPr="004F0C5A">
        <w:t>Document No</w:t>
      </w:r>
      <w:r w:rsidRPr="00584C1A">
        <w:t>. 0</w:t>
      </w:r>
      <w:r w:rsidR="00584C1A" w:rsidRPr="00584C1A">
        <w:t>2342</w:t>
      </w:r>
      <w:r w:rsidRPr="00584C1A">
        <w:t xml:space="preserve">-2020, filed </w:t>
      </w:r>
      <w:r w:rsidR="0059018A" w:rsidRPr="00584C1A">
        <w:rPr>
          <w:color w:val="000000"/>
        </w:rPr>
        <w:t>May</w:t>
      </w:r>
      <w:r w:rsidRPr="00584C1A">
        <w:rPr>
          <w:color w:val="000000"/>
        </w:rPr>
        <w:t xml:space="preserve"> </w:t>
      </w:r>
      <w:r w:rsidR="00584C1A" w:rsidRPr="00584C1A">
        <w:rPr>
          <w:color w:val="000000"/>
        </w:rPr>
        <w:t>1</w:t>
      </w:r>
      <w:r w:rsidRPr="00584C1A">
        <w:rPr>
          <w:color w:val="000000"/>
        </w:rPr>
        <w:t>,</w:t>
      </w:r>
      <w:r w:rsidR="004F0C5A" w:rsidRPr="00584C1A">
        <w:rPr>
          <w:color w:val="000000"/>
        </w:rPr>
        <w:t xml:space="preserve"> </w:t>
      </w:r>
      <w:r w:rsidRPr="00584C1A">
        <w:rPr>
          <w:color w:val="000000"/>
        </w:rPr>
        <w:t>2020</w:t>
      </w:r>
      <w:r w:rsidR="003D77BA" w:rsidRPr="00584C1A">
        <w:rPr>
          <w:color w:val="000000"/>
        </w:rPr>
        <w:t>,</w:t>
      </w:r>
      <w:r w:rsidRPr="00584C1A">
        <w:t xml:space="preserve"> in Docket</w:t>
      </w:r>
      <w:r w:rsidRPr="004F0C5A">
        <w:t xml:space="preserve"> No. 2020011</w:t>
      </w:r>
      <w:r w:rsidR="00584C1A">
        <w:t>4</w:t>
      </w:r>
      <w:r w:rsidRPr="004F0C5A">
        <w:t>-EQ</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2B1DFF" w:rsidP="00220732">
    <w:pPr>
      <w:pStyle w:val="Header"/>
      <w:tabs>
        <w:tab w:val="clear" w:pos="4320"/>
        <w:tab w:val="clear" w:pos="8640"/>
        <w:tab w:val="right" w:pos="9360"/>
      </w:tabs>
    </w:pPr>
    <w:bookmarkStart w:id="15" w:name="DocketLabel"/>
    <w:r>
      <w:t>Docket No.</w:t>
    </w:r>
    <w:bookmarkEnd w:id="15"/>
    <w:r w:rsidR="00BC402E">
      <w:t xml:space="preserve"> </w:t>
    </w:r>
    <w:bookmarkStart w:id="16" w:name="DocketList"/>
    <w:r>
      <w:t>20200114-EQ</w:t>
    </w:r>
    <w:bookmarkEnd w:id="16"/>
  </w:p>
  <w:p w:rsidR="00BC402E" w:rsidRDefault="00BC402E">
    <w:pPr>
      <w:pStyle w:val="Header"/>
    </w:pPr>
    <w:r>
      <w:t xml:space="preserve">Date: </w:t>
    </w:r>
    <w:r w:rsidR="004E0A80">
      <w:fldChar w:fldCharType="begin"/>
    </w:r>
    <w:r w:rsidR="004E0A80">
      <w:instrText xml:space="preserve"> REF FilingDate </w:instrText>
    </w:r>
    <w:r w:rsidR="004E0A80">
      <w:fldChar w:fldCharType="separate"/>
    </w:r>
    <w:r w:rsidR="002B1DFF">
      <w:t>May 28, 2020</w:t>
    </w:r>
    <w:r w:rsidR="004E0A80">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2B1DFF">
      <w:t>Docket No.</w:t>
    </w:r>
    <w:r>
      <w:fldChar w:fldCharType="end"/>
    </w:r>
    <w:r>
      <w:t xml:space="preserve"> </w:t>
    </w:r>
    <w:r>
      <w:fldChar w:fldCharType="begin"/>
    </w:r>
    <w:r>
      <w:instrText xml:space="preserve"> REF DocketList</w:instrText>
    </w:r>
    <w:r>
      <w:fldChar w:fldCharType="separate"/>
    </w:r>
    <w:r w:rsidR="002B1DFF">
      <w:t>20200114-EQ</w:t>
    </w:r>
    <w:r>
      <w:fldChar w:fldCharType="end"/>
    </w:r>
    <w:r>
      <w:tab/>
      <w:t xml:space="preserve">Issue </w:t>
    </w:r>
    <w:r w:rsidR="004E0A80">
      <w:fldChar w:fldCharType="begin"/>
    </w:r>
    <w:r w:rsidR="004E0A80">
      <w:instrText xml:space="preserve"> Seq Issue \c \* Ara</w:instrText>
    </w:r>
    <w:r w:rsidR="004E0A80">
      <w:instrText xml:space="preserve">bic </w:instrText>
    </w:r>
    <w:r w:rsidR="004E0A80">
      <w:fldChar w:fldCharType="separate"/>
    </w:r>
    <w:r w:rsidR="006E1355">
      <w:rPr>
        <w:noProof/>
      </w:rPr>
      <w:t>2</w:t>
    </w:r>
    <w:r w:rsidR="004E0A80">
      <w:rPr>
        <w:noProof/>
      </w:rPr>
      <w:fldChar w:fldCharType="end"/>
    </w:r>
  </w:p>
  <w:p w:rsidR="00BC402E" w:rsidRDefault="00BC402E">
    <w:pPr>
      <w:pStyle w:val="Header"/>
    </w:pPr>
    <w:r>
      <w:t xml:space="preserve">Date: </w:t>
    </w:r>
    <w:r w:rsidR="004E0A80">
      <w:fldChar w:fldCharType="begin"/>
    </w:r>
    <w:r w:rsidR="004E0A80">
      <w:instrText xml:space="preserve"> REF FilingDate </w:instrText>
    </w:r>
    <w:r w:rsidR="004E0A80">
      <w:fldChar w:fldCharType="separate"/>
    </w:r>
    <w:r w:rsidR="002B1DFF">
      <w:t>May 28, 2020</w:t>
    </w:r>
    <w:r w:rsidR="004E0A80">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50C" w:rsidRDefault="002A550C"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20200114-EQ</w:t>
    </w:r>
    <w:r>
      <w:fldChar w:fldCharType="end"/>
    </w:r>
    <w:r>
      <w:tab/>
      <w:t>Attachment A</w:t>
    </w:r>
  </w:p>
  <w:p w:rsidR="002A550C" w:rsidRDefault="002A550C" w:rsidP="002A550C">
    <w:pPr>
      <w:pStyle w:val="Header"/>
      <w:tabs>
        <w:tab w:val="clear" w:pos="4320"/>
        <w:tab w:val="clear" w:pos="8640"/>
        <w:tab w:val="right" w:pos="9360"/>
      </w:tabs>
    </w:pPr>
    <w:r>
      <w:t xml:space="preserve">Date: </w:t>
    </w:r>
    <w:r w:rsidR="004E0A80">
      <w:fldChar w:fldCharType="begin"/>
    </w:r>
    <w:r w:rsidR="004E0A80">
      <w:instrText xml:space="preserve"> REF FilingDate </w:instrText>
    </w:r>
    <w:r w:rsidR="004E0A80">
      <w:fldChar w:fldCharType="separate"/>
    </w:r>
    <w:r>
      <w:t>May 28, 2020</w:t>
    </w:r>
    <w:r w:rsidR="004E0A80">
      <w:fldChar w:fldCharType="end"/>
    </w:r>
    <w:r>
      <w:tab/>
    </w:r>
    <w:r w:rsidR="008C24A9">
      <w:t>Page</w:t>
    </w:r>
    <w:r w:rsidR="00D60345">
      <w:t xml:space="preserve"> </w:t>
    </w:r>
    <w:r w:rsidR="00D60345">
      <w:fldChar w:fldCharType="begin"/>
    </w:r>
    <w:r w:rsidR="00D60345">
      <w:instrText>=</w:instrText>
    </w:r>
    <w:r w:rsidR="00D60345">
      <w:fldChar w:fldCharType="begin"/>
    </w:r>
    <w:r w:rsidR="00D60345">
      <w:instrText>page</w:instrText>
    </w:r>
    <w:r w:rsidR="00D60345">
      <w:fldChar w:fldCharType="separate"/>
    </w:r>
    <w:r w:rsidR="006E1355">
      <w:rPr>
        <w:noProof/>
      </w:rPr>
      <w:instrText>51</w:instrText>
    </w:r>
    <w:r w:rsidR="00D60345">
      <w:fldChar w:fldCharType="end"/>
    </w:r>
    <w:r w:rsidR="00D60345">
      <w:instrText>-6</w:instrText>
    </w:r>
    <w:r w:rsidR="00D60345">
      <w:fldChar w:fldCharType="separate"/>
    </w:r>
    <w:r w:rsidR="006E1355">
      <w:rPr>
        <w:noProof/>
      </w:rPr>
      <w:t>45</w:t>
    </w:r>
    <w:r w:rsidR="00D60345">
      <w:fldChar w:fldCharType="end"/>
    </w:r>
    <w:r w:rsidR="00D60345">
      <w:t xml:space="preserve"> </w:t>
    </w:r>
    <w:r w:rsidR="00FD3958">
      <w:t>of 45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5120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B1DFF"/>
    <w:rsid w:val="000043D5"/>
    <w:rsid w:val="00006170"/>
    <w:rsid w:val="00010E37"/>
    <w:rsid w:val="000172DA"/>
    <w:rsid w:val="000247C5"/>
    <w:rsid w:val="000277C2"/>
    <w:rsid w:val="00035B48"/>
    <w:rsid w:val="00036CE2"/>
    <w:rsid w:val="000437FE"/>
    <w:rsid w:val="000513BE"/>
    <w:rsid w:val="00065A06"/>
    <w:rsid w:val="000666F3"/>
    <w:rsid w:val="00070DCB"/>
    <w:rsid w:val="00072CCA"/>
    <w:rsid w:val="00073120"/>
    <w:rsid w:val="000764D0"/>
    <w:rsid w:val="000828D3"/>
    <w:rsid w:val="00086F03"/>
    <w:rsid w:val="000A2B57"/>
    <w:rsid w:val="000A418B"/>
    <w:rsid w:val="000C4431"/>
    <w:rsid w:val="000D1C06"/>
    <w:rsid w:val="000D4319"/>
    <w:rsid w:val="000F374A"/>
    <w:rsid w:val="001076AF"/>
    <w:rsid w:val="00117C8C"/>
    <w:rsid w:val="00124C38"/>
    <w:rsid w:val="00124E2E"/>
    <w:rsid w:val="00125ED4"/>
    <w:rsid w:val="001305E9"/>
    <w:rsid w:val="001307AF"/>
    <w:rsid w:val="00135687"/>
    <w:rsid w:val="0015073A"/>
    <w:rsid w:val="00152849"/>
    <w:rsid w:val="0015506E"/>
    <w:rsid w:val="00163031"/>
    <w:rsid w:val="00171A90"/>
    <w:rsid w:val="00180254"/>
    <w:rsid w:val="00191E1F"/>
    <w:rsid w:val="00192943"/>
    <w:rsid w:val="001A7406"/>
    <w:rsid w:val="001B4FEE"/>
    <w:rsid w:val="001B51C5"/>
    <w:rsid w:val="001B6F3F"/>
    <w:rsid w:val="001C52B5"/>
    <w:rsid w:val="001D0D3E"/>
    <w:rsid w:val="001E169C"/>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63CB"/>
    <w:rsid w:val="002A550C"/>
    <w:rsid w:val="002B1DFF"/>
    <w:rsid w:val="002B4A01"/>
    <w:rsid w:val="002D226D"/>
    <w:rsid w:val="002F6030"/>
    <w:rsid w:val="00301C17"/>
    <w:rsid w:val="003037E1"/>
    <w:rsid w:val="00307E51"/>
    <w:rsid w:val="003103EC"/>
    <w:rsid w:val="003144EF"/>
    <w:rsid w:val="00322F74"/>
    <w:rsid w:val="00340073"/>
    <w:rsid w:val="003632FD"/>
    <w:rsid w:val="00372805"/>
    <w:rsid w:val="00373180"/>
    <w:rsid w:val="00375AB9"/>
    <w:rsid w:val="003821A0"/>
    <w:rsid w:val="00385B04"/>
    <w:rsid w:val="003864CF"/>
    <w:rsid w:val="003948AE"/>
    <w:rsid w:val="003A22A6"/>
    <w:rsid w:val="003A5494"/>
    <w:rsid w:val="003B2510"/>
    <w:rsid w:val="003C2CC4"/>
    <w:rsid w:val="003C3710"/>
    <w:rsid w:val="003D77BA"/>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343E4"/>
    <w:rsid w:val="004426B8"/>
    <w:rsid w:val="00444432"/>
    <w:rsid w:val="00471860"/>
    <w:rsid w:val="00477026"/>
    <w:rsid w:val="004A744D"/>
    <w:rsid w:val="004B60BD"/>
    <w:rsid w:val="004C3150"/>
    <w:rsid w:val="004C3641"/>
    <w:rsid w:val="004C4390"/>
    <w:rsid w:val="004C4AF7"/>
    <w:rsid w:val="004D2881"/>
    <w:rsid w:val="004D385F"/>
    <w:rsid w:val="004D5B39"/>
    <w:rsid w:val="004E330D"/>
    <w:rsid w:val="004E5147"/>
    <w:rsid w:val="004E69B5"/>
    <w:rsid w:val="004F0C5A"/>
    <w:rsid w:val="004F5C43"/>
    <w:rsid w:val="0050652D"/>
    <w:rsid w:val="00506C03"/>
    <w:rsid w:val="00511A11"/>
    <w:rsid w:val="00516496"/>
    <w:rsid w:val="00523B11"/>
    <w:rsid w:val="0052572A"/>
    <w:rsid w:val="00532DFB"/>
    <w:rsid w:val="00543CB3"/>
    <w:rsid w:val="005442E4"/>
    <w:rsid w:val="0055529B"/>
    <w:rsid w:val="00560FF0"/>
    <w:rsid w:val="005614BD"/>
    <w:rsid w:val="0057154F"/>
    <w:rsid w:val="00580F69"/>
    <w:rsid w:val="00581CA3"/>
    <w:rsid w:val="00584C1A"/>
    <w:rsid w:val="00587A44"/>
    <w:rsid w:val="0059018A"/>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2F83"/>
    <w:rsid w:val="00673BDB"/>
    <w:rsid w:val="00674341"/>
    <w:rsid w:val="006771B8"/>
    <w:rsid w:val="006843B6"/>
    <w:rsid w:val="0068481F"/>
    <w:rsid w:val="00696F5D"/>
    <w:rsid w:val="00697249"/>
    <w:rsid w:val="006B1B59"/>
    <w:rsid w:val="006B3947"/>
    <w:rsid w:val="006B4293"/>
    <w:rsid w:val="006B624F"/>
    <w:rsid w:val="006C0C95"/>
    <w:rsid w:val="006C31E3"/>
    <w:rsid w:val="006D18D3"/>
    <w:rsid w:val="006E08CB"/>
    <w:rsid w:val="006E1355"/>
    <w:rsid w:val="006E598D"/>
    <w:rsid w:val="0070437D"/>
    <w:rsid w:val="00704CF1"/>
    <w:rsid w:val="00705B04"/>
    <w:rsid w:val="00724992"/>
    <w:rsid w:val="00734820"/>
    <w:rsid w:val="007349DC"/>
    <w:rsid w:val="0074365E"/>
    <w:rsid w:val="00744B55"/>
    <w:rsid w:val="007515FD"/>
    <w:rsid w:val="007529F8"/>
    <w:rsid w:val="00760D80"/>
    <w:rsid w:val="00764769"/>
    <w:rsid w:val="00780C09"/>
    <w:rsid w:val="00780DDF"/>
    <w:rsid w:val="007834E9"/>
    <w:rsid w:val="00787DBC"/>
    <w:rsid w:val="0079019A"/>
    <w:rsid w:val="00792935"/>
    <w:rsid w:val="007A04A1"/>
    <w:rsid w:val="007A1840"/>
    <w:rsid w:val="007B7833"/>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24A9"/>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1019"/>
    <w:rsid w:val="0093658B"/>
    <w:rsid w:val="009429FF"/>
    <w:rsid w:val="00945BD6"/>
    <w:rsid w:val="009479FB"/>
    <w:rsid w:val="00951C45"/>
    <w:rsid w:val="009656F2"/>
    <w:rsid w:val="00966A08"/>
    <w:rsid w:val="00971207"/>
    <w:rsid w:val="009728C5"/>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5C04"/>
    <w:rsid w:val="00B760F1"/>
    <w:rsid w:val="00B7669E"/>
    <w:rsid w:val="00B77DA1"/>
    <w:rsid w:val="00B822A0"/>
    <w:rsid w:val="00B858AE"/>
    <w:rsid w:val="00B85964"/>
    <w:rsid w:val="00B96250"/>
    <w:rsid w:val="00BA0D55"/>
    <w:rsid w:val="00BA37B3"/>
    <w:rsid w:val="00BA4CC6"/>
    <w:rsid w:val="00BA7F61"/>
    <w:rsid w:val="00BB3493"/>
    <w:rsid w:val="00BB7468"/>
    <w:rsid w:val="00BC188A"/>
    <w:rsid w:val="00BC402E"/>
    <w:rsid w:val="00BD0F48"/>
    <w:rsid w:val="00BE6DDB"/>
    <w:rsid w:val="00BF5010"/>
    <w:rsid w:val="00C03D5F"/>
    <w:rsid w:val="00C13791"/>
    <w:rsid w:val="00C1530E"/>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C555B"/>
    <w:rsid w:val="00CC613E"/>
    <w:rsid w:val="00CD6CE0"/>
    <w:rsid w:val="00CE2BF8"/>
    <w:rsid w:val="00CE484E"/>
    <w:rsid w:val="00CE656F"/>
    <w:rsid w:val="00CF0DA8"/>
    <w:rsid w:val="00CF2E25"/>
    <w:rsid w:val="00CF4453"/>
    <w:rsid w:val="00CF5D94"/>
    <w:rsid w:val="00CF7E0F"/>
    <w:rsid w:val="00D034D7"/>
    <w:rsid w:val="00D04BE4"/>
    <w:rsid w:val="00D06FC7"/>
    <w:rsid w:val="00D12565"/>
    <w:rsid w:val="00D14127"/>
    <w:rsid w:val="00D26E17"/>
    <w:rsid w:val="00D60345"/>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75CA"/>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74A"/>
    <w:rsid w:val="00EC3FBB"/>
    <w:rsid w:val="00EC6B7A"/>
    <w:rsid w:val="00ED3A87"/>
    <w:rsid w:val="00ED5B67"/>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42AA"/>
    <w:rsid w:val="00F8476F"/>
    <w:rsid w:val="00F853E1"/>
    <w:rsid w:val="00F85604"/>
    <w:rsid w:val="00F94B7A"/>
    <w:rsid w:val="00F9751B"/>
    <w:rsid w:val="00FA17AC"/>
    <w:rsid w:val="00FA32DE"/>
    <w:rsid w:val="00FA3382"/>
    <w:rsid w:val="00FA59CD"/>
    <w:rsid w:val="00FA78A9"/>
    <w:rsid w:val="00FB1740"/>
    <w:rsid w:val="00FC5469"/>
    <w:rsid w:val="00FC6D7D"/>
    <w:rsid w:val="00FD16B0"/>
    <w:rsid w:val="00FD3958"/>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76476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76476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4314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2.JPG"/><Relationship Id="rId39" Type="http://schemas.openxmlformats.org/officeDocument/2006/relationships/image" Target="media/image25.JPG"/><Relationship Id="rId21" Type="http://schemas.openxmlformats.org/officeDocument/2006/relationships/header" Target="header4.xml"/><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5.JP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61"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8" Type="http://schemas.openxmlformats.org/officeDocument/2006/relationships/endnotes" Target="endnotes.xml"/><Relationship Id="rId51" Type="http://schemas.openxmlformats.org/officeDocument/2006/relationships/image" Target="media/image37.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12ADE-9D9A-4142-85BD-41E85BFDD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51</Pages>
  <Words>1267</Words>
  <Characters>7414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2004-01-27T20:32:00Z</cp:lastPrinted>
  <dcterms:created xsi:type="dcterms:W3CDTF">2020-05-28T12:42:00Z</dcterms:created>
  <dcterms:modified xsi:type="dcterms:W3CDTF">2020-05-28T12:42:00Z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20200114-EQ</vt:lpwstr>
  </property>
  <property fmtid="{D5CDD505-2E9C-101B-9397-08002B2CF9AE}" pid="3" name="MasterDocument">
    <vt:bool>false</vt:bool>
  </property>
</Properties>
</file>