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724689">
            <w:pPr>
              <w:pStyle w:val="MemoHeading"/>
            </w:pPr>
            <w:bookmarkStart w:id="1" w:name="FilingDate"/>
            <w:r>
              <w:t>January 20, 2022</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724689" w:rsidRDefault="00724689">
            <w:pPr>
              <w:pStyle w:val="MemoHeading"/>
            </w:pPr>
            <w:bookmarkStart w:id="2" w:name="From"/>
            <w:r>
              <w:t>Division of Economics (Guffey)</w:t>
            </w:r>
          </w:p>
          <w:p w:rsidR="007C0528" w:rsidRDefault="00724689">
            <w:pPr>
              <w:pStyle w:val="MemoHeading"/>
            </w:pPr>
            <w:r>
              <w:t>Office of the General Counsel (Lherisson)</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724689">
            <w:pPr>
              <w:pStyle w:val="MemoHeadingRe"/>
            </w:pPr>
            <w:bookmarkStart w:id="3" w:name="Re"/>
            <w:r>
              <w:t>Docket No. 20210170-EU – Joint petition for approval of amendment to territorial agreement in Sumter County, by Sumter Electric Cooperative, Inc. and City of Bushnell.</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724689">
            <w:pPr>
              <w:pStyle w:val="MemoHeading"/>
            </w:pPr>
            <w:bookmarkStart w:id="4" w:name="AgendaDate"/>
            <w:r>
              <w:t>02/01/22</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724689">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724689">
            <w:pPr>
              <w:pStyle w:val="MemoHeading"/>
            </w:pPr>
            <w:bookmarkStart w:id="7" w:name="PrehearingOfficer"/>
            <w:r>
              <w:t>Passidomo</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724689">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724689">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A72D16">
      <w:pPr>
        <w:pStyle w:val="BodyText"/>
      </w:pPr>
      <w:r>
        <w:t>On October 29, 2021, Sumter Electric Cooperative, Inc. (SECO) and the City of Bushnell (City or Bushnell) filed a joint petition for approval of a</w:t>
      </w:r>
      <w:r w:rsidR="00A37798">
        <w:t>n</w:t>
      </w:r>
      <w:r>
        <w:t xml:space="preserve"> </w:t>
      </w:r>
      <w:r w:rsidR="00A37798">
        <w:t>amendment (First Amendment)</w:t>
      </w:r>
      <w:r>
        <w:t xml:space="preserve"> to their </w:t>
      </w:r>
      <w:r w:rsidR="00A14AEB">
        <w:t>currently effective</w:t>
      </w:r>
      <w:r>
        <w:t xml:space="preserve"> territorial agreement</w:t>
      </w:r>
      <w:r w:rsidR="00A14AEB">
        <w:t xml:space="preserve"> (</w:t>
      </w:r>
      <w:r w:rsidR="00F81DA7">
        <w:t>2020 Territorial</w:t>
      </w:r>
      <w:r w:rsidR="00A14AEB">
        <w:t xml:space="preserve"> Agreement)</w:t>
      </w:r>
      <w:r>
        <w:t xml:space="preserve"> in Sumter County</w:t>
      </w:r>
      <w:r w:rsidR="00BC16F3">
        <w:t>. I</w:t>
      </w:r>
      <w:r w:rsidR="00A37798">
        <w:t xml:space="preserve">n Order No. PSC-2020-0258-PAA-EU, the </w:t>
      </w:r>
      <w:r w:rsidR="00BC4F4D">
        <w:t>Florida Public Service Commission (</w:t>
      </w:r>
      <w:r w:rsidR="00A37798">
        <w:t>Commission</w:t>
      </w:r>
      <w:r w:rsidR="00BC4F4D">
        <w:t>)</w:t>
      </w:r>
      <w:r w:rsidR="00A37798">
        <w:t xml:space="preserve"> approved the joint petitioners’ currently effective agreement.</w:t>
      </w:r>
      <w:r w:rsidR="00A37798">
        <w:rPr>
          <w:rStyle w:val="FootnoteReference"/>
        </w:rPr>
        <w:footnoteReference w:id="1"/>
      </w:r>
      <w:r w:rsidR="00A37798">
        <w:t xml:space="preserve"> The proposed First Amendment </w:t>
      </w:r>
      <w:r w:rsidR="003A1F37">
        <w:t>is to accommodate three customer</w:t>
      </w:r>
      <w:r w:rsidR="001A6BED">
        <w:t>-</w:t>
      </w:r>
      <w:r w:rsidR="003A1F37">
        <w:t xml:space="preserve">driven requests. The proposed First Amendment </w:t>
      </w:r>
      <w:r w:rsidR="00A37798">
        <w:t xml:space="preserve">and associated maps are included in </w:t>
      </w:r>
      <w:r w:rsidR="00805F26">
        <w:t>Attachment</w:t>
      </w:r>
      <w:r w:rsidR="00A37798">
        <w:t xml:space="preserve"> A to this recommendation.</w:t>
      </w:r>
    </w:p>
    <w:p w:rsidR="007C0528" w:rsidRDefault="00592BC4" w:rsidP="000F36D4">
      <w:pPr>
        <w:pStyle w:val="BodyText"/>
      </w:pPr>
      <w:r>
        <w:lastRenderedPageBreak/>
        <w:t xml:space="preserve">During the review process, staff issued a data request to the joint petitioners, to which the response was received on December 22, 2021. </w:t>
      </w:r>
      <w:r w:rsidR="00A55FA9">
        <w:t>The Commission has jurisdiction over this matter pursuant to Section 366.04, Florida Statutes (F.S.)</w:t>
      </w:r>
      <w:r w:rsidR="00912DBF">
        <w:t>.</w:t>
      </w:r>
    </w:p>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912DBF" w:rsidRDefault="00912DBF">
      <w:pPr>
        <w:pStyle w:val="IssueHeading"/>
        <w:rPr>
          <w:vanish/>
          <w:specVanish/>
        </w:rPr>
      </w:pPr>
      <w:r w:rsidRPr="004C3641">
        <w:t xml:space="preserve">Issue </w:t>
      </w:r>
      <w:r w:rsidR="00ED6277">
        <w:fldChar w:fldCharType="begin"/>
      </w:r>
      <w:r w:rsidR="00ED6277">
        <w:instrText xml:space="preserve"> SEQ Issue \* MERGEFORMAT </w:instrText>
      </w:r>
      <w:r w:rsidR="00ED6277">
        <w:fldChar w:fldCharType="separate"/>
      </w:r>
      <w:r w:rsidR="00FF5529">
        <w:rPr>
          <w:noProof/>
        </w:rPr>
        <w:t>1</w:t>
      </w:r>
      <w:r w:rsidR="00ED627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FF5529">
        <w:rPr>
          <w:noProof/>
        </w:rPr>
        <w:instrText>1</w:instrText>
      </w:r>
      <w:r>
        <w:fldChar w:fldCharType="end"/>
      </w:r>
      <w:r>
        <w:tab/>
        <w:instrText xml:space="preserve">" \l 1 </w:instrText>
      </w:r>
      <w:r>
        <w:fldChar w:fldCharType="end"/>
      </w:r>
      <w:r>
        <w:t> </w:t>
      </w:r>
    </w:p>
    <w:p w:rsidR="00912DBF" w:rsidRDefault="00912DBF">
      <w:pPr>
        <w:pStyle w:val="BodyText"/>
      </w:pPr>
      <w:r>
        <w:t xml:space="preserve"> Should the Commission approve the proposed First Amendment to the </w:t>
      </w:r>
      <w:r w:rsidR="000F36D4">
        <w:t>2020</w:t>
      </w:r>
      <w:r>
        <w:t xml:space="preserve"> </w:t>
      </w:r>
      <w:r w:rsidR="000F36D4">
        <w:t>T</w:t>
      </w:r>
      <w:r>
        <w:t xml:space="preserve">erritorial </w:t>
      </w:r>
      <w:r w:rsidR="000F36D4">
        <w:t>A</w:t>
      </w:r>
      <w:r>
        <w:t>greement in Sumter County between SECO and Bushnell?</w:t>
      </w:r>
    </w:p>
    <w:p w:rsidR="00912DBF" w:rsidRPr="004C3641" w:rsidRDefault="00912DBF">
      <w:pPr>
        <w:pStyle w:val="IssueSubsectionHeading"/>
        <w:rPr>
          <w:vanish/>
          <w:specVanish/>
        </w:rPr>
      </w:pPr>
      <w:r w:rsidRPr="004C3641">
        <w:t>Recommendation: </w:t>
      </w:r>
    </w:p>
    <w:p w:rsidR="00912DBF" w:rsidRDefault="00912DBF">
      <w:pPr>
        <w:pStyle w:val="BodyText"/>
      </w:pPr>
      <w:r>
        <w:t> </w:t>
      </w:r>
      <w:r w:rsidR="00805F26">
        <w:t xml:space="preserve">Yes, the Commission should approve the proposed First Amendment to the </w:t>
      </w:r>
      <w:r w:rsidR="000F36D4">
        <w:t>2020</w:t>
      </w:r>
      <w:r w:rsidR="00805F26">
        <w:t xml:space="preserve"> </w:t>
      </w:r>
      <w:r w:rsidR="000F36D4">
        <w:t>T</w:t>
      </w:r>
      <w:r w:rsidR="00805F26">
        <w:t xml:space="preserve">erritorial </w:t>
      </w:r>
      <w:r w:rsidR="000F36D4">
        <w:t>A</w:t>
      </w:r>
      <w:r w:rsidR="00805F26">
        <w:t xml:space="preserve">greement in Sumter County between SECO and Bushnell. The approval of this First Amendment </w:t>
      </w:r>
      <w:r w:rsidR="00143EE1">
        <w:t>will enable SECO and Bushnell to redefine their existing service boundary to better serve their existing and future customers in Sumter County</w:t>
      </w:r>
      <w:r w:rsidR="000F36D4">
        <w:t>,</w:t>
      </w:r>
      <w:r w:rsidR="00143EE1">
        <w:t xml:space="preserve"> and </w:t>
      </w:r>
      <w:r w:rsidR="00805F26">
        <w:t>will not be a detriment to the public interest</w:t>
      </w:r>
      <w:r w:rsidR="001A6BED">
        <w:t>.</w:t>
      </w:r>
      <w:r w:rsidR="00143EE1">
        <w:t xml:space="preserve"> </w:t>
      </w:r>
      <w:r w:rsidR="00805F26">
        <w:t>(Guffey, Lherisson)</w:t>
      </w:r>
      <w:r>
        <w:t xml:space="preserve"> </w:t>
      </w:r>
    </w:p>
    <w:p w:rsidR="00912DBF" w:rsidRPr="004C3641" w:rsidRDefault="00912DBF">
      <w:pPr>
        <w:pStyle w:val="IssueSubsectionHeading"/>
        <w:rPr>
          <w:vanish/>
          <w:specVanish/>
        </w:rPr>
      </w:pPr>
      <w:r w:rsidRPr="004C3641">
        <w:t>Staff Analysis: </w:t>
      </w:r>
    </w:p>
    <w:p w:rsidR="00912DBF" w:rsidRDefault="00912DBF">
      <w:pPr>
        <w:pStyle w:val="BodyText"/>
      </w:pPr>
      <w:r>
        <w:t> </w:t>
      </w:r>
      <w:r w:rsidR="00C3296B" w:rsidRPr="00BA36D8">
        <w:t>Pursuant to Section 366.04(2</w:t>
      </w:r>
      <w:proofErr w:type="gramStart"/>
      <w:r w:rsidR="00C3296B" w:rsidRPr="00BA36D8">
        <w:t>)(</w:t>
      </w:r>
      <w:proofErr w:type="gramEnd"/>
      <w:r w:rsidR="00C3296B" w:rsidRPr="00BA36D8">
        <w:t>d), F.S.</w:t>
      </w:r>
      <w:r w:rsidR="00C3296B">
        <w:t>, and</w:t>
      </w:r>
      <w:r w:rsidR="00C3296B" w:rsidRPr="009E3F7A">
        <w:t xml:space="preserve"> </w:t>
      </w:r>
      <w:r w:rsidR="00C3296B" w:rsidRPr="00BA36D8">
        <w:t xml:space="preserve">Rule 25-6.0440(2), </w:t>
      </w:r>
      <w:r w:rsidR="00C3296B">
        <w:t>F</w:t>
      </w:r>
      <w:r w:rsidR="00CA1470">
        <w:t xml:space="preserve">lorida </w:t>
      </w:r>
      <w:r w:rsidR="00C3296B">
        <w:t>A</w:t>
      </w:r>
      <w:r w:rsidR="00CA1470">
        <w:t xml:space="preserve">dministrative </w:t>
      </w:r>
      <w:r w:rsidR="00C3296B">
        <w:t>C</w:t>
      </w:r>
      <w:r w:rsidR="00CA1470">
        <w:t>ode</w:t>
      </w:r>
      <w:r w:rsidR="00202090">
        <w:t xml:space="preserve"> (F.A.C.)</w:t>
      </w:r>
      <w:r w:rsidR="00C3296B">
        <w:t>,</w:t>
      </w:r>
      <w:r w:rsidR="00C3296B" w:rsidRPr="00BA36D8">
        <w:t xml:space="preserve"> the Commission has the jurisdiction to approve territorial </w:t>
      </w:r>
      <w:r w:rsidR="00C3296B">
        <w:t>agreement</w:t>
      </w:r>
      <w:r w:rsidR="00C3296B" w:rsidRPr="00BA36D8">
        <w:t>s between and among rural electric cooperatives, municipal electric utilities, and other electric utilities.</w:t>
      </w:r>
      <w:r w:rsidR="00C3296B">
        <w:t xml:space="preserve"> </w:t>
      </w:r>
      <w:r w:rsidR="00C3296B" w:rsidRPr="00BA36D8">
        <w:t xml:space="preserve">Unless the Commission determines that the </w:t>
      </w:r>
      <w:r w:rsidR="006A1E0F">
        <w:t xml:space="preserve">First </w:t>
      </w:r>
      <w:r w:rsidR="00275ED7">
        <w:t>A</w:t>
      </w:r>
      <w:r w:rsidR="006A1E0F">
        <w:t xml:space="preserve">mendment to the 2020 Territorial </w:t>
      </w:r>
      <w:r w:rsidR="00C3296B">
        <w:t>Agreement</w:t>
      </w:r>
      <w:r w:rsidR="00C3296B" w:rsidRPr="00BA36D8">
        <w:t xml:space="preserve"> will cause a detriment to the public interest, the </w:t>
      </w:r>
      <w:r w:rsidR="00275ED7">
        <w:t>First Amendment</w:t>
      </w:r>
      <w:r w:rsidR="00C3296B" w:rsidRPr="00BA36D8">
        <w:t xml:space="preserve"> should be approved.</w:t>
      </w:r>
      <w:r w:rsidR="00C3296B" w:rsidRPr="00BA36D8">
        <w:rPr>
          <w:rStyle w:val="FootnoteReference"/>
        </w:rPr>
        <w:footnoteReference w:id="2"/>
      </w:r>
    </w:p>
    <w:p w:rsidR="00E06484" w:rsidRDefault="00C3296B" w:rsidP="00C3296B">
      <w:pPr>
        <w:pStyle w:val="First-LevelSubheading"/>
      </w:pPr>
      <w:r>
        <w:t>The Proposed First Amendment to the Territorial Agreement</w:t>
      </w:r>
    </w:p>
    <w:p w:rsidR="00126501" w:rsidRDefault="00133497" w:rsidP="00E275D8">
      <w:pPr>
        <w:pStyle w:val="BodyText"/>
      </w:pPr>
      <w:r>
        <w:t xml:space="preserve">Through this proposed First Amendment, the joint petitioners </w:t>
      </w:r>
      <w:r w:rsidR="00AD6B91">
        <w:t xml:space="preserve">seek to modify the existing </w:t>
      </w:r>
      <w:r w:rsidR="00F81DA7">
        <w:t xml:space="preserve">territorial </w:t>
      </w:r>
      <w:r w:rsidR="00AD6B91">
        <w:t xml:space="preserve">boundary in Sumter County </w:t>
      </w:r>
      <w:r w:rsidR="00482AC0">
        <w:t xml:space="preserve">to </w:t>
      </w:r>
      <w:r w:rsidR="00E405F7">
        <w:t>address</w:t>
      </w:r>
      <w:r w:rsidR="00482AC0">
        <w:t xml:space="preserve"> service needs of three customers. </w:t>
      </w:r>
      <w:r w:rsidR="001A6BED">
        <w:t xml:space="preserve">The proposed amendment will result in lower capital expenditure to serve each of the three customers. </w:t>
      </w:r>
      <w:r w:rsidR="00482AC0">
        <w:t>The first request is from</w:t>
      </w:r>
      <w:r w:rsidR="00AD6B91">
        <w:t xml:space="preserve"> a </w:t>
      </w:r>
      <w:r w:rsidR="00482AC0">
        <w:t xml:space="preserve">new </w:t>
      </w:r>
      <w:r w:rsidR="00AD6B91">
        <w:t xml:space="preserve">customer seeking to construct and operate a large </w:t>
      </w:r>
      <w:r w:rsidR="00CA1470">
        <w:t xml:space="preserve">industrial </w:t>
      </w:r>
      <w:r w:rsidR="00AD6B91">
        <w:t xml:space="preserve">facility in the City’s service area. However, the City is unable to serve the large industrial </w:t>
      </w:r>
      <w:r w:rsidR="00482AC0">
        <w:t xml:space="preserve">customer </w:t>
      </w:r>
      <w:r w:rsidR="00AD6B91">
        <w:t xml:space="preserve">without significant capital </w:t>
      </w:r>
      <w:r w:rsidR="00DE7ED6">
        <w:t>investment</w:t>
      </w:r>
      <w:r w:rsidR="00AD6B91">
        <w:t xml:space="preserve"> and construction</w:t>
      </w:r>
      <w:r w:rsidR="00275ED7">
        <w:t xml:space="preserve"> of new facilities</w:t>
      </w:r>
      <w:r w:rsidR="00482AC0">
        <w:t xml:space="preserve">. </w:t>
      </w:r>
      <w:r w:rsidR="0081107D">
        <w:t xml:space="preserve">After </w:t>
      </w:r>
      <w:r w:rsidR="00E405F7">
        <w:t>review</w:t>
      </w:r>
      <w:r w:rsidR="00482AC0">
        <w:t xml:space="preserve"> of the customer’s needs, the parties agree</w:t>
      </w:r>
      <w:r w:rsidR="00126501">
        <w:t>d</w:t>
      </w:r>
      <w:r w:rsidR="00482AC0">
        <w:t xml:space="preserve"> that SECO is able to serve the customer with less new investment and facilities. </w:t>
      </w:r>
    </w:p>
    <w:p w:rsidR="00126501" w:rsidRDefault="00482AC0" w:rsidP="00E275D8">
      <w:pPr>
        <w:pStyle w:val="BodyText"/>
      </w:pPr>
      <w:r>
        <w:t xml:space="preserve">The second </w:t>
      </w:r>
      <w:r w:rsidR="00126501">
        <w:t xml:space="preserve">customer </w:t>
      </w:r>
      <w:r w:rsidR="00AD6B91">
        <w:t xml:space="preserve">request </w:t>
      </w:r>
      <w:r>
        <w:t xml:space="preserve">is </w:t>
      </w:r>
      <w:r w:rsidR="00AD6B91">
        <w:t>for security li</w:t>
      </w:r>
      <w:r w:rsidR="00DE7ED6">
        <w:t>gh</w:t>
      </w:r>
      <w:r w:rsidR="00AD6B91">
        <w:t xml:space="preserve">ting </w:t>
      </w:r>
      <w:r w:rsidR="00126501">
        <w:t xml:space="preserve">service </w:t>
      </w:r>
      <w:r w:rsidR="00AD6B91">
        <w:t xml:space="preserve">within the City’s service territory </w:t>
      </w:r>
      <w:r w:rsidR="00E405F7">
        <w:t xml:space="preserve">where electric service is not </w:t>
      </w:r>
      <w:r w:rsidR="000F36D4">
        <w:t xml:space="preserve">currently </w:t>
      </w:r>
      <w:r w:rsidR="00E405F7">
        <w:t xml:space="preserve">available and </w:t>
      </w:r>
      <w:r w:rsidR="00AD6B91">
        <w:t xml:space="preserve">the City is unable to provide </w:t>
      </w:r>
      <w:r w:rsidR="0081107D">
        <w:t xml:space="preserve">the </w:t>
      </w:r>
      <w:r w:rsidR="00E405F7">
        <w:t xml:space="preserve">required service </w:t>
      </w:r>
      <w:r w:rsidR="00AD6B91">
        <w:t>without significant costs and facility extensions</w:t>
      </w:r>
      <w:r w:rsidR="00E405F7">
        <w:t xml:space="preserve">. SECO is able to provide the security lighting service with less new investment and less costly extension of existing facilities. </w:t>
      </w:r>
      <w:r w:rsidR="00592240">
        <w:t>The City has agreed to allow SECO to provide the security lighting service</w:t>
      </w:r>
      <w:r w:rsidR="0081107D">
        <w:t xml:space="preserve"> to the customer</w:t>
      </w:r>
      <w:r w:rsidR="00592240">
        <w:t xml:space="preserve">. </w:t>
      </w:r>
    </w:p>
    <w:p w:rsidR="00413F6C" w:rsidRDefault="00E405F7" w:rsidP="00E275D8">
      <w:pPr>
        <w:pStyle w:val="BodyText"/>
      </w:pPr>
      <w:r>
        <w:t xml:space="preserve">The third </w:t>
      </w:r>
      <w:r w:rsidR="00592240">
        <w:t xml:space="preserve">customer </w:t>
      </w:r>
      <w:r w:rsidR="00AD6B91">
        <w:t xml:space="preserve">request </w:t>
      </w:r>
      <w:r>
        <w:t xml:space="preserve">is from </w:t>
      </w:r>
      <w:r w:rsidR="00A14AEB">
        <w:t xml:space="preserve">an existing </w:t>
      </w:r>
      <w:r w:rsidR="00301F0B">
        <w:t>recreational vehicle (</w:t>
      </w:r>
      <w:r w:rsidR="00AD6B91">
        <w:t>RV</w:t>
      </w:r>
      <w:r w:rsidR="00301F0B">
        <w:t>)</w:t>
      </w:r>
      <w:r w:rsidR="00AD6B91">
        <w:t xml:space="preserve"> </w:t>
      </w:r>
      <w:r w:rsidR="0005468A">
        <w:t>p</w:t>
      </w:r>
      <w:r w:rsidR="00AD6B91">
        <w:t xml:space="preserve">ark </w:t>
      </w:r>
      <w:r>
        <w:t>owner</w:t>
      </w:r>
      <w:r w:rsidR="007843B4">
        <w:t>,</w:t>
      </w:r>
      <w:r>
        <w:t xml:space="preserve"> </w:t>
      </w:r>
      <w:r w:rsidR="00AD6B91">
        <w:t xml:space="preserve">served by </w:t>
      </w:r>
      <w:r w:rsidR="00DE7ED6">
        <w:t>the</w:t>
      </w:r>
      <w:r w:rsidR="00AD6B91">
        <w:t xml:space="preserve"> C</w:t>
      </w:r>
      <w:r w:rsidR="00DE7ED6">
        <w:t xml:space="preserve">ity, </w:t>
      </w:r>
      <w:r w:rsidR="00A14AEB">
        <w:t xml:space="preserve">who </w:t>
      </w:r>
      <w:r w:rsidR="00DE7ED6">
        <w:t xml:space="preserve">is planning to expand the RV </w:t>
      </w:r>
      <w:proofErr w:type="gramStart"/>
      <w:r w:rsidR="0005468A">
        <w:t>p</w:t>
      </w:r>
      <w:r w:rsidR="00DE7ED6">
        <w:t>ark</w:t>
      </w:r>
      <w:proofErr w:type="gramEnd"/>
      <w:r w:rsidR="0005468A">
        <w:t xml:space="preserve"> to an area </w:t>
      </w:r>
      <w:r w:rsidR="003A1F37">
        <w:t>within</w:t>
      </w:r>
      <w:r w:rsidR="0005468A">
        <w:t xml:space="preserve"> SECO</w:t>
      </w:r>
      <w:r w:rsidR="00BC4F4D">
        <w:t>’</w:t>
      </w:r>
      <w:r w:rsidR="0005468A">
        <w:t>s service territory</w:t>
      </w:r>
      <w:r w:rsidR="00587C5E">
        <w:t xml:space="preserve">. </w:t>
      </w:r>
      <w:r w:rsidR="00C87BE8">
        <w:t xml:space="preserve">Although the </w:t>
      </w:r>
      <w:r w:rsidR="0081107D">
        <w:t xml:space="preserve">RV </w:t>
      </w:r>
      <w:proofErr w:type="gramStart"/>
      <w:r w:rsidR="00C87BE8">
        <w:t>park</w:t>
      </w:r>
      <w:proofErr w:type="gramEnd"/>
      <w:r w:rsidR="00C87BE8">
        <w:t xml:space="preserve"> is expanding </w:t>
      </w:r>
      <w:r w:rsidR="003A1F37">
        <w:t>within</w:t>
      </w:r>
      <w:r w:rsidR="00C87BE8">
        <w:t xml:space="preserve"> SECO’s service territory, </w:t>
      </w:r>
      <w:r w:rsidR="001A6BED">
        <w:t xml:space="preserve">the specific area currently does not have electric service. </w:t>
      </w:r>
      <w:r w:rsidR="00C87BE8">
        <w:t xml:space="preserve">SECO </w:t>
      </w:r>
      <w:r w:rsidR="00DE7ED6">
        <w:t xml:space="preserve">would require extensive capital investment and construction of new facilities </w:t>
      </w:r>
      <w:r w:rsidR="0005468A">
        <w:t>to provide electricity</w:t>
      </w:r>
      <w:r w:rsidR="001A6BED">
        <w:t xml:space="preserve"> to the proposed RV expansion area</w:t>
      </w:r>
      <w:r w:rsidR="00DE7ED6">
        <w:t>.</w:t>
      </w:r>
      <w:r w:rsidR="00DF7C17">
        <w:t xml:space="preserve"> </w:t>
      </w:r>
      <w:r w:rsidR="0005468A">
        <w:t xml:space="preserve">The RV park customer </w:t>
      </w:r>
      <w:r w:rsidR="00DF1AFD">
        <w:t>desires</w:t>
      </w:r>
      <w:r w:rsidR="0005468A">
        <w:t xml:space="preserve"> that the City provide electric service for the expanded area and the City is able to provide the needed electric ser</w:t>
      </w:r>
      <w:r w:rsidR="00DF1AFD">
        <w:t>vice</w:t>
      </w:r>
      <w:r w:rsidR="0005468A">
        <w:t xml:space="preserve"> with less expenses and facility </w:t>
      </w:r>
      <w:r w:rsidR="00DF1AFD">
        <w:t>enhancements</w:t>
      </w:r>
      <w:r w:rsidR="0005468A">
        <w:t xml:space="preserve"> than SECO</w:t>
      </w:r>
      <w:r w:rsidR="00DF7C17">
        <w:t xml:space="preserve">. </w:t>
      </w:r>
    </w:p>
    <w:p w:rsidR="00C3296B" w:rsidRDefault="00413F6C" w:rsidP="00E275D8">
      <w:pPr>
        <w:pStyle w:val="BodyText"/>
      </w:pPr>
      <w:r>
        <w:lastRenderedPageBreak/>
        <w:t>I</w:t>
      </w:r>
      <w:r w:rsidR="00DF7C17">
        <w:t xml:space="preserve">n order to provide electricity </w:t>
      </w:r>
      <w:r>
        <w:t xml:space="preserve">to the three customers discussed above </w:t>
      </w:r>
      <w:r w:rsidR="00DF7C17">
        <w:t>in an efficient manner</w:t>
      </w:r>
      <w:r>
        <w:t>,</w:t>
      </w:r>
      <w:r w:rsidR="00DF7C17">
        <w:t xml:space="preserve"> the parties have agreed to exchange certain territorial area parcels</w:t>
      </w:r>
      <w:r>
        <w:t xml:space="preserve"> and modify the boundary</w:t>
      </w:r>
      <w:r w:rsidR="00523CF2">
        <w:t xml:space="preserve"> of the currently </w:t>
      </w:r>
      <w:r w:rsidR="00A14AEB">
        <w:t>effective</w:t>
      </w:r>
      <w:r w:rsidR="00523CF2">
        <w:t xml:space="preserve"> territorial </w:t>
      </w:r>
      <w:r w:rsidR="00A14AEB">
        <w:t>agreement</w:t>
      </w:r>
      <w:r w:rsidR="00DF7C17">
        <w:t>.</w:t>
      </w:r>
      <w:r>
        <w:t xml:space="preserve"> Paragraph 7 of the First Amendment states that the proposed boundary modifications will </w:t>
      </w:r>
      <w:r w:rsidR="00564376">
        <w:t>meet</w:t>
      </w:r>
      <w:r>
        <w:t xml:space="preserve"> the customers’ needs and will eliminate uneconomic duplication of facilities, </w:t>
      </w:r>
      <w:r w:rsidR="00564376">
        <w:t xml:space="preserve">and </w:t>
      </w:r>
      <w:r>
        <w:t>will not cause a decrease in reliability of electric service to existing or future customers of either party.</w:t>
      </w:r>
      <w:r w:rsidR="00DF7C17">
        <w:t xml:space="preserve">  </w:t>
      </w:r>
    </w:p>
    <w:p w:rsidR="00FF5529" w:rsidRDefault="00F06F73" w:rsidP="00E275D8">
      <w:pPr>
        <w:pStyle w:val="BodyText"/>
      </w:pPr>
      <w:r>
        <w:t xml:space="preserve">The </w:t>
      </w:r>
      <w:r w:rsidR="00A14AEB">
        <w:t xml:space="preserve">proposed </w:t>
      </w:r>
      <w:r>
        <w:t xml:space="preserve">First Amendment </w:t>
      </w:r>
      <w:r w:rsidR="00564376">
        <w:t xml:space="preserve">also </w:t>
      </w:r>
      <w:r>
        <w:t xml:space="preserve">asserts that the territorial areas subject to this amendment currently do not have electric service, and therefore there are no customers to be notified or customer accounts to be transferred between the </w:t>
      </w:r>
      <w:r w:rsidR="0081107D">
        <w:t xml:space="preserve">two </w:t>
      </w:r>
      <w:r>
        <w:t xml:space="preserve">parties. </w:t>
      </w:r>
      <w:r w:rsidR="00C30726">
        <w:t>Pursuant to Paragraph 4</w:t>
      </w:r>
      <w:r w:rsidR="002220E4">
        <w:t xml:space="preserve"> of the petition</w:t>
      </w:r>
      <w:r w:rsidR="00C30726">
        <w:t xml:space="preserve">, the </w:t>
      </w:r>
      <w:r w:rsidR="00A14AEB">
        <w:t xml:space="preserve">proposed </w:t>
      </w:r>
      <w:r w:rsidR="00C30726">
        <w:t xml:space="preserve">First Amendment to the </w:t>
      </w:r>
      <w:r w:rsidR="003A1F37">
        <w:t>2020 T</w:t>
      </w:r>
      <w:r w:rsidR="00523CF2">
        <w:t>erritorial</w:t>
      </w:r>
      <w:r w:rsidR="00C30726">
        <w:t xml:space="preserve"> </w:t>
      </w:r>
      <w:r w:rsidR="003A1F37">
        <w:t>A</w:t>
      </w:r>
      <w:r w:rsidR="00C30726">
        <w:t xml:space="preserve">greement will become </w:t>
      </w:r>
      <w:r w:rsidR="002220E4">
        <w:t>effective</w:t>
      </w:r>
      <w:r w:rsidR="00C30726">
        <w:t xml:space="preserve"> upon the issuance of an Order by the Commission approving the First Amendment in its entirety. </w:t>
      </w:r>
    </w:p>
    <w:p w:rsidR="00FF5529" w:rsidRDefault="00FF5529" w:rsidP="00FF5529">
      <w:pPr>
        <w:pStyle w:val="First-LevelSubheading"/>
      </w:pPr>
      <w:r>
        <w:t xml:space="preserve">Conclusion </w:t>
      </w:r>
    </w:p>
    <w:p w:rsidR="00B50E49" w:rsidRPr="00B50E49" w:rsidRDefault="00B50E49" w:rsidP="00B50E49">
      <w:pPr>
        <w:pStyle w:val="BodyText"/>
      </w:pPr>
      <w:r>
        <w:t xml:space="preserve">After review of the joint petition, staff believes the </w:t>
      </w:r>
      <w:r w:rsidR="00F53D82">
        <w:t xml:space="preserve">First Amendment to the </w:t>
      </w:r>
      <w:r w:rsidR="000F36D4">
        <w:t>T</w:t>
      </w:r>
      <w:r w:rsidR="00F53D82">
        <w:t xml:space="preserve">erritorial </w:t>
      </w:r>
      <w:r w:rsidR="000F36D4">
        <w:t>A</w:t>
      </w:r>
      <w:r w:rsidR="00F53D82">
        <w:t xml:space="preserve">greement will not cause a detriment to the public interest, will eliminate any potential uneconomic duplication of facilities, and will not cause a decrease in reliability of electric service to the present or future customers of SECO or Bushnell. Therefore, staff recommends that the Commission should approve the proposed First Amendment to the </w:t>
      </w:r>
      <w:r w:rsidR="000F36D4">
        <w:t>2020 T</w:t>
      </w:r>
      <w:r w:rsidR="00F53D82">
        <w:t xml:space="preserve">erritorial </w:t>
      </w:r>
      <w:r w:rsidR="000F36D4">
        <w:t>A</w:t>
      </w:r>
      <w:r w:rsidR="00F53D82">
        <w:t>greement between SECO and Bushnell in Sumter County.</w:t>
      </w:r>
    </w:p>
    <w:p w:rsidR="00FF5529" w:rsidRDefault="00FF5529">
      <w:pPr>
        <w:pStyle w:val="IssueHeading"/>
        <w:rPr>
          <w:vanish/>
          <w:specVanish/>
        </w:rPr>
      </w:pPr>
      <w:r w:rsidRPr="004C3641">
        <w:rPr>
          <w:b w:val="0"/>
          <w:i w:val="0"/>
        </w:rPr>
        <w:br w:type="page"/>
      </w:r>
      <w:r w:rsidRPr="004C3641">
        <w:lastRenderedPageBreak/>
        <w:t xml:space="preserve">Issue </w:t>
      </w:r>
      <w:fldSimple w:instr=" SEQ Issue \* MERGEFORMAT ">
        <w:r>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(Lherisson)" \l 1 </w:instrText>
      </w:r>
      <w:r>
        <w:fldChar w:fldCharType="end"/>
      </w:r>
      <w:r>
        <w:t> </w:t>
      </w:r>
    </w:p>
    <w:p w:rsidR="00FF5529" w:rsidRDefault="00FF5529">
      <w:pPr>
        <w:pStyle w:val="BodyText"/>
      </w:pPr>
      <w:r>
        <w:t> Should this docket be closed?</w:t>
      </w:r>
    </w:p>
    <w:p w:rsidR="00FF5529" w:rsidRPr="004C3641" w:rsidRDefault="00FF5529">
      <w:pPr>
        <w:pStyle w:val="IssueSubsectionHeading"/>
        <w:rPr>
          <w:vanish/>
          <w:specVanish/>
        </w:rPr>
      </w:pPr>
      <w:r w:rsidRPr="004C3641">
        <w:t>Recommendation: </w:t>
      </w:r>
    </w:p>
    <w:p w:rsidR="00FF5529" w:rsidRDefault="00FF5529">
      <w:pPr>
        <w:pStyle w:val="BodyText"/>
      </w:pPr>
      <w:r>
        <w:t xml:space="preserve"> Yes. If no protest is filed by a person whose substantial interests are affected within 21 days of the issuance of the Order, this docket should </w:t>
      </w:r>
      <w:r w:rsidR="00BC4F4D">
        <w:t>b</w:t>
      </w:r>
      <w:r>
        <w:t xml:space="preserve">e closed upon the issuance of the </w:t>
      </w:r>
      <w:r w:rsidR="002220E4">
        <w:t>Consummating</w:t>
      </w:r>
      <w:r>
        <w:t xml:space="preserve"> Order. (Lherisson)</w:t>
      </w:r>
    </w:p>
    <w:p w:rsidR="00FF5529" w:rsidRPr="004C3641" w:rsidRDefault="00FF5529">
      <w:pPr>
        <w:pStyle w:val="IssueSubsectionHeading"/>
        <w:rPr>
          <w:vanish/>
          <w:specVanish/>
        </w:rPr>
      </w:pPr>
      <w:r w:rsidRPr="004C3641">
        <w:t>Staff Analysis: </w:t>
      </w:r>
    </w:p>
    <w:p w:rsidR="00FF5529" w:rsidRDefault="00FF5529">
      <w:pPr>
        <w:pStyle w:val="BodyText"/>
      </w:pPr>
      <w:r>
        <w:t xml:space="preserve"> If no protest is filed by a person whose substantial interests are affected within 21 days of the issuance of the Order, this docket should </w:t>
      </w:r>
      <w:r w:rsidR="00BC4F4D">
        <w:t>b</w:t>
      </w:r>
      <w:r>
        <w:t xml:space="preserve">e closed upon the issuance of the </w:t>
      </w:r>
      <w:r w:rsidR="002220E4">
        <w:t>Consummating</w:t>
      </w:r>
      <w:r>
        <w:t xml:space="preserve"> Order.</w:t>
      </w:r>
    </w:p>
    <w:p w:rsidR="00F06F73" w:rsidRDefault="00F06F73" w:rsidP="00E275D8">
      <w:pPr>
        <w:pStyle w:val="BodyText"/>
        <w:sectPr w:rsidR="00F06F73"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FF5529" w:rsidRDefault="002365FC" w:rsidP="00E275D8">
      <w:pPr>
        <w:pStyle w:val="BodyText"/>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170-EU Attachment_Page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170-EU Attachment_Page_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84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170-EU Attachment_Page_0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r>
        <w:rPr>
          <w:noProof/>
        </w:rPr>
        <w:lastRenderedPageBreak/>
        <w:drawing>
          <wp:inline distT="0" distB="0" distL="0" distR="0">
            <wp:extent cx="5943600" cy="79241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170-EU Attachment_Page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924165"/>
                    </a:xfrm>
                    <a:prstGeom prst="rect">
                      <a:avLst/>
                    </a:prstGeom>
                  </pic:spPr>
                </pic:pic>
              </a:graphicData>
            </a:graphic>
          </wp:inline>
        </w:drawing>
      </w:r>
      <w:r>
        <w:rPr>
          <w:noProof/>
        </w:rPr>
        <w:lastRenderedPageBreak/>
        <w:drawing>
          <wp:inline distT="0" distB="0" distL="0" distR="0">
            <wp:extent cx="5943600" cy="4592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170-EU Attachment_Page_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noProof/>
        </w:rPr>
        <w:lastRenderedPageBreak/>
        <w:drawing>
          <wp:inline distT="0" distB="0" distL="0" distR="0">
            <wp:extent cx="5943600" cy="4592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170-EU Attachment_Page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noProof/>
        </w:rPr>
        <w:lastRenderedPageBreak/>
        <w:drawing>
          <wp:inline distT="0" distB="0" distL="0" distR="0">
            <wp:extent cx="5943600" cy="4592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0170-EU Attachment_Page_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noProof/>
        </w:rPr>
        <w:lastRenderedPageBreak/>
        <w:drawing>
          <wp:inline distT="0" distB="0" distL="0" distR="0">
            <wp:extent cx="5943600" cy="4592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170-EU Attachment_Page_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noProof/>
        </w:rPr>
        <w:lastRenderedPageBreak/>
        <w:drawing>
          <wp:inline distT="0" distB="0" distL="0" distR="0">
            <wp:extent cx="5943600" cy="4592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0170-EU Attachment_Page_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noProof/>
        </w:rPr>
        <w:lastRenderedPageBreak/>
        <w:drawing>
          <wp:inline distT="0" distB="0" distL="0" distR="0">
            <wp:extent cx="5943600" cy="4592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0170-EU Attachment_Page_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noProof/>
        </w:rPr>
        <w:lastRenderedPageBreak/>
        <w:drawing>
          <wp:inline distT="0" distB="0" distL="0" distR="0">
            <wp:extent cx="5943600" cy="4592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0170-EU Attachment_Page_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noProof/>
        </w:rPr>
        <w:lastRenderedPageBreak/>
        <w:drawing>
          <wp:inline distT="0" distB="0" distL="0" distR="0">
            <wp:extent cx="5943600" cy="4592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0170-EU Attachment_Page_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noProof/>
        </w:rPr>
        <w:lastRenderedPageBreak/>
        <w:drawing>
          <wp:inline distT="0" distB="0" distL="0" distR="0">
            <wp:extent cx="5943600" cy="4592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10170-EU Attachment_Page_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noProof/>
        </w:rPr>
        <w:lastRenderedPageBreak/>
        <w:drawing>
          <wp:inline distT="0" distB="0" distL="0" distR="0">
            <wp:extent cx="5943600" cy="4592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10170-EU Attachment_Page_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noProof/>
        </w:rPr>
        <w:lastRenderedPageBreak/>
        <w:drawing>
          <wp:inline distT="0" distB="0" distL="0" distR="0">
            <wp:extent cx="5943600" cy="4592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10170-EU Attachment_Page_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noProof/>
        </w:rPr>
        <w:lastRenderedPageBreak/>
        <w:drawing>
          <wp:inline distT="0" distB="0" distL="0" distR="0">
            <wp:extent cx="5943600" cy="45929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10170-EU Attachment_Page_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noProof/>
        </w:rPr>
        <w:lastRenderedPageBreak/>
        <w:drawing>
          <wp:inline distT="0" distB="0" distL="0" distR="0">
            <wp:extent cx="5943600" cy="4592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10170-EU Attachment_Page_1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noProof/>
        </w:rPr>
        <w:lastRenderedPageBreak/>
        <w:drawing>
          <wp:inline distT="0" distB="0" distL="0" distR="0">
            <wp:extent cx="5943600" cy="4592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10170-EU Attachment_Page_1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noProof/>
        </w:rPr>
        <w:lastRenderedPageBreak/>
        <w:drawing>
          <wp:inline distT="0" distB="0" distL="0" distR="0">
            <wp:extent cx="5943600" cy="4592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10170-EU Attachment_Page_1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noProof/>
        </w:rPr>
        <w:lastRenderedPageBreak/>
        <w:drawing>
          <wp:inline distT="0" distB="0" distL="0" distR="0">
            <wp:extent cx="5943600" cy="45929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10170-EU Attachment_Page_2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sectPr w:rsidR="00FF5529" w:rsidSect="0068481F">
      <w:headerReference w:type="default" r:id="rId34"/>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663" w:rsidRDefault="00D76663">
      <w:r>
        <w:separator/>
      </w:r>
    </w:p>
  </w:endnote>
  <w:endnote w:type="continuationSeparator" w:id="0">
    <w:p w:rsidR="00D76663" w:rsidRDefault="00D76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D00C8E">
      <w:rPr>
        <w:rStyle w:val="PageNumber"/>
        <w:noProof/>
      </w:rPr>
      <w:t>22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663" w:rsidRDefault="00D76663">
      <w:r>
        <w:separator/>
      </w:r>
    </w:p>
  </w:footnote>
  <w:footnote w:type="continuationSeparator" w:id="0">
    <w:p w:rsidR="00D76663" w:rsidRDefault="00D76663">
      <w:r>
        <w:continuationSeparator/>
      </w:r>
    </w:p>
  </w:footnote>
  <w:footnote w:id="1">
    <w:p w:rsidR="00A37798" w:rsidRDefault="00A37798">
      <w:pPr>
        <w:pStyle w:val="FootnoteText"/>
      </w:pPr>
      <w:r>
        <w:rPr>
          <w:rStyle w:val="FootnoteReference"/>
        </w:rPr>
        <w:footnoteRef/>
      </w:r>
      <w:r>
        <w:t xml:space="preserve"> Order No. PSC-2020-0258-PAA-EU, issued July 24, 2020, in Docket No. 20200138-EU, </w:t>
      </w:r>
      <w:r w:rsidRPr="00595904">
        <w:rPr>
          <w:i/>
        </w:rPr>
        <w:t>In re: Joint petition for approval of territorial agreement in Sumter County, by Sumter Electric Cooperative, Inc. and City of Bushnell.</w:t>
      </w:r>
    </w:p>
  </w:footnote>
  <w:footnote w:id="2">
    <w:p w:rsidR="00C3296B" w:rsidRDefault="00C3296B" w:rsidP="00C3296B">
      <w:pPr>
        <w:pStyle w:val="FootnoteText"/>
      </w:pPr>
      <w:r>
        <w:rPr>
          <w:rStyle w:val="FootnoteReference"/>
        </w:rPr>
        <w:footnoteRef/>
      </w:r>
      <w:r>
        <w:t xml:space="preserve"> </w:t>
      </w:r>
      <w:r w:rsidRPr="001A76C7">
        <w:rPr>
          <w:i/>
        </w:rPr>
        <w:t>Utilities Commission of the City of New Smyrna Beach v. Florida Public Service Commission</w:t>
      </w:r>
      <w:r>
        <w:t>, 469 So. 2d 731 (Fla. 1985).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724689"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20210170-EU</w:t>
    </w:r>
    <w:bookmarkEnd w:id="15"/>
  </w:p>
  <w:p w:rsidR="00BC402E" w:rsidRDefault="00BC402E">
    <w:pPr>
      <w:pStyle w:val="Header"/>
    </w:pPr>
    <w:r>
      <w:t xml:space="preserve">Date: </w:t>
    </w:r>
    <w:r w:rsidR="00ED6277">
      <w:fldChar w:fldCharType="begin"/>
    </w:r>
    <w:r w:rsidR="00ED6277">
      <w:instrText xml:space="preserve"> REF FilingDate </w:instrText>
    </w:r>
    <w:r w:rsidR="00ED6277">
      <w:fldChar w:fldCharType="separate"/>
    </w:r>
    <w:r w:rsidR="00FF5529">
      <w:t>January 20, 2022</w:t>
    </w:r>
    <w:r w:rsidR="00ED627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FF5529">
      <w:t>Docket No.</w:t>
    </w:r>
    <w:r>
      <w:fldChar w:fldCharType="end"/>
    </w:r>
    <w:r>
      <w:t xml:space="preserve"> </w:t>
    </w:r>
    <w:r>
      <w:fldChar w:fldCharType="begin"/>
    </w:r>
    <w:r>
      <w:instrText xml:space="preserve"> REF DocketList</w:instrText>
    </w:r>
    <w:r>
      <w:fldChar w:fldCharType="separate"/>
    </w:r>
    <w:r w:rsidR="00FF5529">
      <w:t>20210170-EU</w:t>
    </w:r>
    <w:r>
      <w:fldChar w:fldCharType="end"/>
    </w:r>
    <w:r>
      <w:tab/>
      <w:t xml:space="preserve">Issue </w:t>
    </w:r>
    <w:fldSimple w:instr=" Seq Issue \c \* Arabic ">
      <w:r w:rsidR="00D00C8E">
        <w:rPr>
          <w:noProof/>
        </w:rPr>
        <w:t>2</w:t>
      </w:r>
    </w:fldSimple>
  </w:p>
  <w:p w:rsidR="00BC402E" w:rsidRDefault="00BC402E">
    <w:pPr>
      <w:pStyle w:val="Header"/>
    </w:pPr>
    <w:r>
      <w:t xml:space="preserve">Date: </w:t>
    </w:r>
    <w:r w:rsidR="00ED6277">
      <w:fldChar w:fldCharType="begin"/>
    </w:r>
    <w:r w:rsidR="00ED6277">
      <w:instrText xml:space="preserve"> REF FilingDate </w:instrText>
    </w:r>
    <w:r w:rsidR="00ED6277">
      <w:fldChar w:fldCharType="separate"/>
    </w:r>
    <w:r w:rsidR="00FF5529">
      <w:t>January 20, 2022</w:t>
    </w:r>
    <w:r w:rsidR="00ED627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F73" w:rsidRDefault="00F06F73"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20210170-EU</w:t>
    </w:r>
    <w:r>
      <w:fldChar w:fldCharType="end"/>
    </w:r>
    <w:r w:rsidR="001245BE">
      <w:tab/>
    </w:r>
    <w:r>
      <w:t>Attachment A</w:t>
    </w:r>
  </w:p>
  <w:p w:rsidR="00F06F73" w:rsidRDefault="00F06F73">
    <w:pPr>
      <w:pStyle w:val="Header"/>
    </w:pPr>
    <w:r>
      <w:t xml:space="preserve">Date: </w:t>
    </w:r>
    <w:r w:rsidR="00ED6277">
      <w:fldChar w:fldCharType="begin"/>
    </w:r>
    <w:r w:rsidR="00ED6277">
      <w:instrText xml:space="preserve"> REF FilingDate </w:instrText>
    </w:r>
    <w:r w:rsidR="00ED6277">
      <w:fldChar w:fldCharType="separate"/>
    </w:r>
    <w:r>
      <w:t>January 20, 2022</w:t>
    </w:r>
    <w:r w:rsidR="00ED6277">
      <w:fldChar w:fldCharType="end"/>
    </w:r>
    <w:r w:rsidR="00AC5614">
      <w:tab/>
    </w:r>
    <w:r w:rsidR="006460BB">
      <w:tab/>
      <w:t xml:space="preserve">                                                             Page </w:t>
    </w:r>
    <w:r w:rsidR="006460BB">
      <w:fldChar w:fldCharType="begin"/>
    </w:r>
    <w:r w:rsidR="006460BB">
      <w:instrText xml:space="preserve">= </w:instrText>
    </w:r>
    <w:r w:rsidR="006460BB">
      <w:fldChar w:fldCharType="begin"/>
    </w:r>
    <w:r w:rsidR="006460BB">
      <w:instrText xml:space="preserve">Page  </w:instrText>
    </w:r>
    <w:r w:rsidR="006460BB">
      <w:fldChar w:fldCharType="separate"/>
    </w:r>
    <w:r w:rsidR="00D00C8E">
      <w:rPr>
        <w:noProof/>
      </w:rPr>
      <w:instrText>22</w:instrText>
    </w:r>
    <w:r w:rsidR="006460BB">
      <w:fldChar w:fldCharType="end"/>
    </w:r>
    <w:r w:rsidR="006460BB">
      <w:instrText xml:space="preserve">- 5 </w:instrText>
    </w:r>
    <w:r w:rsidR="006460BB">
      <w:fldChar w:fldCharType="separate"/>
    </w:r>
    <w:r w:rsidR="00D00C8E">
      <w:rPr>
        <w:noProof/>
      </w:rPr>
      <w:t>17</w:t>
    </w:r>
    <w:r w:rsidR="006460BB">
      <w:fldChar w:fldCharType="end"/>
    </w:r>
    <w:r w:rsidR="006460BB">
      <w:t xml:space="preserve"> of 20</w:t>
    </w:r>
    <w:r w:rsidR="001245B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048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724689"/>
    <w:rsid w:val="000043D5"/>
    <w:rsid w:val="00006170"/>
    <w:rsid w:val="00010E37"/>
    <w:rsid w:val="000172DA"/>
    <w:rsid w:val="000247C5"/>
    <w:rsid w:val="000277C2"/>
    <w:rsid w:val="00035B48"/>
    <w:rsid w:val="00036CE2"/>
    <w:rsid w:val="000437FE"/>
    <w:rsid w:val="000513BE"/>
    <w:rsid w:val="00052416"/>
    <w:rsid w:val="0005468A"/>
    <w:rsid w:val="00065A06"/>
    <w:rsid w:val="000666F3"/>
    <w:rsid w:val="00070DCB"/>
    <w:rsid w:val="00072CCA"/>
    <w:rsid w:val="00073120"/>
    <w:rsid w:val="000764D0"/>
    <w:rsid w:val="000828D3"/>
    <w:rsid w:val="000A2B57"/>
    <w:rsid w:val="000A418B"/>
    <w:rsid w:val="000C4431"/>
    <w:rsid w:val="000D1C06"/>
    <w:rsid w:val="000D4319"/>
    <w:rsid w:val="000F096E"/>
    <w:rsid w:val="000F36D4"/>
    <w:rsid w:val="000F374A"/>
    <w:rsid w:val="001076AF"/>
    <w:rsid w:val="00117C8C"/>
    <w:rsid w:val="001243D5"/>
    <w:rsid w:val="001245BE"/>
    <w:rsid w:val="00124C38"/>
    <w:rsid w:val="00124E2E"/>
    <w:rsid w:val="00125ED4"/>
    <w:rsid w:val="00126501"/>
    <w:rsid w:val="001305E9"/>
    <w:rsid w:val="001307AF"/>
    <w:rsid w:val="00133497"/>
    <w:rsid w:val="00135687"/>
    <w:rsid w:val="00143EE1"/>
    <w:rsid w:val="0015506E"/>
    <w:rsid w:val="00163031"/>
    <w:rsid w:val="00171A90"/>
    <w:rsid w:val="00176C7C"/>
    <w:rsid w:val="00180254"/>
    <w:rsid w:val="00191E1F"/>
    <w:rsid w:val="00192943"/>
    <w:rsid w:val="001A6BED"/>
    <w:rsid w:val="001A7406"/>
    <w:rsid w:val="001B4FEE"/>
    <w:rsid w:val="001B51C5"/>
    <w:rsid w:val="001B6F3F"/>
    <w:rsid w:val="001C52B5"/>
    <w:rsid w:val="001D0D3E"/>
    <w:rsid w:val="001F2245"/>
    <w:rsid w:val="001F2C63"/>
    <w:rsid w:val="001F48C7"/>
    <w:rsid w:val="001F6DA1"/>
    <w:rsid w:val="00202090"/>
    <w:rsid w:val="002044E6"/>
    <w:rsid w:val="00205C82"/>
    <w:rsid w:val="00205DC2"/>
    <w:rsid w:val="00212B17"/>
    <w:rsid w:val="002163B6"/>
    <w:rsid w:val="00220732"/>
    <w:rsid w:val="00221D32"/>
    <w:rsid w:val="002220E4"/>
    <w:rsid w:val="00225C3F"/>
    <w:rsid w:val="002365FC"/>
    <w:rsid w:val="00263D44"/>
    <w:rsid w:val="002702AD"/>
    <w:rsid w:val="00275ED7"/>
    <w:rsid w:val="00292D82"/>
    <w:rsid w:val="002963CB"/>
    <w:rsid w:val="002A6C6C"/>
    <w:rsid w:val="002B4A01"/>
    <w:rsid w:val="002D226D"/>
    <w:rsid w:val="002F6030"/>
    <w:rsid w:val="00301F0B"/>
    <w:rsid w:val="003037E1"/>
    <w:rsid w:val="00307E51"/>
    <w:rsid w:val="003103EC"/>
    <w:rsid w:val="003144EF"/>
    <w:rsid w:val="00322F74"/>
    <w:rsid w:val="00340073"/>
    <w:rsid w:val="003632FD"/>
    <w:rsid w:val="00372805"/>
    <w:rsid w:val="00373180"/>
    <w:rsid w:val="00375AB9"/>
    <w:rsid w:val="003821A0"/>
    <w:rsid w:val="00385B04"/>
    <w:rsid w:val="003864CF"/>
    <w:rsid w:val="003948AE"/>
    <w:rsid w:val="003A1F37"/>
    <w:rsid w:val="003A22A6"/>
    <w:rsid w:val="003A3DE0"/>
    <w:rsid w:val="003A5494"/>
    <w:rsid w:val="003B2510"/>
    <w:rsid w:val="003C2CC4"/>
    <w:rsid w:val="003C3710"/>
    <w:rsid w:val="003C763D"/>
    <w:rsid w:val="003E0EFC"/>
    <w:rsid w:val="003E4A2B"/>
    <w:rsid w:val="003E76C2"/>
    <w:rsid w:val="003F1679"/>
    <w:rsid w:val="003F21EB"/>
    <w:rsid w:val="003F4A35"/>
    <w:rsid w:val="003F7FDD"/>
    <w:rsid w:val="00402481"/>
    <w:rsid w:val="004042B4"/>
    <w:rsid w:val="00410DC4"/>
    <w:rsid w:val="00412DAE"/>
    <w:rsid w:val="00413F6C"/>
    <w:rsid w:val="004242E6"/>
    <w:rsid w:val="00431598"/>
    <w:rsid w:val="004319AD"/>
    <w:rsid w:val="004426B8"/>
    <w:rsid w:val="00444432"/>
    <w:rsid w:val="00457F29"/>
    <w:rsid w:val="00471860"/>
    <w:rsid w:val="00477026"/>
    <w:rsid w:val="00482AC0"/>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3CF2"/>
    <w:rsid w:val="0052572A"/>
    <w:rsid w:val="00532DFB"/>
    <w:rsid w:val="00543CB3"/>
    <w:rsid w:val="005442E4"/>
    <w:rsid w:val="00545CC8"/>
    <w:rsid w:val="0055529B"/>
    <w:rsid w:val="00560FF0"/>
    <w:rsid w:val="005614BD"/>
    <w:rsid w:val="00564376"/>
    <w:rsid w:val="0057154F"/>
    <w:rsid w:val="00580F69"/>
    <w:rsid w:val="00581CA3"/>
    <w:rsid w:val="0058754E"/>
    <w:rsid w:val="00587A44"/>
    <w:rsid w:val="00587C5E"/>
    <w:rsid w:val="00592240"/>
    <w:rsid w:val="00592BC4"/>
    <w:rsid w:val="0059590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60BB"/>
    <w:rsid w:val="006470BC"/>
    <w:rsid w:val="006554D3"/>
    <w:rsid w:val="00667036"/>
    <w:rsid w:val="00673BDB"/>
    <w:rsid w:val="00674341"/>
    <w:rsid w:val="006771B8"/>
    <w:rsid w:val="006843B6"/>
    <w:rsid w:val="0068481F"/>
    <w:rsid w:val="00696F5D"/>
    <w:rsid w:val="00697249"/>
    <w:rsid w:val="006A1E0F"/>
    <w:rsid w:val="006B00ED"/>
    <w:rsid w:val="006B3947"/>
    <w:rsid w:val="006B4293"/>
    <w:rsid w:val="006B624F"/>
    <w:rsid w:val="006C0C95"/>
    <w:rsid w:val="006C31E3"/>
    <w:rsid w:val="006D18D3"/>
    <w:rsid w:val="006E08CB"/>
    <w:rsid w:val="006E598D"/>
    <w:rsid w:val="0070437D"/>
    <w:rsid w:val="00704CF1"/>
    <w:rsid w:val="00705B04"/>
    <w:rsid w:val="00724689"/>
    <w:rsid w:val="00724992"/>
    <w:rsid w:val="00734820"/>
    <w:rsid w:val="007349DC"/>
    <w:rsid w:val="0074365E"/>
    <w:rsid w:val="00744B55"/>
    <w:rsid w:val="007515FD"/>
    <w:rsid w:val="00760D80"/>
    <w:rsid w:val="00780C09"/>
    <w:rsid w:val="00780DDF"/>
    <w:rsid w:val="007834E9"/>
    <w:rsid w:val="007843B4"/>
    <w:rsid w:val="00787DBC"/>
    <w:rsid w:val="0079019A"/>
    <w:rsid w:val="00792935"/>
    <w:rsid w:val="00792A1E"/>
    <w:rsid w:val="007A04A1"/>
    <w:rsid w:val="007A1840"/>
    <w:rsid w:val="007C0528"/>
    <w:rsid w:val="007C3D38"/>
    <w:rsid w:val="007D0F35"/>
    <w:rsid w:val="007D4FEB"/>
    <w:rsid w:val="007D6146"/>
    <w:rsid w:val="007E0CE7"/>
    <w:rsid w:val="007F1193"/>
    <w:rsid w:val="007F417F"/>
    <w:rsid w:val="007F7644"/>
    <w:rsid w:val="00801A40"/>
    <w:rsid w:val="008042BD"/>
    <w:rsid w:val="00805F26"/>
    <w:rsid w:val="0081107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2DBF"/>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199A"/>
    <w:rsid w:val="009A3330"/>
    <w:rsid w:val="009A7C96"/>
    <w:rsid w:val="009C3DB9"/>
    <w:rsid w:val="009D46E5"/>
    <w:rsid w:val="009D568A"/>
    <w:rsid w:val="009F04EC"/>
    <w:rsid w:val="009F2A7C"/>
    <w:rsid w:val="009F3B36"/>
    <w:rsid w:val="00A019B9"/>
    <w:rsid w:val="00A061E4"/>
    <w:rsid w:val="00A12508"/>
    <w:rsid w:val="00A1282B"/>
    <w:rsid w:val="00A12E8A"/>
    <w:rsid w:val="00A13A27"/>
    <w:rsid w:val="00A14AEB"/>
    <w:rsid w:val="00A175B6"/>
    <w:rsid w:val="00A21835"/>
    <w:rsid w:val="00A2374B"/>
    <w:rsid w:val="00A27D6E"/>
    <w:rsid w:val="00A328EC"/>
    <w:rsid w:val="00A33A51"/>
    <w:rsid w:val="00A37798"/>
    <w:rsid w:val="00A41CA6"/>
    <w:rsid w:val="00A47927"/>
    <w:rsid w:val="00A47FFC"/>
    <w:rsid w:val="00A5442F"/>
    <w:rsid w:val="00A54FF9"/>
    <w:rsid w:val="00A55FA9"/>
    <w:rsid w:val="00A56765"/>
    <w:rsid w:val="00A675AC"/>
    <w:rsid w:val="00A72D16"/>
    <w:rsid w:val="00A7581F"/>
    <w:rsid w:val="00A92FB1"/>
    <w:rsid w:val="00A95A0C"/>
    <w:rsid w:val="00AA2765"/>
    <w:rsid w:val="00AA77B5"/>
    <w:rsid w:val="00AB6C5D"/>
    <w:rsid w:val="00AC3401"/>
    <w:rsid w:val="00AC51A7"/>
    <w:rsid w:val="00AC5614"/>
    <w:rsid w:val="00AD444B"/>
    <w:rsid w:val="00AD5614"/>
    <w:rsid w:val="00AD6B91"/>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0E49"/>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6F3"/>
    <w:rsid w:val="00BC188A"/>
    <w:rsid w:val="00BC1F3D"/>
    <w:rsid w:val="00BC402E"/>
    <w:rsid w:val="00BC4F4D"/>
    <w:rsid w:val="00BD0F48"/>
    <w:rsid w:val="00BE6DDB"/>
    <w:rsid w:val="00BF5010"/>
    <w:rsid w:val="00C03D5F"/>
    <w:rsid w:val="00C13791"/>
    <w:rsid w:val="00C30726"/>
    <w:rsid w:val="00C31BB3"/>
    <w:rsid w:val="00C3296B"/>
    <w:rsid w:val="00C36977"/>
    <w:rsid w:val="00C467DA"/>
    <w:rsid w:val="00C477D9"/>
    <w:rsid w:val="00C60BA3"/>
    <w:rsid w:val="00C623F7"/>
    <w:rsid w:val="00C62A81"/>
    <w:rsid w:val="00C75BC5"/>
    <w:rsid w:val="00C81670"/>
    <w:rsid w:val="00C81773"/>
    <w:rsid w:val="00C82861"/>
    <w:rsid w:val="00C86896"/>
    <w:rsid w:val="00C87BE8"/>
    <w:rsid w:val="00C907A8"/>
    <w:rsid w:val="00C93211"/>
    <w:rsid w:val="00C942EC"/>
    <w:rsid w:val="00C96047"/>
    <w:rsid w:val="00C979D0"/>
    <w:rsid w:val="00CA0818"/>
    <w:rsid w:val="00CA1470"/>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0C8E"/>
    <w:rsid w:val="00D034D7"/>
    <w:rsid w:val="00D04BE4"/>
    <w:rsid w:val="00D06FC7"/>
    <w:rsid w:val="00D12565"/>
    <w:rsid w:val="00D14127"/>
    <w:rsid w:val="00D60B16"/>
    <w:rsid w:val="00D60F02"/>
    <w:rsid w:val="00D66E49"/>
    <w:rsid w:val="00D70D71"/>
    <w:rsid w:val="00D72F74"/>
    <w:rsid w:val="00D76663"/>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E7ED6"/>
    <w:rsid w:val="00DF1510"/>
    <w:rsid w:val="00DF1AFD"/>
    <w:rsid w:val="00DF7C17"/>
    <w:rsid w:val="00E02F1F"/>
    <w:rsid w:val="00E06484"/>
    <w:rsid w:val="00E20A7D"/>
    <w:rsid w:val="00E275D8"/>
    <w:rsid w:val="00E30F6A"/>
    <w:rsid w:val="00E3117C"/>
    <w:rsid w:val="00E375CA"/>
    <w:rsid w:val="00E405F7"/>
    <w:rsid w:val="00E5364F"/>
    <w:rsid w:val="00E567E8"/>
    <w:rsid w:val="00E64679"/>
    <w:rsid w:val="00E65EBC"/>
    <w:rsid w:val="00E677FE"/>
    <w:rsid w:val="00E72EF6"/>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F04B59"/>
    <w:rsid w:val="00F06F73"/>
    <w:rsid w:val="00F11741"/>
    <w:rsid w:val="00F12B1C"/>
    <w:rsid w:val="00F13CF8"/>
    <w:rsid w:val="00F15855"/>
    <w:rsid w:val="00F200B2"/>
    <w:rsid w:val="00F227DC"/>
    <w:rsid w:val="00F32978"/>
    <w:rsid w:val="00F45CB2"/>
    <w:rsid w:val="00F53D82"/>
    <w:rsid w:val="00F544C0"/>
    <w:rsid w:val="00F55332"/>
    <w:rsid w:val="00F6504A"/>
    <w:rsid w:val="00F65519"/>
    <w:rsid w:val="00F713C0"/>
    <w:rsid w:val="00F75DDC"/>
    <w:rsid w:val="00F7792F"/>
    <w:rsid w:val="00F81DA7"/>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 w:val="00FF5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85489D10-B58B-4C25-8114-C115A081A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unhideWhenUsed/>
    <w:rsid w:val="00A37798"/>
    <w:rPr>
      <w:vertAlign w:val="superscript"/>
    </w:rPr>
  </w:style>
  <w:style w:type="character" w:customStyle="1" w:styleId="FootnoteTextChar">
    <w:name w:val="Footnote Text Char"/>
    <w:basedOn w:val="DefaultParagraphFont"/>
    <w:link w:val="FootnoteText"/>
    <w:uiPriority w:val="99"/>
    <w:rsid w:val="00C329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g"/><Relationship Id="rId32"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0832A-9E4A-4F3F-870B-9EA95E98C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25</Pages>
  <Words>963</Words>
  <Characters>5733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Andrea Mick</cp:lastModifiedBy>
  <cp:revision>2</cp:revision>
  <cp:lastPrinted>2004-01-27T20:32:00Z</cp:lastPrinted>
  <dcterms:created xsi:type="dcterms:W3CDTF">2022-01-20T13:36:00Z</dcterms:created>
  <dcterms:modified xsi:type="dcterms:W3CDTF">2022-01-20T13:36:00Z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20210170-EU</vt:lpwstr>
  </property>
  <property fmtid="{D5CDD505-2E9C-101B-9397-08002B2CF9AE}" pid="3" name="MasterDocument">
    <vt:bool>false</vt:bool>
  </property>
</Properties>
</file>