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0CFE62B8"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42DE687F" w14:textId="77777777" w:rsidR="007C0528" w:rsidRDefault="007C0528" w:rsidP="00532DFB">
            <w:pPr>
              <w:pStyle w:val="MastHeadState"/>
            </w:pPr>
            <w:bookmarkStart w:id="0" w:name="_GoBack"/>
            <w:bookmarkEnd w:id="0"/>
            <w:r>
              <w:t>State of Florida</w:t>
            </w:r>
          </w:p>
          <w:p w14:paraId="695B95F8" w14:textId="77777777" w:rsidR="007C0528" w:rsidRDefault="00072CCA">
            <w:pPr>
              <w:jc w:val="center"/>
            </w:pPr>
            <w:r>
              <w:rPr>
                <w:noProof/>
              </w:rPr>
              <w:drawing>
                <wp:inline distT="0" distB="0" distL="0" distR="0" wp14:anchorId="2FDF0D19" wp14:editId="1B06365A">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79953005"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6B60235B" w14:textId="77777777" w:rsidR="007C0528" w:rsidRDefault="007C0528">
            <w:pPr>
              <w:pStyle w:val="MastHeadPSC"/>
            </w:pPr>
            <w:r>
              <w:t>Public Service Commission</w:t>
            </w:r>
          </w:p>
          <w:p w14:paraId="6239377E" w14:textId="77777777" w:rsidR="007C0528" w:rsidRDefault="007C0528">
            <w:pPr>
              <w:pStyle w:val="MastHeadAddress"/>
            </w:pPr>
            <w:r>
              <w:t>Capital Circle Office Center ● 2540 Shumard Oak Boulevard</w:t>
            </w:r>
            <w:r>
              <w:br/>
              <w:t>Tallahassee, Florida 32399-0850</w:t>
            </w:r>
          </w:p>
          <w:p w14:paraId="4812CA18" w14:textId="77777777" w:rsidR="007C0528" w:rsidRDefault="007C0528">
            <w:pPr>
              <w:pStyle w:val="MastHeadMemorandum"/>
            </w:pPr>
            <w:r>
              <w:t>-M-E-M-O-R-A-N-D-U-M-</w:t>
            </w:r>
          </w:p>
          <w:p w14:paraId="13DFD516" w14:textId="77777777" w:rsidR="007C0528" w:rsidRDefault="007C0528">
            <w:pPr>
              <w:pStyle w:val="MemoHeading"/>
            </w:pPr>
          </w:p>
        </w:tc>
      </w:tr>
      <w:tr w:rsidR="007C0528" w14:paraId="585C4407"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161DE96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148F4BD1" w14:textId="77777777" w:rsidR="007C0528" w:rsidRDefault="009C1425">
            <w:pPr>
              <w:pStyle w:val="MemoHeading"/>
            </w:pPr>
            <w:bookmarkStart w:id="1" w:name="FilingDate"/>
            <w:r>
              <w:t>January 20, 2022</w:t>
            </w:r>
            <w:bookmarkEnd w:id="1"/>
          </w:p>
        </w:tc>
      </w:tr>
      <w:tr w:rsidR="007C0528" w14:paraId="49D27899" w14:textId="77777777">
        <w:tc>
          <w:tcPr>
            <w:tcW w:w="1254" w:type="dxa"/>
            <w:tcBorders>
              <w:top w:val="nil"/>
              <w:left w:val="nil"/>
              <w:bottom w:val="nil"/>
              <w:right w:val="nil"/>
            </w:tcBorders>
            <w:shd w:val="clear" w:color="auto" w:fill="auto"/>
            <w:tcMar>
              <w:top w:w="288" w:type="dxa"/>
              <w:bottom w:w="0" w:type="dxa"/>
              <w:right w:w="0" w:type="dxa"/>
            </w:tcMar>
          </w:tcPr>
          <w:p w14:paraId="66AA95BC"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93F3B4B" w14:textId="77777777" w:rsidR="007C0528" w:rsidRDefault="007C0528" w:rsidP="0093658B">
            <w:pPr>
              <w:pStyle w:val="MemoHeading"/>
            </w:pPr>
            <w:r>
              <w:t>Office of Commission Clerk (</w:t>
            </w:r>
            <w:r w:rsidR="004E69B5">
              <w:t>Teitzman</w:t>
            </w:r>
            <w:r>
              <w:t>)</w:t>
            </w:r>
          </w:p>
        </w:tc>
      </w:tr>
      <w:tr w:rsidR="007C0528" w14:paraId="4DCF323D" w14:textId="77777777">
        <w:tc>
          <w:tcPr>
            <w:tcW w:w="1254" w:type="dxa"/>
            <w:tcBorders>
              <w:top w:val="nil"/>
              <w:left w:val="nil"/>
              <w:bottom w:val="nil"/>
              <w:right w:val="nil"/>
            </w:tcBorders>
            <w:shd w:val="clear" w:color="auto" w:fill="auto"/>
            <w:tcMar>
              <w:top w:w="288" w:type="dxa"/>
              <w:right w:w="0" w:type="dxa"/>
            </w:tcMar>
          </w:tcPr>
          <w:p w14:paraId="2A6962F2"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8059DD4" w14:textId="77777777" w:rsidR="009C1425" w:rsidRDefault="009C1425">
            <w:pPr>
              <w:pStyle w:val="MemoHeading"/>
            </w:pPr>
            <w:bookmarkStart w:id="2" w:name="From"/>
            <w:r>
              <w:t>Division of Economics (Hampson, Coston)</w:t>
            </w:r>
          </w:p>
          <w:p w14:paraId="7A84A587" w14:textId="77777777" w:rsidR="007C0528" w:rsidRDefault="009C1425">
            <w:pPr>
              <w:pStyle w:val="MemoHeading"/>
            </w:pPr>
            <w:r>
              <w:t>Office of the General Counsel (Lherisson)</w:t>
            </w:r>
            <w:bookmarkEnd w:id="2"/>
          </w:p>
        </w:tc>
      </w:tr>
      <w:tr w:rsidR="007C0528" w14:paraId="17D6CAF2" w14:textId="77777777">
        <w:tc>
          <w:tcPr>
            <w:tcW w:w="1254" w:type="dxa"/>
            <w:tcBorders>
              <w:top w:val="nil"/>
              <w:left w:val="nil"/>
              <w:bottom w:val="nil"/>
              <w:right w:val="nil"/>
            </w:tcBorders>
            <w:shd w:val="clear" w:color="auto" w:fill="auto"/>
            <w:tcMar>
              <w:top w:w="288" w:type="dxa"/>
              <w:right w:w="0" w:type="dxa"/>
            </w:tcMar>
          </w:tcPr>
          <w:p w14:paraId="20C7344A"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152DC477" w14:textId="77777777" w:rsidR="007C0528" w:rsidRDefault="009C1425">
            <w:pPr>
              <w:pStyle w:val="MemoHeadingRe"/>
            </w:pPr>
            <w:bookmarkStart w:id="3" w:name="Re"/>
            <w:r>
              <w:t>Docket No. 20210180-EI – Petition for authority to reinstate the non-firm energy program and tariff, Florida Public Utilities Company.</w:t>
            </w:r>
            <w:bookmarkEnd w:id="3"/>
          </w:p>
        </w:tc>
      </w:tr>
      <w:tr w:rsidR="007C0528" w14:paraId="089ED9AA" w14:textId="77777777">
        <w:tc>
          <w:tcPr>
            <w:tcW w:w="1254" w:type="dxa"/>
            <w:tcBorders>
              <w:top w:val="nil"/>
              <w:left w:val="nil"/>
              <w:bottom w:val="nil"/>
              <w:right w:val="nil"/>
            </w:tcBorders>
            <w:shd w:val="clear" w:color="auto" w:fill="auto"/>
            <w:tcMar>
              <w:top w:w="288" w:type="dxa"/>
              <w:bottom w:w="0" w:type="dxa"/>
              <w:right w:w="0" w:type="dxa"/>
            </w:tcMar>
          </w:tcPr>
          <w:p w14:paraId="263464DB"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430DEF37" w14:textId="77777777" w:rsidR="007C0528" w:rsidRDefault="009C1425">
            <w:pPr>
              <w:pStyle w:val="MemoHeading"/>
            </w:pPr>
            <w:bookmarkStart w:id="4" w:name="AgendaDate"/>
            <w:r>
              <w:t>02/01/22</w:t>
            </w:r>
            <w:bookmarkEnd w:id="4"/>
            <w:r w:rsidR="007C0528">
              <w:t xml:space="preserve"> – </w:t>
            </w:r>
            <w:bookmarkStart w:id="5" w:name="PermittedStatus"/>
            <w:r>
              <w:t>Regular Agenda – Tariff Filing – Interested Persons May Participate</w:t>
            </w:r>
            <w:bookmarkEnd w:id="5"/>
          </w:p>
        </w:tc>
      </w:tr>
      <w:tr w:rsidR="007C0528" w14:paraId="188E2345" w14:textId="77777777">
        <w:tc>
          <w:tcPr>
            <w:tcW w:w="3690" w:type="dxa"/>
            <w:gridSpan w:val="3"/>
            <w:tcBorders>
              <w:top w:val="nil"/>
              <w:left w:val="nil"/>
              <w:bottom w:val="nil"/>
              <w:right w:val="nil"/>
            </w:tcBorders>
            <w:shd w:val="clear" w:color="auto" w:fill="auto"/>
            <w:tcMar>
              <w:top w:w="288" w:type="dxa"/>
              <w:bottom w:w="0" w:type="dxa"/>
              <w:right w:w="0" w:type="dxa"/>
            </w:tcMar>
          </w:tcPr>
          <w:p w14:paraId="51110993"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5A93CCC" w14:textId="77777777" w:rsidR="007C0528" w:rsidRDefault="009C1425">
            <w:pPr>
              <w:pStyle w:val="MemoHeading"/>
            </w:pPr>
            <w:bookmarkStart w:id="6" w:name="CommissionersAssigned"/>
            <w:r>
              <w:t>All Commissioners</w:t>
            </w:r>
            <w:bookmarkEnd w:id="6"/>
          </w:p>
        </w:tc>
      </w:tr>
      <w:tr w:rsidR="007C0528" w14:paraId="5FACB362" w14:textId="77777777">
        <w:tc>
          <w:tcPr>
            <w:tcW w:w="3690" w:type="dxa"/>
            <w:gridSpan w:val="3"/>
            <w:tcBorders>
              <w:top w:val="nil"/>
              <w:left w:val="nil"/>
              <w:bottom w:val="nil"/>
              <w:right w:val="nil"/>
            </w:tcBorders>
            <w:shd w:val="clear" w:color="auto" w:fill="auto"/>
            <w:tcMar>
              <w:top w:w="288" w:type="dxa"/>
              <w:bottom w:w="0" w:type="dxa"/>
              <w:right w:w="0" w:type="dxa"/>
            </w:tcMar>
          </w:tcPr>
          <w:p w14:paraId="1FEBDAA5"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362FB7D8" w14:textId="77777777" w:rsidR="007C0528" w:rsidRDefault="009C1425">
            <w:pPr>
              <w:pStyle w:val="MemoHeading"/>
            </w:pPr>
            <w:bookmarkStart w:id="7" w:name="PrehearingOfficer"/>
            <w:r>
              <w:t>Administrative</w:t>
            </w:r>
            <w:bookmarkEnd w:id="7"/>
          </w:p>
        </w:tc>
      </w:tr>
      <w:tr w:rsidR="007C0528" w14:paraId="220BC47F"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7F6A8F3D"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360612CB" w14:textId="77777777" w:rsidR="007C0528" w:rsidRDefault="009C1425">
            <w:pPr>
              <w:pStyle w:val="MemoHeading"/>
            </w:pPr>
            <w:bookmarkStart w:id="9" w:name="CriticalDates"/>
            <w:r>
              <w:t>None</w:t>
            </w:r>
            <w:bookmarkEnd w:id="9"/>
          </w:p>
        </w:tc>
      </w:tr>
      <w:tr w:rsidR="007C0528" w14:paraId="73191B85"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387E124E"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57910FD4" w14:textId="77777777" w:rsidR="007C0528" w:rsidRDefault="009C1425">
            <w:pPr>
              <w:pStyle w:val="MemoHeading"/>
            </w:pPr>
            <w:bookmarkStart w:id="10" w:name="SpecialInstructions"/>
            <w:r>
              <w:t>None</w:t>
            </w:r>
            <w:bookmarkEnd w:id="10"/>
          </w:p>
        </w:tc>
      </w:tr>
    </w:tbl>
    <w:p w14:paraId="25419F8D" w14:textId="77777777" w:rsidR="007C0528" w:rsidRDefault="007C0528">
      <w:pPr>
        <w:pStyle w:val="BodyText"/>
      </w:pPr>
    </w:p>
    <w:p w14:paraId="61929CCB"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5095F6E8" w14:textId="77777777" w:rsidR="009C1425" w:rsidRDefault="009C1425" w:rsidP="009C1425">
      <w:pPr>
        <w:pStyle w:val="BodyText"/>
      </w:pPr>
      <w:r>
        <w:t>On November 12, 2021, Florida Public Utilities Company (FPUC) filed a petition for approval to reinstate its Non-Firm Energy Program tariff. The Non-Firm Energy Program tariff was initially approved by the Commission as an experimental 15-month pilot program</w:t>
      </w:r>
      <w:r w:rsidRPr="00B547BB">
        <w:t xml:space="preserve"> </w:t>
      </w:r>
      <w:r>
        <w:t>limited to a maximum of three participants.</w:t>
      </w:r>
      <w:r>
        <w:rPr>
          <w:rStyle w:val="FootnoteReference"/>
        </w:rPr>
        <w:footnoteReference w:id="1"/>
      </w:r>
      <w:r>
        <w:t xml:space="preserve"> Under the pilot program, FPUC purchased non-firm energy from Florida Power &amp; Light Company (FPL), pursuant to its wholesale purchased power contract with FPL, and resold the non-firm energy to qualifying industrial customers </w:t>
      </w:r>
      <w:r w:rsidR="00FE03EE">
        <w:t>with self-generation capabilities</w:t>
      </w:r>
      <w:r>
        <w:t>. The pilot program expired</w:t>
      </w:r>
      <w:r w:rsidR="00FE03EE">
        <w:t xml:space="preserve"> on</w:t>
      </w:r>
      <w:r>
        <w:t xml:space="preserve"> December 31, 2020. After evaluating the pilot program’s results, FPUC now proposes to reinstate the Non-Firm Energy Program tariff permanently and to expand the tariff to all eligible General Service – Large Demand 1 (GSLD1) and Standby customers. </w:t>
      </w:r>
    </w:p>
    <w:p w14:paraId="242DEFFC" w14:textId="77777777" w:rsidR="009C1425" w:rsidRPr="00B960FE" w:rsidRDefault="009C1425" w:rsidP="009C1425">
      <w:pPr>
        <w:pStyle w:val="BodyText"/>
      </w:pPr>
      <w:r>
        <w:lastRenderedPageBreak/>
        <w:t>On November 30, 2021, FPUC filed corrected tariff sheets to address errors identified in the tariff sheets filed in the original petition.</w:t>
      </w:r>
      <w:r>
        <w:rPr>
          <w:rStyle w:val="FootnoteReference"/>
        </w:rPr>
        <w:footnoteReference w:id="2"/>
      </w:r>
      <w:r>
        <w:t xml:space="preserve"> At the January 11, 2022 Agenda Conference, the </w:t>
      </w:r>
      <w:r w:rsidR="009C3F3E">
        <w:t>proposed tariff</w:t>
      </w:r>
      <w:r>
        <w:t xml:space="preserve"> was suspended to allow staff a sufficient opportunity to gather and eva</w:t>
      </w:r>
      <w:r w:rsidR="009C3F3E">
        <w:t xml:space="preserve">luate all pertinent information </w:t>
      </w:r>
      <w:r w:rsidRPr="00B960FE">
        <w:t>in order to present the Commission with an informed recommendation. During the evaluation of the petition, staff issued one data request to FPUC and received responses on December 14, 2021.</w:t>
      </w:r>
      <w:r w:rsidR="00DB6670" w:rsidRPr="00B960FE">
        <w:t xml:space="preserve"> In addition, staff held an informal </w:t>
      </w:r>
      <w:r w:rsidR="00A3793F" w:rsidRPr="00B960FE">
        <w:t>conference call</w:t>
      </w:r>
      <w:r w:rsidR="00DB6670" w:rsidRPr="00B960FE">
        <w:t xml:space="preserve"> with FPUC representatives on January 5, 2022.</w:t>
      </w:r>
    </w:p>
    <w:p w14:paraId="115C57E3" w14:textId="77777777" w:rsidR="0068481F" w:rsidRDefault="009C1425" w:rsidP="009C1425">
      <w:pPr>
        <w:pStyle w:val="BodyText"/>
      </w:pPr>
      <w:r w:rsidRPr="00B960FE">
        <w:t>The corrected tariff sheets, as filed on November 30, 20</w:t>
      </w:r>
      <w:r>
        <w:t xml:space="preserve">21, are shown in Attachment A to this recommendation. The Commission has jurisdiction over this matter pursuant to Sections 366.03, </w:t>
      </w:r>
      <w:r w:rsidRPr="00661238">
        <w:t>366.04, 366.05, and 366.06,</w:t>
      </w:r>
      <w:r>
        <w:t xml:space="preserve"> Florida Statutes.</w:t>
      </w:r>
    </w:p>
    <w:p w14:paraId="1EA461EE" w14:textId="77777777" w:rsidR="007C0528" w:rsidRDefault="007C0528" w:rsidP="0068481F"/>
    <w:bookmarkEnd w:id="12"/>
    <w:p w14:paraId="234D9F5C"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73E7533A" w14:textId="77777777" w:rsidR="007C0528" w:rsidRDefault="007C0528">
      <w:pPr>
        <w:pStyle w:val="RecommendationMajorSectionHeading"/>
      </w:pPr>
      <w:bookmarkStart w:id="16" w:name="DiscussionOfIssues"/>
      <w:r>
        <w:lastRenderedPageBreak/>
        <w:t>Discussion of Issues</w:t>
      </w:r>
    </w:p>
    <w:bookmarkEnd w:id="16"/>
    <w:p w14:paraId="0C70CADD" w14:textId="77777777" w:rsidR="009C1425" w:rsidRDefault="009C1425">
      <w:pPr>
        <w:pStyle w:val="IssueHeading"/>
        <w:rPr>
          <w:vanish/>
          <w:specVanish/>
        </w:rPr>
      </w:pPr>
      <w:r w:rsidRPr="004C3641">
        <w:t xml:space="preserve">Issue </w:t>
      </w:r>
      <w:r w:rsidR="005545FE">
        <w:fldChar w:fldCharType="begin"/>
      </w:r>
      <w:r w:rsidR="005545FE">
        <w:instrText xml:space="preserve"> SEQ Issue \* MERGEFORMAT </w:instrText>
      </w:r>
      <w:r w:rsidR="005545FE">
        <w:fldChar w:fldCharType="separate"/>
      </w:r>
      <w:r w:rsidR="00927BF4">
        <w:rPr>
          <w:noProof/>
        </w:rPr>
        <w:t>1</w:t>
      </w:r>
      <w:r w:rsidR="005545F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27BF4">
        <w:rPr>
          <w:noProof/>
        </w:rPr>
        <w:instrText>1</w:instrText>
      </w:r>
      <w:r>
        <w:fldChar w:fldCharType="end"/>
      </w:r>
      <w:r>
        <w:tab/>
        <w:instrText xml:space="preserve">(Hampson)" \l 1 </w:instrText>
      </w:r>
      <w:r>
        <w:fldChar w:fldCharType="end"/>
      </w:r>
      <w:r>
        <w:t> </w:t>
      </w:r>
    </w:p>
    <w:p w14:paraId="5E233E40" w14:textId="77777777" w:rsidR="009C1425" w:rsidRDefault="009C1425">
      <w:pPr>
        <w:pStyle w:val="BodyText"/>
      </w:pPr>
      <w:r>
        <w:t> Should the Commission approve FPUC’s petition to reinstate its Non-Firm Energy Program tariff?</w:t>
      </w:r>
    </w:p>
    <w:p w14:paraId="0917FF69" w14:textId="77777777" w:rsidR="009C1425" w:rsidRPr="004C3641" w:rsidRDefault="009C1425">
      <w:pPr>
        <w:pStyle w:val="IssueSubsectionHeading"/>
        <w:rPr>
          <w:vanish/>
          <w:specVanish/>
        </w:rPr>
      </w:pPr>
      <w:r w:rsidRPr="004C3641">
        <w:t>Recommendation: </w:t>
      </w:r>
    </w:p>
    <w:p w14:paraId="78AE10AB" w14:textId="77777777" w:rsidR="009C1425" w:rsidRDefault="009C1425">
      <w:pPr>
        <w:pStyle w:val="BodyText"/>
      </w:pPr>
      <w:r>
        <w:t xml:space="preserve"> Yes, the Commission should approve FPUC’s request to reinstate its Non-Firm Energy Program tariff. </w:t>
      </w:r>
      <w:r w:rsidRPr="000E6303">
        <w:t xml:space="preserve">After evaluating </w:t>
      </w:r>
      <w:r w:rsidR="00A3793F">
        <w:t xml:space="preserve">the results of </w:t>
      </w:r>
      <w:r>
        <w:t>its</w:t>
      </w:r>
      <w:r w:rsidRPr="000E6303">
        <w:t xml:space="preserve"> pilot program, FPUC has demonstrated the program’s benefits to the general body of ratepayers and program participants. The proposed tariff sheets are shown in Attachment A to this recommendation.</w:t>
      </w:r>
      <w:r>
        <w:t xml:space="preserve"> (Hampson)</w:t>
      </w:r>
    </w:p>
    <w:p w14:paraId="48C272CC" w14:textId="77777777" w:rsidR="009C1425" w:rsidRPr="004C3641" w:rsidRDefault="009C1425">
      <w:pPr>
        <w:pStyle w:val="IssueSubsectionHeading"/>
        <w:rPr>
          <w:vanish/>
          <w:specVanish/>
        </w:rPr>
      </w:pPr>
      <w:r w:rsidRPr="004C3641">
        <w:t>Staff Analysis: </w:t>
      </w:r>
    </w:p>
    <w:p w14:paraId="66BACD8E" w14:textId="3469E776" w:rsidR="00E65CA6" w:rsidRDefault="009C1425" w:rsidP="009C1425">
      <w:pPr>
        <w:pStyle w:val="BodyText"/>
      </w:pPr>
      <w:r>
        <w:t> </w:t>
      </w:r>
      <w:r w:rsidR="00E65CA6">
        <w:t>The proposed Non-Firm Energy tariff is designed for FPUC to purchase non-firm energy from FPL and sell the non-firm energy to qualifying industrial customers. Non-firm energy</w:t>
      </w:r>
      <w:r w:rsidR="00F446E5">
        <w:t xml:space="preserve"> is purchased typically for short periods </w:t>
      </w:r>
      <w:r w:rsidR="00927BF4">
        <w:t xml:space="preserve">of time </w:t>
      </w:r>
      <w:r w:rsidR="00F446E5">
        <w:t xml:space="preserve">and </w:t>
      </w:r>
      <w:r w:rsidR="00927BF4">
        <w:t xml:space="preserve">may be interrupted when necessary. </w:t>
      </w:r>
      <w:r w:rsidR="00E65CA6">
        <w:t xml:space="preserve">To qualify for the proposed tariff, customers must own </w:t>
      </w:r>
      <w:proofErr w:type="spellStart"/>
      <w:r w:rsidR="00E65CA6">
        <w:t>dispatchable</w:t>
      </w:r>
      <w:proofErr w:type="spellEnd"/>
      <w:r w:rsidR="00E65CA6">
        <w:t xml:space="preserve"> self-generation and qualify for FPUC's General Service Large-Demand 1 tariffs, Standby tariffs, or have executed a Special Contract approved by the Commission.</w:t>
      </w:r>
    </w:p>
    <w:p w14:paraId="276CAB6F" w14:textId="3F873F59" w:rsidR="009C1425" w:rsidRDefault="009C1425" w:rsidP="009C1425">
      <w:pPr>
        <w:pStyle w:val="BodyText"/>
      </w:pPr>
      <w:r>
        <w:t>FPUC does not generate electricity to serve its customers; rather, FPUC currently purchases power</w:t>
      </w:r>
      <w:r w:rsidR="00E03CF2">
        <w:t>,</w:t>
      </w:r>
      <w:r w:rsidR="00E03CF2" w:rsidRPr="00E03CF2">
        <w:t xml:space="preserve"> </w:t>
      </w:r>
      <w:r w:rsidR="00E03CF2">
        <w:t xml:space="preserve">predominately from </w:t>
      </w:r>
      <w:r w:rsidR="00E03CF2" w:rsidRPr="00956F06">
        <w:t>FPL</w:t>
      </w:r>
      <w:r w:rsidR="00E03CF2">
        <w:t>,</w:t>
      </w:r>
      <w:r>
        <w:t xml:space="preserve"> to serve its customers pursuant to wholes</w:t>
      </w:r>
      <w:r w:rsidR="00927BF4">
        <w:t xml:space="preserve">ale purchased power agreements. </w:t>
      </w:r>
      <w:r>
        <w:t xml:space="preserve">FPUC recovers its payments for wholesale power from its customers through the fuel and purchased power cost recovery clause factors (fuel factors) the Commission approves in the annual fuel </w:t>
      </w:r>
      <w:r w:rsidR="00A3793F">
        <w:t xml:space="preserve">clause </w:t>
      </w:r>
      <w:r>
        <w:t>hearing.</w:t>
      </w:r>
      <w:r>
        <w:rPr>
          <w:rStyle w:val="FootnoteReference"/>
        </w:rPr>
        <w:footnoteReference w:id="3"/>
      </w:r>
      <w:r>
        <w:t xml:space="preserve"> </w:t>
      </w:r>
    </w:p>
    <w:p w14:paraId="0EF99BEA" w14:textId="77777777" w:rsidR="00F57E11" w:rsidRDefault="009C1425" w:rsidP="009C1425">
      <w:pPr>
        <w:pStyle w:val="BodyText"/>
      </w:pPr>
      <w:r>
        <w:t xml:space="preserve">On April 10, 2017, FPUC and FPL executed a Native Load Firm All Requirements Power and Energy </w:t>
      </w:r>
      <w:r w:rsidR="000E2CC7">
        <w:t xml:space="preserve">Agreement </w:t>
      </w:r>
      <w:r>
        <w:t>that includes a provision allowing FPUC to purchase non-firm energy from FPL pursuant to FPL’s wholesale TS-1 tariff. The TS-1 tariff is an economy energy tariff under which FPL sells non-firm energy at its forecasted incremental fuel cost to wholesale customers. The TS-1 tariff has been approved by the Federal Energy Regulatory Commission.</w:t>
      </w:r>
    </w:p>
    <w:p w14:paraId="18DF2AA4" w14:textId="77777777" w:rsidR="00331F3A" w:rsidRDefault="002A4275" w:rsidP="009C1425">
      <w:pPr>
        <w:pStyle w:val="BodyText"/>
      </w:pPr>
      <w:r>
        <w:t>During</w:t>
      </w:r>
      <w:r w:rsidR="00331F3A">
        <w:t xml:space="preserve"> the pilot program, service was limited to a maximum of three participants. </w:t>
      </w:r>
      <w:r>
        <w:t>Only t</w:t>
      </w:r>
      <w:r w:rsidR="00331F3A">
        <w:t xml:space="preserve">wo customers took service under the pilot program, both </w:t>
      </w:r>
      <w:r w:rsidR="000734D5">
        <w:t>located in FPUC’s Northeast D</w:t>
      </w:r>
      <w:r>
        <w:t xml:space="preserve">ivision on Amelia Island in Nassau County. There were no </w:t>
      </w:r>
      <w:r w:rsidR="00B960FE">
        <w:t xml:space="preserve">eligible </w:t>
      </w:r>
      <w:r>
        <w:t>customers</w:t>
      </w:r>
      <w:r w:rsidR="00B960FE">
        <w:t xml:space="preserve"> in</w:t>
      </w:r>
      <w:r w:rsidR="000734D5">
        <w:t xml:space="preserve"> FPUC’s Northwest D</w:t>
      </w:r>
      <w:r>
        <w:t>ivision</w:t>
      </w:r>
      <w:r w:rsidR="00B960FE">
        <w:t>, nor does FPUC expect there to be any potentially eligible customers in the foreseeable future</w:t>
      </w:r>
      <w:r>
        <w:t>.</w:t>
      </w:r>
      <w:r w:rsidR="00B960FE">
        <w:t xml:space="preserve"> However, FPUC stated that the utility will be able to provide non-firm s</w:t>
      </w:r>
      <w:r w:rsidR="000734D5">
        <w:t>ervice under the tariff to its N</w:t>
      </w:r>
      <w:r w:rsidR="00B960FE">
        <w:t xml:space="preserve">orthwest </w:t>
      </w:r>
      <w:r w:rsidR="000734D5">
        <w:t>D</w:t>
      </w:r>
      <w:r w:rsidR="00B960FE">
        <w:t>ivision once FPL completes its transmission expansion to the former Gulf Power Company territory.</w:t>
      </w:r>
      <w:r w:rsidR="000734D5">
        <w:rPr>
          <w:rStyle w:val="FootnoteReference"/>
        </w:rPr>
        <w:footnoteReference w:id="4"/>
      </w:r>
    </w:p>
    <w:p w14:paraId="447385C2" w14:textId="77777777" w:rsidR="009C1425" w:rsidRDefault="009C1425" w:rsidP="009C1425">
      <w:pPr>
        <w:pStyle w:val="BodyText"/>
      </w:pPr>
      <w:r>
        <w:t xml:space="preserve">FPUC has included minor modifications to the Non-Firm Energy Program tariff from the prior pilot program. Specifically, FPUC has proposed modifications to the tariff including: expanding participation to </w:t>
      </w:r>
      <w:r w:rsidR="001E4664">
        <w:t>any</w:t>
      </w:r>
      <w:r>
        <w:t xml:space="preserve"> eligible customers, removing references to the tariff being experimental, and clarifying that times shown are Eastern Standard </w:t>
      </w:r>
      <w:r w:rsidR="00FC65EC">
        <w:t xml:space="preserve">Time (EST) </w:t>
      </w:r>
      <w:r>
        <w:t xml:space="preserve">or </w:t>
      </w:r>
      <w:r w:rsidR="00FC65EC">
        <w:t>d</w:t>
      </w:r>
      <w:r>
        <w:t xml:space="preserve">aylight </w:t>
      </w:r>
      <w:r w:rsidR="00FC65EC">
        <w:t>s</w:t>
      </w:r>
      <w:r>
        <w:t>aving time.</w:t>
      </w:r>
    </w:p>
    <w:p w14:paraId="1EDF3573" w14:textId="77777777" w:rsidR="009C1425" w:rsidRDefault="009C1425" w:rsidP="009C1425">
      <w:pPr>
        <w:pStyle w:val="BodyText"/>
      </w:pPr>
      <w:r>
        <w:t xml:space="preserve">Customers who choose to take service under the proposed tariff agree to a minimum of 12 months of service; service will continue thereafter until the customer submits a written notice of </w:t>
      </w:r>
      <w:r>
        <w:lastRenderedPageBreak/>
        <w:t xml:space="preserve">termination to FPUC.  Pursuant to the proposed tariff, FPL will notify FPUC each Friday morning of the hourly non-firm energy prices starting Sunday at midnight.  FPUC will then notify the participating customers of the non-firm energy prices by </w:t>
      </w:r>
      <w:r w:rsidR="00D470DD">
        <w:t xml:space="preserve">Friday </w:t>
      </w:r>
      <w:r>
        <w:t>10 am EST. The customers must submit to FPUC their non-firm energy purchases, or nominations, for the following week by 2 pm of the same day and FPUC will forward that information to FPL. While participating customers are not obligated to nominate non-firm energy for any specific period, they must</w:t>
      </w:r>
      <w:r w:rsidR="00FC65EC">
        <w:t xml:space="preserve"> nominate a minimum of 1,500 </w:t>
      </w:r>
      <w:r w:rsidR="003A628C">
        <w:t>megawatt-hours</w:t>
      </w:r>
      <w:r>
        <w:t xml:space="preserve"> per year.</w:t>
      </w:r>
    </w:p>
    <w:p w14:paraId="74124BAD" w14:textId="77777777" w:rsidR="009C1425" w:rsidRPr="00B960FE" w:rsidRDefault="009C1425" w:rsidP="009C1425">
      <w:pPr>
        <w:pStyle w:val="BodyText"/>
      </w:pPr>
      <w:r w:rsidRPr="00B960FE">
        <w:t>The non-firm energy costs charged by FPL to FPUC will be directly passed by the utility to the non-firm customers. Subject to the proposed tariff sheets, the utility would not assess any administrative, energy, or demand surcharges under the proposed tariff. In response to staff’s data request in Docket No. 20190132-EI, FPUC explained it expects the Non-firm Energy program’s administrative costs to be minimal.</w:t>
      </w:r>
      <w:r w:rsidRPr="00B960FE">
        <w:rPr>
          <w:rStyle w:val="FootnoteReference"/>
        </w:rPr>
        <w:footnoteReference w:id="5"/>
      </w:r>
      <w:r w:rsidRPr="00B960FE">
        <w:t xml:space="preserve"> </w:t>
      </w:r>
      <w:r w:rsidR="00DB6670" w:rsidRPr="00B960FE">
        <w:t xml:space="preserve">During the </w:t>
      </w:r>
      <w:r w:rsidR="00A3793F" w:rsidRPr="00B960FE">
        <w:t>call</w:t>
      </w:r>
      <w:r w:rsidR="00DB6670" w:rsidRPr="00B960FE">
        <w:t xml:space="preserve"> with staff on January 5, 2022, FPUC confirmed that it had not incurred any additional administrative costs during the pilot program. </w:t>
      </w:r>
      <w:r w:rsidRPr="00B960FE">
        <w:t xml:space="preserve">However, </w:t>
      </w:r>
      <w:r w:rsidR="00DB6670" w:rsidRPr="00B960FE">
        <w:t xml:space="preserve">if administrative charges are appropriate in the future, </w:t>
      </w:r>
      <w:r w:rsidRPr="00B960FE">
        <w:t>FPUC should petition the Commission to modify the proposed tariffs. In response to staff’s f</w:t>
      </w:r>
      <w:r w:rsidR="00DB6670" w:rsidRPr="00B960FE">
        <w:t>irst data request</w:t>
      </w:r>
      <w:r w:rsidRPr="00B960FE">
        <w:t xml:space="preserve">, FPUC stated that the cost to purchase non-firm energy from FPL and revenues received from customers participating in the Non-Firm Energy Program would not be included in the utility's annual </w:t>
      </w:r>
      <w:r w:rsidR="00FC65EC" w:rsidRPr="00B960FE">
        <w:t>fuel clause hearing</w:t>
      </w:r>
      <w:r w:rsidRPr="00B960FE">
        <w:t>.</w:t>
      </w:r>
      <w:r w:rsidRPr="00B960FE">
        <w:rPr>
          <w:rStyle w:val="FootnoteReference"/>
        </w:rPr>
        <w:footnoteReference w:id="6"/>
      </w:r>
    </w:p>
    <w:p w14:paraId="7CEE0FF3" w14:textId="77777777" w:rsidR="009C1425" w:rsidRPr="00B960FE" w:rsidRDefault="009C1425" w:rsidP="009C1425">
      <w:pPr>
        <w:pStyle w:val="First-LevelSubheading"/>
      </w:pPr>
      <w:r w:rsidRPr="00B960FE">
        <w:t>Pilot Program Results</w:t>
      </w:r>
    </w:p>
    <w:p w14:paraId="53E6D0E4" w14:textId="17A58083" w:rsidR="009C1425" w:rsidRDefault="009C1425" w:rsidP="009C1425">
      <w:pPr>
        <w:pStyle w:val="BodyText"/>
      </w:pPr>
      <w:r w:rsidRPr="00B960FE">
        <w:t>In response to staff’s data request in Docket No. 20190132-EI, FPUC explained that it would determine the success or failure of the Non-Firm Energy pilot program based upon the total utilization of non-firm energy by customers p</w:t>
      </w:r>
      <w:r>
        <w:t>articipating in the pilot.</w:t>
      </w:r>
      <w:r>
        <w:rPr>
          <w:rStyle w:val="FootnoteReference"/>
        </w:rPr>
        <w:footnoteReference w:id="7"/>
      </w:r>
      <w:r>
        <w:t xml:space="preserve"> Additionally, FPUC stated in its response that the goal of the pilot program is to provide a benefit to all customers while improving the overall load factor for the electrical usage on Amelia Island.</w:t>
      </w:r>
      <w:r>
        <w:rPr>
          <w:rStyle w:val="FootnoteReference"/>
        </w:rPr>
        <w:footnoteReference w:id="8"/>
      </w:r>
    </w:p>
    <w:p w14:paraId="58E89F28" w14:textId="77777777" w:rsidR="009C1425" w:rsidRPr="008F2EF4" w:rsidRDefault="009C1425" w:rsidP="009C1425">
      <w:pPr>
        <w:pStyle w:val="Second-LevelSubheading"/>
      </w:pPr>
      <w:r>
        <w:t>Pilot Program Participation</w:t>
      </w:r>
    </w:p>
    <w:p w14:paraId="6F2EA3AF" w14:textId="77777777" w:rsidR="001E4664" w:rsidRDefault="009C1425" w:rsidP="009C1425">
      <w:pPr>
        <w:pStyle w:val="BodyText"/>
      </w:pPr>
      <w:r>
        <w:t xml:space="preserve">During the pilot program, FPUC provided service to two qualifying industrial customers: Rayonier Advanced Materials (Rayonier) and </w:t>
      </w:r>
      <w:proofErr w:type="spellStart"/>
      <w:r>
        <w:t>WestRock</w:t>
      </w:r>
      <w:proofErr w:type="spellEnd"/>
      <w:r>
        <w:t xml:space="preserve">. Both customers produce paper and lumber products and operate on Amelia Island. Rayonier and </w:t>
      </w:r>
      <w:proofErr w:type="spellStart"/>
      <w:r>
        <w:t>WestRock</w:t>
      </w:r>
      <w:proofErr w:type="spellEnd"/>
      <w:r>
        <w:t xml:space="preserve"> have on-site generation that provides the majority of their energy and capacity requirements. FPUC serves as a back-up energy resource</w:t>
      </w:r>
      <w:r w:rsidR="00A3793F">
        <w:t xml:space="preserve"> for these customers</w:t>
      </w:r>
      <w:r>
        <w:t xml:space="preserve">. The amount of energy Rayonier and </w:t>
      </w:r>
      <w:proofErr w:type="spellStart"/>
      <w:r>
        <w:t>WestRock</w:t>
      </w:r>
      <w:proofErr w:type="spellEnd"/>
      <w:r>
        <w:t xml:space="preserve"> purchase from the utility varies based on the operational status of the facilities. </w:t>
      </w:r>
      <w:r w:rsidR="00331F3A">
        <w:t xml:space="preserve">If approved, </w:t>
      </w:r>
      <w:r w:rsidR="00F57E11">
        <w:t xml:space="preserve">FPUC stated that both Rayonier and </w:t>
      </w:r>
      <w:proofErr w:type="spellStart"/>
      <w:r w:rsidR="00F57E11">
        <w:t>WestRock</w:t>
      </w:r>
      <w:proofErr w:type="spellEnd"/>
      <w:r w:rsidR="00F57E11">
        <w:t xml:space="preserve"> indicated they would participate in the program.</w:t>
      </w:r>
    </w:p>
    <w:p w14:paraId="6B4A6ED3" w14:textId="77777777" w:rsidR="009C1425" w:rsidRPr="00360F4C" w:rsidRDefault="009C1425" w:rsidP="009C1425">
      <w:pPr>
        <w:pStyle w:val="BodyText"/>
      </w:pPr>
      <w:r>
        <w:t>In this petition, FPUC states that the pilot program allowed the participants to purchase non-firm energy at a lower price than the cost to self-generate</w:t>
      </w:r>
      <w:r w:rsidR="00F57E11">
        <w:t>.</w:t>
      </w:r>
      <w:r>
        <w:t xml:space="preserve"> In response to staff’s first data request, FPUC demonstrated that electric utilization increased for non-firm energy customers during the pilot program. Specifically, in 2020 when the pilot program was effective, energy purchases </w:t>
      </w:r>
      <w:r>
        <w:lastRenderedPageBreak/>
        <w:t>increased by 156 percent and demand purchases increased by 3,923 percent compared to 2018.</w:t>
      </w:r>
      <w:r>
        <w:rPr>
          <w:rStyle w:val="FootnoteReference"/>
        </w:rPr>
        <w:footnoteReference w:id="9"/>
      </w:r>
      <w:r>
        <w:t xml:space="preserve"> Furthermore, allowing participants to purchase non-firm energy at a lower price than the cost to self-generate could provide a benefit to participants by reducing their production costs.</w:t>
      </w:r>
    </w:p>
    <w:p w14:paraId="218A9768" w14:textId="77777777" w:rsidR="009C1425" w:rsidRDefault="009C1425" w:rsidP="009C1425">
      <w:pPr>
        <w:pStyle w:val="Second-LevelSubheading"/>
      </w:pPr>
      <w:r>
        <w:t>Overall Load Factor on Amelia Island</w:t>
      </w:r>
    </w:p>
    <w:p w14:paraId="5CDF22E8" w14:textId="77777777" w:rsidR="009C1425" w:rsidRDefault="009C1425" w:rsidP="009C1425">
      <w:pPr>
        <w:autoSpaceDE w:val="0"/>
        <w:autoSpaceDN w:val="0"/>
        <w:adjustRightInd w:val="0"/>
        <w:jc w:val="both"/>
      </w:pPr>
      <w:r>
        <w:t>FPUC states that, prior to the pilot program, the overall load factor on Amelia Island was impacted by the demand and energy purchases of these customers.</w:t>
      </w:r>
      <w:r>
        <w:rPr>
          <w:rStyle w:val="FootnoteReference"/>
        </w:rPr>
        <w:footnoteReference w:id="10"/>
      </w:r>
      <w:r>
        <w:t xml:space="preserve"> When these customers made short term purchases of electricity from FPUC, it increased FPUC's monthly maximum demand. However, this increase in demand did not increase the total energy amount by the same percentage, which resulted in a negative impact on the utility's load factor. FPUC’s load factor is considered by wholesale energy providers when negotiating the pricing contained in purchased power contracts. An improved load factor</w:t>
      </w:r>
      <w:r w:rsidR="00A3793F">
        <w:t xml:space="preserve"> should</w:t>
      </w:r>
      <w:r>
        <w:t xml:space="preserve"> bene</w:t>
      </w:r>
      <w:r w:rsidR="003A628C">
        <w:t>fit FPUC’s general body of rate</w:t>
      </w:r>
      <w:r>
        <w:t>payers through lower fuel factors when future agreements for wholesale power are negotiated.</w:t>
      </w:r>
    </w:p>
    <w:p w14:paraId="774B0BF9" w14:textId="77777777" w:rsidR="009C1425" w:rsidRDefault="009C1425" w:rsidP="009C1425">
      <w:pPr>
        <w:autoSpaceDE w:val="0"/>
        <w:autoSpaceDN w:val="0"/>
        <w:adjustRightInd w:val="0"/>
        <w:jc w:val="both"/>
      </w:pPr>
    </w:p>
    <w:p w14:paraId="15174CAA" w14:textId="77777777" w:rsidR="009C1425" w:rsidRDefault="009C1425" w:rsidP="009C1425">
      <w:pPr>
        <w:pStyle w:val="BodyText"/>
      </w:pPr>
      <w:r>
        <w:t>In response to staff’s first data request, the utility demonstrated that the Northeast Division’s load factor improved as a result of the pilot program. Without the Non-Firm Energy Program the overall load factor on Amelia Island was 46 percent, while the overall load factor with the Non-Firm Program was 52 percent, using data from the 12-month period ending December 31, 2020.</w:t>
      </w:r>
      <w:r>
        <w:rPr>
          <w:rStyle w:val="FootnoteReference"/>
        </w:rPr>
        <w:footnoteReference w:id="11"/>
      </w:r>
    </w:p>
    <w:p w14:paraId="39E4DD51" w14:textId="77777777" w:rsidR="009C1425" w:rsidRDefault="009C1425" w:rsidP="009C1425">
      <w:pPr>
        <w:pStyle w:val="First-LevelSubheading"/>
      </w:pPr>
      <w:r>
        <w:t>Conclusion</w:t>
      </w:r>
    </w:p>
    <w:p w14:paraId="1C0B31D0" w14:textId="77777777" w:rsidR="009C1425" w:rsidRDefault="009C1425" w:rsidP="009C1425">
      <w:pPr>
        <w:pStyle w:val="BodyText"/>
      </w:pPr>
      <w:r>
        <w:t xml:space="preserve">The Commission should approve FPUC’s petition to reinstate the Non-Firm Energy Program tariffs. After evaluating </w:t>
      </w:r>
      <w:r w:rsidR="00A3793F">
        <w:t xml:space="preserve">the results of </w:t>
      </w:r>
      <w:r>
        <w:t>its pilot program, FPUC has demonstrated the program’s benefits to the general body of ratepayers and program participants. The proposed tariff sheets are shown in Attachment A to this recommendation.</w:t>
      </w:r>
    </w:p>
    <w:p w14:paraId="7482B3AE" w14:textId="77777777" w:rsidR="009C1425" w:rsidRDefault="009C1425">
      <w:pPr>
        <w:pStyle w:val="IssueHeading"/>
        <w:rPr>
          <w:vanish/>
          <w:specVanish/>
        </w:rPr>
      </w:pPr>
      <w:r w:rsidRPr="004C3641">
        <w:rPr>
          <w:b w:val="0"/>
          <w:i w:val="0"/>
        </w:rPr>
        <w:br w:type="page"/>
      </w:r>
      <w:r w:rsidRPr="004C3641">
        <w:lastRenderedPageBreak/>
        <w:t xml:space="preserve">Issue </w:t>
      </w:r>
      <w:r w:rsidR="005545FE">
        <w:fldChar w:fldCharType="begin"/>
      </w:r>
      <w:r w:rsidR="005545FE">
        <w:instrText xml:space="preserve"> SEQ Issue \* MERGEFORMAT </w:instrText>
      </w:r>
      <w:r w:rsidR="005545FE">
        <w:fldChar w:fldCharType="separate"/>
      </w:r>
      <w:r w:rsidR="00927BF4">
        <w:rPr>
          <w:noProof/>
        </w:rPr>
        <w:t>2</w:t>
      </w:r>
      <w:r w:rsidR="005545FE">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27BF4">
        <w:rPr>
          <w:noProof/>
        </w:rPr>
        <w:instrText>2</w:instrText>
      </w:r>
      <w:r>
        <w:fldChar w:fldCharType="end"/>
      </w:r>
      <w:r>
        <w:tab/>
        <w:instrText xml:space="preserve">(Lherisson)" \l 1 </w:instrText>
      </w:r>
      <w:r>
        <w:fldChar w:fldCharType="end"/>
      </w:r>
      <w:r>
        <w:t> </w:t>
      </w:r>
    </w:p>
    <w:p w14:paraId="5534001D" w14:textId="77777777" w:rsidR="009C1425" w:rsidRDefault="009C1425">
      <w:pPr>
        <w:pStyle w:val="BodyText"/>
      </w:pPr>
      <w:r>
        <w:t> Should this docket be closed?</w:t>
      </w:r>
    </w:p>
    <w:p w14:paraId="46F53393" w14:textId="77777777" w:rsidR="009C1425" w:rsidRPr="004C3641" w:rsidRDefault="009C1425">
      <w:pPr>
        <w:pStyle w:val="IssueSubsectionHeading"/>
        <w:rPr>
          <w:vanish/>
          <w:specVanish/>
        </w:rPr>
      </w:pPr>
      <w:r w:rsidRPr="004C3641">
        <w:t>Recommendation: </w:t>
      </w:r>
    </w:p>
    <w:p w14:paraId="47C85C7A" w14:textId="77777777" w:rsidR="009C1425" w:rsidRDefault="009C1425">
      <w:pPr>
        <w:pStyle w:val="BodyText"/>
      </w:pPr>
      <w:r>
        <w:t>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 (Lherisson)</w:t>
      </w:r>
    </w:p>
    <w:p w14:paraId="6C90987F" w14:textId="77777777" w:rsidR="009C1425" w:rsidRPr="004C3641" w:rsidRDefault="009C1425">
      <w:pPr>
        <w:pStyle w:val="IssueSubsectionHeading"/>
        <w:rPr>
          <w:vanish/>
          <w:specVanish/>
        </w:rPr>
      </w:pPr>
      <w:r w:rsidRPr="004C3641">
        <w:t>Staff Analysis: </w:t>
      </w:r>
    </w:p>
    <w:p w14:paraId="02373AB9" w14:textId="77777777" w:rsidR="009C1425" w:rsidRDefault="009C1425">
      <w:pPr>
        <w:pStyle w:val="BodyText"/>
      </w:pPr>
      <w:r>
        <w:t> 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w:t>
      </w:r>
    </w:p>
    <w:p w14:paraId="1BD484FB" w14:textId="77777777" w:rsidR="007F7F19" w:rsidRDefault="007F7F19" w:rsidP="00E275D8">
      <w:pPr>
        <w:pStyle w:val="BodyText"/>
        <w:sectPr w:rsidR="007F7F1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42FE4663" w14:textId="77777777" w:rsidR="00E06484" w:rsidRDefault="007F7F19" w:rsidP="00E275D8">
      <w:pPr>
        <w:pStyle w:val="BodyText"/>
      </w:pPr>
      <w:r>
        <w:rPr>
          <w:noProof/>
        </w:rPr>
        <w:lastRenderedPageBreak/>
        <w:drawing>
          <wp:inline distT="0" distB="0" distL="0" distR="0" wp14:anchorId="585FCBFF" wp14:editId="6E21E36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97-2021 refiled tariffs 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51DEA98" wp14:editId="07BD8C95">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97-2021 refiled tariffs 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DC6EEEC" wp14:editId="23C88F7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97-2021 refiled tariffs 5.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0FB05" w14:textId="77777777" w:rsidR="009C1425" w:rsidRDefault="009C1425">
      <w:r>
        <w:separator/>
      </w:r>
    </w:p>
  </w:endnote>
  <w:endnote w:type="continuationSeparator" w:id="0">
    <w:p w14:paraId="1FA790DE" w14:textId="77777777" w:rsidR="009C1425" w:rsidRDefault="009C1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14215" w14:textId="56A04E12"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71F48">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C7E33"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DF65F" w14:textId="77777777" w:rsidR="009C1425" w:rsidRDefault="009C1425">
      <w:r>
        <w:separator/>
      </w:r>
    </w:p>
  </w:footnote>
  <w:footnote w:type="continuationSeparator" w:id="0">
    <w:p w14:paraId="423CAD82" w14:textId="77777777" w:rsidR="009C1425" w:rsidRDefault="009C1425">
      <w:r>
        <w:continuationSeparator/>
      </w:r>
    </w:p>
  </w:footnote>
  <w:footnote w:id="1">
    <w:p w14:paraId="432D5AC0" w14:textId="77777777" w:rsidR="009C1425" w:rsidRPr="002B0ABF" w:rsidRDefault="009C1425" w:rsidP="009C1425">
      <w:pPr>
        <w:pStyle w:val="FootnoteText"/>
        <w:rPr>
          <w:i/>
        </w:rPr>
      </w:pPr>
      <w:r>
        <w:rPr>
          <w:rStyle w:val="FootnoteReference"/>
        </w:rPr>
        <w:footnoteRef/>
      </w:r>
      <w:r>
        <w:t xml:space="preserve"> Order No. PSC-2019-0432-TRF-EI, issued October 22, 2019, in Docket No. 20190132-EI, </w:t>
      </w:r>
      <w:r w:rsidRPr="002B0ABF">
        <w:rPr>
          <w:i/>
        </w:rPr>
        <w:t>In re:</w:t>
      </w:r>
      <w:r>
        <w:rPr>
          <w:i/>
        </w:rPr>
        <w:t xml:space="preserve"> </w:t>
      </w:r>
      <w:r w:rsidRPr="002B0ABF">
        <w:rPr>
          <w:i/>
        </w:rPr>
        <w:t>Petitio</w:t>
      </w:r>
      <w:r>
        <w:rPr>
          <w:i/>
        </w:rPr>
        <w:t xml:space="preserve">n for authority for approval of </w:t>
      </w:r>
      <w:r w:rsidRPr="002B0ABF">
        <w:rPr>
          <w:i/>
        </w:rPr>
        <w:t>non-firm energy pilot program and tariff by</w:t>
      </w:r>
      <w:r>
        <w:rPr>
          <w:i/>
        </w:rPr>
        <w:t xml:space="preserve"> </w:t>
      </w:r>
      <w:r w:rsidRPr="002B0ABF">
        <w:rPr>
          <w:i/>
        </w:rPr>
        <w:t>Florida Public Utilities Company.</w:t>
      </w:r>
    </w:p>
  </w:footnote>
  <w:footnote w:id="2">
    <w:p w14:paraId="3DFF4B98" w14:textId="77777777" w:rsidR="009C1425" w:rsidRDefault="009C1425" w:rsidP="009C1425">
      <w:pPr>
        <w:pStyle w:val="FootnoteText"/>
      </w:pPr>
      <w:r>
        <w:rPr>
          <w:rStyle w:val="FootnoteReference"/>
        </w:rPr>
        <w:footnoteRef/>
      </w:r>
      <w:r>
        <w:t xml:space="preserve"> Document No. 12897-2021, filed November 30, 2021. </w:t>
      </w:r>
    </w:p>
  </w:footnote>
  <w:footnote w:id="3">
    <w:p w14:paraId="0603E9E1" w14:textId="2FF5E5EE" w:rsidR="009C1425" w:rsidRDefault="009C1425" w:rsidP="009C1425">
      <w:pPr>
        <w:pStyle w:val="FootnoteText"/>
      </w:pPr>
      <w:r>
        <w:rPr>
          <w:rStyle w:val="FootnoteReference"/>
        </w:rPr>
        <w:footnoteRef/>
      </w:r>
      <w:r>
        <w:t xml:space="preserve"> See Docket No. 20210001-EI</w:t>
      </w:r>
      <w:r w:rsidR="00E03CF2">
        <w:t>.</w:t>
      </w:r>
    </w:p>
  </w:footnote>
  <w:footnote w:id="4">
    <w:p w14:paraId="5F30002E" w14:textId="77777777" w:rsidR="000734D5" w:rsidRDefault="000734D5">
      <w:pPr>
        <w:pStyle w:val="FootnoteText"/>
      </w:pPr>
      <w:r>
        <w:rPr>
          <w:rStyle w:val="FootnoteReference"/>
        </w:rPr>
        <w:footnoteRef/>
      </w:r>
      <w:r>
        <w:t xml:space="preserve"> Effective, January 1, 2022, FPL and Gulf merged into one company under the FPL name.</w:t>
      </w:r>
    </w:p>
  </w:footnote>
  <w:footnote w:id="5">
    <w:p w14:paraId="4F83BB54" w14:textId="13361335" w:rsidR="009C1425" w:rsidRDefault="009C1425" w:rsidP="009C1425">
      <w:pPr>
        <w:pStyle w:val="FootnoteText"/>
      </w:pPr>
      <w:r>
        <w:rPr>
          <w:rStyle w:val="FootnoteReference"/>
        </w:rPr>
        <w:footnoteRef/>
      </w:r>
      <w:r>
        <w:t xml:space="preserve"> Responses to staff’s first data request, Request No. 4, filed July 23, 2019, in Docket No. 20190132-EI (DN 05912-2019)</w:t>
      </w:r>
      <w:r w:rsidR="00E03CF2">
        <w:t>.</w:t>
      </w:r>
    </w:p>
  </w:footnote>
  <w:footnote w:id="6">
    <w:p w14:paraId="0BB65E76" w14:textId="00FE77C3" w:rsidR="009C1425" w:rsidRDefault="009C1425" w:rsidP="009C1425">
      <w:pPr>
        <w:pStyle w:val="FootnoteText"/>
      </w:pPr>
      <w:r>
        <w:rPr>
          <w:rStyle w:val="FootnoteReference"/>
        </w:rPr>
        <w:footnoteRef/>
      </w:r>
      <w:r>
        <w:t xml:space="preserve"> Responses to staff’s fi</w:t>
      </w:r>
      <w:r w:rsidR="00E03CF2">
        <w:t>rst data request, Request No. 5</w:t>
      </w:r>
      <w:r>
        <w:t xml:space="preserve"> (DN 13055-2021)</w:t>
      </w:r>
      <w:r w:rsidR="00E03CF2">
        <w:t>.</w:t>
      </w:r>
    </w:p>
  </w:footnote>
  <w:footnote w:id="7">
    <w:p w14:paraId="6E527948" w14:textId="4A0E0203" w:rsidR="009C1425" w:rsidRDefault="009C1425" w:rsidP="009C1425">
      <w:pPr>
        <w:pStyle w:val="FootnoteText"/>
      </w:pPr>
      <w:r>
        <w:rPr>
          <w:rStyle w:val="FootnoteReference"/>
        </w:rPr>
        <w:footnoteRef/>
      </w:r>
      <w:r>
        <w:t xml:space="preserve"> Responses to staff’s first data request, Request No. 11, filed July 23, </w:t>
      </w:r>
      <w:r w:rsidR="00E03CF2">
        <w:t>2019, in Docket No. 20190132-EI</w:t>
      </w:r>
      <w:r>
        <w:t xml:space="preserve"> (DN 05912-2019)</w:t>
      </w:r>
      <w:r w:rsidR="00E03CF2">
        <w:t>.</w:t>
      </w:r>
    </w:p>
  </w:footnote>
  <w:footnote w:id="8">
    <w:p w14:paraId="6D03A3A2" w14:textId="77777777" w:rsidR="009C1425" w:rsidRDefault="009C1425" w:rsidP="009C1425">
      <w:pPr>
        <w:pStyle w:val="FootnoteText"/>
      </w:pPr>
      <w:r w:rsidRPr="00B76E32">
        <w:rPr>
          <w:rStyle w:val="FootnoteReference"/>
        </w:rPr>
        <w:footnoteRef/>
      </w:r>
      <w:r w:rsidRPr="00B76E32">
        <w:t xml:space="preserve"> Load Factor is defined as the average load divided by the peak load in a specified time period.</w:t>
      </w:r>
    </w:p>
  </w:footnote>
  <w:footnote w:id="9">
    <w:p w14:paraId="3FA96E05" w14:textId="5C696E92" w:rsidR="009C1425" w:rsidRDefault="009C1425" w:rsidP="009C1425">
      <w:pPr>
        <w:pStyle w:val="FootnoteText"/>
      </w:pPr>
      <w:r>
        <w:rPr>
          <w:rStyle w:val="FootnoteReference"/>
        </w:rPr>
        <w:footnoteRef/>
      </w:r>
      <w:r>
        <w:t xml:space="preserve"> Responses to staff’s fir</w:t>
      </w:r>
      <w:r w:rsidR="00E03CF2">
        <w:t>st data request, Request No. 2a</w:t>
      </w:r>
      <w:r>
        <w:t xml:space="preserve"> (DN 13055-2021)</w:t>
      </w:r>
      <w:r w:rsidR="00E03CF2">
        <w:t>.</w:t>
      </w:r>
    </w:p>
  </w:footnote>
  <w:footnote w:id="10">
    <w:p w14:paraId="61EE8C82" w14:textId="723BFB6B" w:rsidR="009C1425" w:rsidRDefault="009C1425" w:rsidP="009C1425">
      <w:pPr>
        <w:pStyle w:val="FootnoteText"/>
      </w:pPr>
      <w:r w:rsidRPr="00B76E32">
        <w:rPr>
          <w:rStyle w:val="FootnoteReference"/>
        </w:rPr>
        <w:footnoteRef/>
      </w:r>
      <w:r>
        <w:t xml:space="preserve"> Responses to staff’s first data request, Request No. 10, filed July 23, </w:t>
      </w:r>
      <w:r w:rsidR="00E03CF2">
        <w:t>2019, in Docket No. 20190132-EI</w:t>
      </w:r>
      <w:r>
        <w:t xml:space="preserve"> (DN 05912-2019)</w:t>
      </w:r>
      <w:r w:rsidR="00E03CF2">
        <w:t>.</w:t>
      </w:r>
    </w:p>
  </w:footnote>
  <w:footnote w:id="11">
    <w:p w14:paraId="17913723" w14:textId="286039A1" w:rsidR="009C1425" w:rsidRDefault="009C1425" w:rsidP="009C1425">
      <w:pPr>
        <w:pStyle w:val="FootnoteText"/>
      </w:pPr>
      <w:r>
        <w:rPr>
          <w:rStyle w:val="FootnoteReference"/>
        </w:rPr>
        <w:footnoteRef/>
      </w:r>
      <w:r>
        <w:t xml:space="preserve"> Responses to staff’s fir</w:t>
      </w:r>
      <w:r w:rsidR="00E03CF2">
        <w:t>st data request, Request No. 2b</w:t>
      </w:r>
      <w:r>
        <w:t xml:space="preserve"> (DN 13055-2021)</w:t>
      </w:r>
      <w:r w:rsidR="00E03CF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044C7" w14:textId="77777777" w:rsidR="00BC402E" w:rsidRDefault="009C142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20210180-EI</w:t>
    </w:r>
    <w:bookmarkEnd w:id="15"/>
  </w:p>
  <w:p w14:paraId="4CDB75B6" w14:textId="77777777" w:rsidR="00BC402E" w:rsidRDefault="00BC402E">
    <w:pPr>
      <w:pStyle w:val="Header"/>
    </w:pPr>
    <w:r>
      <w:t xml:space="preserve">Date: </w:t>
    </w:r>
    <w:r w:rsidR="005545FE">
      <w:fldChar w:fldCharType="begin"/>
    </w:r>
    <w:r w:rsidR="005545FE">
      <w:instrText xml:space="preserve"> REF FilingDate </w:instrText>
    </w:r>
    <w:r w:rsidR="005545FE">
      <w:fldChar w:fldCharType="separate"/>
    </w:r>
    <w:r w:rsidR="00927BF4">
      <w:t>January 20, 2022</w:t>
    </w:r>
    <w:r w:rsidR="005545F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C2BA" w14:textId="1BA708B8"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927BF4">
      <w:t>Docket No.</w:t>
    </w:r>
    <w:r>
      <w:fldChar w:fldCharType="end"/>
    </w:r>
    <w:r>
      <w:t xml:space="preserve"> </w:t>
    </w:r>
    <w:r>
      <w:fldChar w:fldCharType="begin"/>
    </w:r>
    <w:r>
      <w:instrText xml:space="preserve"> REF DocketList</w:instrText>
    </w:r>
    <w:r>
      <w:fldChar w:fldCharType="separate"/>
    </w:r>
    <w:r w:rsidR="00927BF4">
      <w:t>20210180-EI</w:t>
    </w:r>
    <w:r>
      <w:fldChar w:fldCharType="end"/>
    </w:r>
    <w:r>
      <w:tab/>
      <w:t xml:space="preserve">Issue </w:t>
    </w:r>
    <w:fldSimple w:instr=" Seq Issue \c \* Arabic ">
      <w:r w:rsidR="00971F48">
        <w:rPr>
          <w:noProof/>
        </w:rPr>
        <w:t>2</w:t>
      </w:r>
    </w:fldSimple>
  </w:p>
  <w:p w14:paraId="0B34318A" w14:textId="77777777" w:rsidR="00BC402E" w:rsidRDefault="00BC402E">
    <w:pPr>
      <w:pStyle w:val="Header"/>
    </w:pPr>
    <w:r>
      <w:t xml:space="preserve">Date: </w:t>
    </w:r>
    <w:r w:rsidR="005545FE">
      <w:fldChar w:fldCharType="begin"/>
    </w:r>
    <w:r w:rsidR="005545FE">
      <w:instrText xml:space="preserve"> REF FilingDate </w:instrText>
    </w:r>
    <w:r w:rsidR="005545FE">
      <w:fldChar w:fldCharType="separate"/>
    </w:r>
    <w:r w:rsidR="00927BF4">
      <w:t>January 20, 2022</w:t>
    </w:r>
    <w:r w:rsidR="005545F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180C"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99A4" w14:textId="77777777" w:rsidR="007F7F19" w:rsidRDefault="007F7F19" w:rsidP="00220732">
    <w:pPr>
      <w:pStyle w:val="Header"/>
      <w:tabs>
        <w:tab w:val="clear" w:pos="4320"/>
        <w:tab w:val="clear" w:pos="8640"/>
        <w:tab w:val="right" w:pos="9360"/>
      </w:tabs>
    </w:pPr>
    <w:r>
      <w:fldChar w:fldCharType="begin"/>
    </w:r>
    <w:r>
      <w:instrText xml:space="preserve"> REF DocketLabel</w:instrText>
    </w:r>
    <w:r>
      <w:fldChar w:fldCharType="separate"/>
    </w:r>
    <w:r w:rsidR="00927BF4">
      <w:t>Docket No.</w:t>
    </w:r>
    <w:r>
      <w:fldChar w:fldCharType="end"/>
    </w:r>
    <w:r>
      <w:t xml:space="preserve"> </w:t>
    </w:r>
    <w:r>
      <w:fldChar w:fldCharType="begin"/>
    </w:r>
    <w:r>
      <w:instrText xml:space="preserve"> REF DocketList</w:instrText>
    </w:r>
    <w:r>
      <w:fldChar w:fldCharType="separate"/>
    </w:r>
    <w:r w:rsidR="00927BF4">
      <w:t>20210180-EI</w:t>
    </w:r>
    <w:r>
      <w:fldChar w:fldCharType="end"/>
    </w:r>
    <w:r>
      <w:tab/>
      <w:t>Attachment A</w:t>
    </w:r>
  </w:p>
  <w:p w14:paraId="120DE8F2" w14:textId="3DDE5B80" w:rsidR="007F7F19" w:rsidRDefault="007F7F19" w:rsidP="00460CEC">
    <w:pPr>
      <w:pStyle w:val="Header"/>
      <w:tabs>
        <w:tab w:val="clear" w:pos="4320"/>
        <w:tab w:val="clear" w:pos="8640"/>
        <w:tab w:val="right" w:pos="9360"/>
      </w:tabs>
    </w:pPr>
    <w:r>
      <w:t xml:space="preserve">Date: </w:t>
    </w:r>
    <w:r w:rsidR="005545FE">
      <w:fldChar w:fldCharType="begin"/>
    </w:r>
    <w:r w:rsidR="005545FE">
      <w:instrText xml:space="preserve"> REF FilingDate </w:instrText>
    </w:r>
    <w:r w:rsidR="005545FE">
      <w:fldChar w:fldCharType="separate"/>
    </w:r>
    <w:r w:rsidR="00927BF4">
      <w:t>January 20, 2022</w:t>
    </w:r>
    <w:r w:rsidR="005545FE">
      <w:fldChar w:fldCharType="end"/>
    </w:r>
    <w:r w:rsidR="00460CEC">
      <w:tab/>
      <w:t xml:space="preserve">Page </w:t>
    </w:r>
    <w:r w:rsidR="00460CEC">
      <w:fldChar w:fldCharType="begin"/>
    </w:r>
    <w:r w:rsidR="00460CEC">
      <w:instrText xml:space="preserve">= </w:instrText>
    </w:r>
    <w:r w:rsidR="00460CEC">
      <w:fldChar w:fldCharType="begin"/>
    </w:r>
    <w:r w:rsidR="00460CEC">
      <w:instrText xml:space="preserve">Page </w:instrText>
    </w:r>
    <w:r w:rsidR="00460CEC">
      <w:fldChar w:fldCharType="separate"/>
    </w:r>
    <w:r w:rsidR="00971F48">
      <w:rPr>
        <w:noProof/>
      </w:rPr>
      <w:instrText>9</w:instrText>
    </w:r>
    <w:r w:rsidR="00460CEC">
      <w:fldChar w:fldCharType="end"/>
    </w:r>
    <w:r w:rsidR="00460CEC">
      <w:instrText xml:space="preserve">- 6 </w:instrText>
    </w:r>
    <w:r w:rsidR="00460CEC">
      <w:fldChar w:fldCharType="separate"/>
    </w:r>
    <w:r w:rsidR="00971F48">
      <w:rPr>
        <w:noProof/>
      </w:rPr>
      <w:t>3</w:t>
    </w:r>
    <w:r w:rsidR="00460CEC">
      <w:fldChar w:fldCharType="end"/>
    </w:r>
    <w:r w:rsidR="00460CEC">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C1425"/>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34D5"/>
    <w:rsid w:val="000764D0"/>
    <w:rsid w:val="000828D3"/>
    <w:rsid w:val="000A2B57"/>
    <w:rsid w:val="000A418B"/>
    <w:rsid w:val="000C4431"/>
    <w:rsid w:val="000D1C06"/>
    <w:rsid w:val="000D4319"/>
    <w:rsid w:val="000D7F5E"/>
    <w:rsid w:val="000E2CC7"/>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E4664"/>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A4275"/>
    <w:rsid w:val="002B4A01"/>
    <w:rsid w:val="002D226D"/>
    <w:rsid w:val="002F6030"/>
    <w:rsid w:val="003037E1"/>
    <w:rsid w:val="00307E51"/>
    <w:rsid w:val="003103EC"/>
    <w:rsid w:val="003144EF"/>
    <w:rsid w:val="00322F74"/>
    <w:rsid w:val="00331F3A"/>
    <w:rsid w:val="00340073"/>
    <w:rsid w:val="003632FD"/>
    <w:rsid w:val="00372805"/>
    <w:rsid w:val="00373180"/>
    <w:rsid w:val="00375AB9"/>
    <w:rsid w:val="003821A0"/>
    <w:rsid w:val="00385B04"/>
    <w:rsid w:val="003864CF"/>
    <w:rsid w:val="003948AE"/>
    <w:rsid w:val="003A22A6"/>
    <w:rsid w:val="003A5494"/>
    <w:rsid w:val="003A628C"/>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60CEC"/>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19E4"/>
    <w:rsid w:val="005A4AA2"/>
    <w:rsid w:val="005B34B6"/>
    <w:rsid w:val="005B6C8F"/>
    <w:rsid w:val="005B6EC3"/>
    <w:rsid w:val="005C213D"/>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6EE9"/>
    <w:rsid w:val="007F1193"/>
    <w:rsid w:val="007F417F"/>
    <w:rsid w:val="007F7644"/>
    <w:rsid w:val="007F7F19"/>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735"/>
    <w:rsid w:val="00920E64"/>
    <w:rsid w:val="00922002"/>
    <w:rsid w:val="00924020"/>
    <w:rsid w:val="009271A7"/>
    <w:rsid w:val="00927BF4"/>
    <w:rsid w:val="0093658B"/>
    <w:rsid w:val="009429FF"/>
    <w:rsid w:val="00945BD6"/>
    <w:rsid w:val="009479FB"/>
    <w:rsid w:val="00951C45"/>
    <w:rsid w:val="009656F2"/>
    <w:rsid w:val="00966A08"/>
    <w:rsid w:val="00971207"/>
    <w:rsid w:val="00971F48"/>
    <w:rsid w:val="00975CB4"/>
    <w:rsid w:val="009863B0"/>
    <w:rsid w:val="00987DE1"/>
    <w:rsid w:val="00990571"/>
    <w:rsid w:val="0099673A"/>
    <w:rsid w:val="009A3330"/>
    <w:rsid w:val="009A7C96"/>
    <w:rsid w:val="009C1425"/>
    <w:rsid w:val="009C3DB9"/>
    <w:rsid w:val="009C3F3E"/>
    <w:rsid w:val="009D46E5"/>
    <w:rsid w:val="009D568A"/>
    <w:rsid w:val="009F04EC"/>
    <w:rsid w:val="009F2A7C"/>
    <w:rsid w:val="009F3B36"/>
    <w:rsid w:val="00A019B9"/>
    <w:rsid w:val="00A02DF9"/>
    <w:rsid w:val="00A12508"/>
    <w:rsid w:val="00A1282B"/>
    <w:rsid w:val="00A13A27"/>
    <w:rsid w:val="00A175B6"/>
    <w:rsid w:val="00A21835"/>
    <w:rsid w:val="00A2374B"/>
    <w:rsid w:val="00A27D6E"/>
    <w:rsid w:val="00A328EC"/>
    <w:rsid w:val="00A33A51"/>
    <w:rsid w:val="00A3793F"/>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62979"/>
    <w:rsid w:val="00B760F1"/>
    <w:rsid w:val="00B7669E"/>
    <w:rsid w:val="00B77DA1"/>
    <w:rsid w:val="00B822A0"/>
    <w:rsid w:val="00B858AE"/>
    <w:rsid w:val="00B85964"/>
    <w:rsid w:val="00B960FE"/>
    <w:rsid w:val="00B96250"/>
    <w:rsid w:val="00BA0D55"/>
    <w:rsid w:val="00BA37B3"/>
    <w:rsid w:val="00BA4CC6"/>
    <w:rsid w:val="00BB3493"/>
    <w:rsid w:val="00BB7468"/>
    <w:rsid w:val="00BC188A"/>
    <w:rsid w:val="00BC402E"/>
    <w:rsid w:val="00BD0F48"/>
    <w:rsid w:val="00BE6DDB"/>
    <w:rsid w:val="00BF5010"/>
    <w:rsid w:val="00C03D5F"/>
    <w:rsid w:val="00C13791"/>
    <w:rsid w:val="00C27604"/>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470DD"/>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6670"/>
    <w:rsid w:val="00DB7D96"/>
    <w:rsid w:val="00DC23FE"/>
    <w:rsid w:val="00DC59E6"/>
    <w:rsid w:val="00DD150B"/>
    <w:rsid w:val="00DD5025"/>
    <w:rsid w:val="00DF1510"/>
    <w:rsid w:val="00E02F1F"/>
    <w:rsid w:val="00E03CF2"/>
    <w:rsid w:val="00E06484"/>
    <w:rsid w:val="00E20A7D"/>
    <w:rsid w:val="00E275D8"/>
    <w:rsid w:val="00E30F6A"/>
    <w:rsid w:val="00E3117C"/>
    <w:rsid w:val="00E375CA"/>
    <w:rsid w:val="00E5364F"/>
    <w:rsid w:val="00E567E8"/>
    <w:rsid w:val="00E64679"/>
    <w:rsid w:val="00E65CA6"/>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46E5"/>
    <w:rsid w:val="00F45CB2"/>
    <w:rsid w:val="00F544C0"/>
    <w:rsid w:val="00F55332"/>
    <w:rsid w:val="00F57E11"/>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5EC"/>
    <w:rsid w:val="00FC6D7D"/>
    <w:rsid w:val="00FD16B0"/>
    <w:rsid w:val="00FD4FED"/>
    <w:rsid w:val="00FE03EE"/>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280D95C"/>
  <w15:docId w15:val="{8E70F65E-3CE3-4016-B51D-0C1D06A5E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rsid w:val="009C1425"/>
  </w:style>
  <w:style w:type="character" w:styleId="FootnoteReference">
    <w:name w:val="footnote reference"/>
    <w:basedOn w:val="DefaultParagraphFont"/>
    <w:unhideWhenUsed/>
    <w:rsid w:val="009C1425"/>
    <w:rPr>
      <w:vertAlign w:val="superscript"/>
    </w:rPr>
  </w:style>
  <w:style w:type="character" w:styleId="CommentReference">
    <w:name w:val="annotation reference"/>
    <w:basedOn w:val="DefaultParagraphFont"/>
    <w:semiHidden/>
    <w:unhideWhenUsed/>
    <w:rsid w:val="007E6EE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48C34-1CCC-450A-8898-9841B1C0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9</Pages>
  <Words>1643</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Andrea Mick</cp:lastModifiedBy>
  <cp:revision>2</cp:revision>
  <cp:lastPrinted>2022-01-06T21:00:00Z</cp:lastPrinted>
  <dcterms:created xsi:type="dcterms:W3CDTF">2022-01-20T13:40:00Z</dcterms:created>
  <dcterms:modified xsi:type="dcterms:W3CDTF">2022-01-20T13:40:00Z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20210180-EI</vt:lpwstr>
  </property>
  <property fmtid="{D5CDD505-2E9C-101B-9397-08002B2CF9AE}" pid="3" name="MasterDocument">
    <vt:bool>false</vt:bool>
  </property>
</Properties>
</file>