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8FBB6" w14:textId="77777777" w:rsidR="00CB5276" w:rsidRDefault="001260C6" w:rsidP="001260C6">
      <w:pPr>
        <w:pStyle w:val="OrderHeading"/>
      </w:pPr>
      <w:r>
        <w:t>BEFORE THE FLORIDA PUBLIC SERVICE COMMISSION</w:t>
      </w:r>
    </w:p>
    <w:p w14:paraId="56CD6EF3" w14:textId="77777777" w:rsidR="001260C6" w:rsidRDefault="001260C6" w:rsidP="001260C6">
      <w:pPr>
        <w:pStyle w:val="OrderBody"/>
      </w:pPr>
    </w:p>
    <w:p w14:paraId="2226479B" w14:textId="77777777" w:rsidR="001260C6" w:rsidRDefault="001260C6" w:rsidP="001260C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260C6" w:rsidRPr="00C63FCF" w14:paraId="13B8D604" w14:textId="77777777" w:rsidTr="00C63FCF">
        <w:trPr>
          <w:trHeight w:val="828"/>
        </w:trPr>
        <w:tc>
          <w:tcPr>
            <w:tcW w:w="4788" w:type="dxa"/>
            <w:tcBorders>
              <w:bottom w:val="single" w:sz="8" w:space="0" w:color="auto"/>
              <w:right w:val="double" w:sz="6" w:space="0" w:color="auto"/>
            </w:tcBorders>
            <w:shd w:val="clear" w:color="auto" w:fill="auto"/>
          </w:tcPr>
          <w:p w14:paraId="3195CB4B" w14:textId="77777777" w:rsidR="001260C6" w:rsidRDefault="001260C6" w:rsidP="00C63FCF">
            <w:pPr>
              <w:pStyle w:val="OrderBody"/>
              <w:tabs>
                <w:tab w:val="center" w:pos="4320"/>
                <w:tab w:val="right" w:pos="8640"/>
              </w:tabs>
              <w:jc w:val="left"/>
            </w:pPr>
            <w:r>
              <w:t xml:space="preserve">In re: </w:t>
            </w:r>
            <w:bookmarkStart w:id="0" w:name="SSInRe"/>
            <w:bookmarkEnd w:id="0"/>
            <w:r>
              <w:t>Joint petition for approval of territorial agreement in Santa Rosa County, by the Okaloosa Gas District and the City of Milton.</w:t>
            </w:r>
          </w:p>
        </w:tc>
        <w:tc>
          <w:tcPr>
            <w:tcW w:w="4788" w:type="dxa"/>
            <w:tcBorders>
              <w:left w:val="double" w:sz="6" w:space="0" w:color="auto"/>
            </w:tcBorders>
            <w:shd w:val="clear" w:color="auto" w:fill="auto"/>
          </w:tcPr>
          <w:p w14:paraId="5AA4C8BF" w14:textId="77777777" w:rsidR="001260C6" w:rsidRDefault="001260C6" w:rsidP="001260C6">
            <w:pPr>
              <w:pStyle w:val="OrderBody"/>
            </w:pPr>
            <w:r>
              <w:t xml:space="preserve">DOCKET NO. </w:t>
            </w:r>
            <w:bookmarkStart w:id="1" w:name="SSDocketNo"/>
            <w:bookmarkEnd w:id="1"/>
            <w:r>
              <w:t>20220164-GU</w:t>
            </w:r>
          </w:p>
          <w:p w14:paraId="7EB632AE" w14:textId="4B47BF62" w:rsidR="001260C6" w:rsidRDefault="001260C6" w:rsidP="00C63FCF">
            <w:pPr>
              <w:pStyle w:val="OrderBody"/>
              <w:tabs>
                <w:tab w:val="center" w:pos="4320"/>
                <w:tab w:val="right" w:pos="8640"/>
              </w:tabs>
              <w:jc w:val="left"/>
            </w:pPr>
            <w:r>
              <w:t xml:space="preserve">ORDER NO. </w:t>
            </w:r>
            <w:bookmarkStart w:id="2" w:name="OrderNo0060"/>
            <w:r w:rsidR="00101D5B">
              <w:t>PSC-2023-0060-PAA-GU</w:t>
            </w:r>
            <w:bookmarkEnd w:id="2"/>
          </w:p>
          <w:p w14:paraId="2EC3419C" w14:textId="1A85E374" w:rsidR="001260C6" w:rsidRDefault="001260C6" w:rsidP="00C63FCF">
            <w:pPr>
              <w:pStyle w:val="OrderBody"/>
              <w:tabs>
                <w:tab w:val="center" w:pos="4320"/>
                <w:tab w:val="right" w:pos="8640"/>
              </w:tabs>
              <w:jc w:val="left"/>
            </w:pPr>
            <w:r>
              <w:t xml:space="preserve">ISSUED: </w:t>
            </w:r>
            <w:r w:rsidR="00101D5B">
              <w:t>January 20, 2023</w:t>
            </w:r>
          </w:p>
        </w:tc>
      </w:tr>
    </w:tbl>
    <w:p w14:paraId="34F710D9" w14:textId="77777777" w:rsidR="001260C6" w:rsidRDefault="001260C6" w:rsidP="001260C6"/>
    <w:p w14:paraId="054E33EC" w14:textId="77777777" w:rsidR="001260C6" w:rsidRDefault="001260C6" w:rsidP="001260C6"/>
    <w:p w14:paraId="242A851B" w14:textId="77777777" w:rsidR="001260C6" w:rsidRDefault="001260C6" w:rsidP="00B67A43">
      <w:pPr>
        <w:ind w:firstLine="720"/>
        <w:jc w:val="both"/>
      </w:pPr>
      <w:bookmarkStart w:id="3" w:name="Commissioners"/>
      <w:bookmarkEnd w:id="3"/>
      <w:r>
        <w:t>The following Commissioners participated in the disposition of this matter:</w:t>
      </w:r>
    </w:p>
    <w:p w14:paraId="0E412245" w14:textId="77777777" w:rsidR="001260C6" w:rsidRDefault="001260C6" w:rsidP="00B67A43"/>
    <w:p w14:paraId="73CC7326" w14:textId="77777777" w:rsidR="001260C6" w:rsidRDefault="001260C6" w:rsidP="00477699">
      <w:pPr>
        <w:jc w:val="center"/>
      </w:pPr>
      <w:r>
        <w:t>ANDREW GILES FAY, Chairman</w:t>
      </w:r>
    </w:p>
    <w:p w14:paraId="056A80F4" w14:textId="77777777" w:rsidR="001260C6" w:rsidRDefault="001260C6" w:rsidP="00B67A43">
      <w:pPr>
        <w:jc w:val="center"/>
      </w:pPr>
      <w:r>
        <w:t>ART GRAHAM</w:t>
      </w:r>
    </w:p>
    <w:p w14:paraId="61E1C5C3" w14:textId="77777777" w:rsidR="001260C6" w:rsidRDefault="001260C6" w:rsidP="00B67A43">
      <w:pPr>
        <w:jc w:val="center"/>
      </w:pPr>
      <w:r>
        <w:t>GARY F. CLARK</w:t>
      </w:r>
    </w:p>
    <w:p w14:paraId="2D6CC1BA" w14:textId="77777777" w:rsidR="001260C6" w:rsidRDefault="001260C6" w:rsidP="00B67A43">
      <w:pPr>
        <w:jc w:val="center"/>
      </w:pPr>
      <w:r>
        <w:t>MIKE LA ROSA</w:t>
      </w:r>
    </w:p>
    <w:p w14:paraId="4050C806" w14:textId="77777777" w:rsidR="001260C6" w:rsidRPr="005F2751" w:rsidRDefault="001260C6" w:rsidP="00B67A43">
      <w:pPr>
        <w:jc w:val="center"/>
      </w:pPr>
      <w:r w:rsidRPr="005F2751">
        <w:rPr>
          <w:lang w:val="en"/>
        </w:rPr>
        <w:t>GABRIELLA PASSIDOMO</w:t>
      </w:r>
    </w:p>
    <w:p w14:paraId="4B99CC11" w14:textId="77777777" w:rsidR="001260C6" w:rsidRDefault="001260C6" w:rsidP="001260C6">
      <w:pPr>
        <w:pStyle w:val="OrderBody"/>
      </w:pPr>
    </w:p>
    <w:bookmarkStart w:id="4" w:name="OrderText"/>
    <w:bookmarkEnd w:id="4"/>
    <w:p w14:paraId="66367B0B" w14:textId="655EDE1A" w:rsidR="001260C6" w:rsidRPr="003E4B2D" w:rsidRDefault="001260C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531B5127" w14:textId="77777777" w:rsidR="001260C6" w:rsidRPr="003E4B2D" w:rsidRDefault="001260C6">
      <w:pPr>
        <w:pStyle w:val="OrderBody"/>
        <w:jc w:val="center"/>
        <w:rPr>
          <w:u w:val="single"/>
        </w:rPr>
      </w:pPr>
      <w:r w:rsidRPr="003E4B2D">
        <w:rPr>
          <w:u w:val="single"/>
        </w:rPr>
        <w:t>ORDER</w:t>
      </w:r>
      <w:r w:rsidR="00CD502D">
        <w:rPr>
          <w:u w:val="single"/>
        </w:rPr>
        <w:t xml:space="preserve"> APPROVING JOINT</w:t>
      </w:r>
      <w:r w:rsidR="00F4007E">
        <w:rPr>
          <w:u w:val="single"/>
        </w:rPr>
        <w:t xml:space="preserve"> PETITION FOR</w:t>
      </w:r>
      <w:r w:rsidR="00CD502D">
        <w:rPr>
          <w:u w:val="single"/>
        </w:rPr>
        <w:t xml:space="preserve"> TERRITORIAL AGREEMENT</w:t>
      </w:r>
    </w:p>
    <w:p w14:paraId="1163C2D3" w14:textId="77777777" w:rsidR="001260C6" w:rsidRPr="003E4B2D" w:rsidRDefault="001260C6">
      <w:pPr>
        <w:pStyle w:val="OrderBody"/>
      </w:pPr>
    </w:p>
    <w:p w14:paraId="3B35D2A6" w14:textId="77777777" w:rsidR="001260C6" w:rsidRPr="003E4B2D" w:rsidRDefault="001260C6">
      <w:pPr>
        <w:pStyle w:val="OrderBody"/>
      </w:pPr>
      <w:r w:rsidRPr="003E4B2D">
        <w:t>BY THE COMMISSION:</w:t>
      </w:r>
    </w:p>
    <w:p w14:paraId="1ADEF469" w14:textId="77777777" w:rsidR="001260C6" w:rsidRPr="003E4B2D" w:rsidRDefault="001260C6">
      <w:pPr>
        <w:pStyle w:val="OrderBody"/>
      </w:pPr>
    </w:p>
    <w:p w14:paraId="76532C45" w14:textId="77777777" w:rsidR="001260C6" w:rsidRDefault="001260C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6FD641E2" w14:textId="77777777" w:rsidR="00CB5276" w:rsidRDefault="00CB5276" w:rsidP="001260C6"/>
    <w:p w14:paraId="09AA6DD2" w14:textId="77777777" w:rsidR="001260C6" w:rsidRPr="00F4007E" w:rsidRDefault="00F4007E" w:rsidP="001260C6">
      <w:pPr>
        <w:pStyle w:val="RecommendationMajorSectionHeading"/>
        <w:rPr>
          <w:rFonts w:ascii="Times New Roman" w:hAnsi="Times New Roman" w:cs="Times New Roman"/>
          <w:b w:val="0"/>
          <w:u w:val="single"/>
        </w:rPr>
      </w:pPr>
      <w:r>
        <w:t xml:space="preserve"> </w:t>
      </w:r>
      <w:r w:rsidR="00AC65B6" w:rsidRPr="00F4007E">
        <w:rPr>
          <w:rFonts w:ascii="Times New Roman" w:hAnsi="Times New Roman" w:cs="Times New Roman"/>
          <w:b w:val="0"/>
          <w:u w:val="single"/>
        </w:rPr>
        <w:t>BACKGROUND</w:t>
      </w:r>
    </w:p>
    <w:p w14:paraId="6A43C85C" w14:textId="52417EFA" w:rsidR="001260C6" w:rsidRDefault="001260C6" w:rsidP="00D32FBD">
      <w:pPr>
        <w:pStyle w:val="BodyText"/>
        <w:spacing w:after="0"/>
        <w:ind w:firstLine="720"/>
        <w:jc w:val="both"/>
      </w:pPr>
      <w:r>
        <w:t>On September 22, 2022, the City of Milton (Milton) and the Okaloosa Gas District (District), collectively the parties, filed a joint petition seeking approval of a new Territorial Agreement (Agreement) delineating their respective service boundaries in Santa Rosa County. Presently, both Milton and the District provide retail natural gas service to customers in contiguous areas in Santa Rosa County pursuant to service territories establis</w:t>
      </w:r>
      <w:r w:rsidR="00796FCA">
        <w:t>hed by the Florida Legislature.</w:t>
      </w:r>
    </w:p>
    <w:p w14:paraId="456A5EAB" w14:textId="77777777" w:rsidR="00796FCA" w:rsidRDefault="00796FCA" w:rsidP="00D32FBD">
      <w:pPr>
        <w:pStyle w:val="BodyText"/>
        <w:spacing w:after="0"/>
        <w:ind w:firstLine="720"/>
        <w:jc w:val="both"/>
      </w:pPr>
    </w:p>
    <w:p w14:paraId="1CBE9985" w14:textId="72F7B659" w:rsidR="001260C6" w:rsidRDefault="001260C6" w:rsidP="00D32FBD">
      <w:pPr>
        <w:pStyle w:val="BodyText"/>
        <w:spacing w:after="0"/>
        <w:ind w:firstLine="720"/>
        <w:jc w:val="both"/>
      </w:pPr>
      <w:r>
        <w:t>The Florida Legislature enacted Chapters 61-2489 and 29334 (1953), Laws of Florida, to establish Milton’s and the District’s natural gas service areas respectively.  Therefore, the parties in this docket currently do not have a Commission-approved territorial agreement.</w:t>
      </w:r>
      <w:r>
        <w:rPr>
          <w:rStyle w:val="FootnoteReference"/>
        </w:rPr>
        <w:footnoteReference w:id="1"/>
      </w:r>
      <w:r>
        <w:t xml:space="preserve"> The purpose of the </w:t>
      </w:r>
      <w:r w:rsidR="00385140">
        <w:t xml:space="preserve">proposed </w:t>
      </w:r>
      <w:r>
        <w:t xml:space="preserve">Agreement is to clearly define, by mutual agreement, specific service boundaries of the parties within Santa Rosa County and avoid duplication of services and facilities. No customers will be transferred pursuant to the Agreement. The Agreement, Laws of Florida describing Milton’s and the District’s current service areas, and map depicting the service boundaries are shown in Attachment A </w:t>
      </w:r>
      <w:r w:rsidR="000174CB">
        <w:t>of</w:t>
      </w:r>
      <w:r>
        <w:t xml:space="preserve"> this</w:t>
      </w:r>
      <w:r w:rsidR="000174CB">
        <w:t xml:space="preserve"> </w:t>
      </w:r>
      <w:r w:rsidR="003E025D">
        <w:t>order.</w:t>
      </w:r>
    </w:p>
    <w:p w14:paraId="57143D29" w14:textId="77777777" w:rsidR="00796FCA" w:rsidRDefault="00796FCA" w:rsidP="00796FCA">
      <w:pPr>
        <w:pStyle w:val="BodyText"/>
        <w:spacing w:after="0"/>
        <w:ind w:firstLine="720"/>
      </w:pPr>
    </w:p>
    <w:p w14:paraId="16FD99F8" w14:textId="0EAA86A8" w:rsidR="001260C6" w:rsidRDefault="001260C6" w:rsidP="001260C6"/>
    <w:p w14:paraId="1A0886CE" w14:textId="77777777" w:rsidR="001260C6" w:rsidRPr="00F4007E" w:rsidRDefault="00AC65B6" w:rsidP="00F4007E">
      <w:pPr>
        <w:pStyle w:val="RecommendationMajorSectionHeading"/>
        <w:rPr>
          <w:rFonts w:ascii="Times New Roman" w:hAnsi="Times New Roman" w:cs="Times New Roman"/>
          <w:b w:val="0"/>
          <w:u w:val="single"/>
        </w:rPr>
      </w:pPr>
      <w:bookmarkStart w:id="5" w:name="DiscussionOfIssues"/>
      <w:r w:rsidRPr="00F4007E">
        <w:rPr>
          <w:rFonts w:ascii="Times New Roman" w:hAnsi="Times New Roman" w:cs="Times New Roman"/>
          <w:b w:val="0"/>
          <w:u w:val="single"/>
        </w:rPr>
        <w:lastRenderedPageBreak/>
        <w:t>DECISION</w:t>
      </w:r>
      <w:bookmarkEnd w:id="5"/>
      <w:r w:rsidR="001260C6" w:rsidRPr="00F4007E">
        <w:rPr>
          <w:rFonts w:ascii="Times New Roman" w:hAnsi="Times New Roman" w:cs="Times New Roman"/>
          <w:b w:val="0"/>
          <w:u w:val="single"/>
        </w:rPr>
        <w:t> </w:t>
      </w:r>
    </w:p>
    <w:p w14:paraId="542839CB" w14:textId="0A6E3744" w:rsidR="001260C6" w:rsidRDefault="00F4007E" w:rsidP="00D32FBD">
      <w:pPr>
        <w:pStyle w:val="BodyText"/>
        <w:spacing w:after="0"/>
        <w:jc w:val="both"/>
      </w:pPr>
      <w:r>
        <w:tab/>
      </w:r>
      <w:r w:rsidR="001260C6" w:rsidRPr="0001459E">
        <w:t>Pursuant to Section 366.04(3)(a)</w:t>
      </w:r>
      <w:r w:rsidR="001260C6">
        <w:t>,</w:t>
      </w:r>
      <w:r w:rsidR="001260C6" w:rsidRPr="0001459E">
        <w:t xml:space="preserve"> </w:t>
      </w:r>
      <w:r w:rsidR="000E4492">
        <w:t>Florida Statutes (</w:t>
      </w:r>
      <w:r w:rsidR="001260C6" w:rsidRPr="0001459E">
        <w:t>F.S.</w:t>
      </w:r>
      <w:r w:rsidR="000E4492">
        <w:t>)</w:t>
      </w:r>
      <w:r w:rsidR="001260C6" w:rsidRPr="0001459E">
        <w:t xml:space="preserve">, and Rule </w:t>
      </w:r>
      <w:r w:rsidR="001260C6" w:rsidRPr="002E6817">
        <w:t xml:space="preserve">25-7.0471, F.A.C., </w:t>
      </w:r>
      <w:r w:rsidR="00541403">
        <w:t>we have</w:t>
      </w:r>
      <w:r w:rsidR="001260C6" w:rsidRPr="002E6817">
        <w:t xml:space="preserve"> jurisdiction to approve territorial agreements between natural gas utilities.</w:t>
      </w:r>
      <w:r w:rsidR="001260C6">
        <w:t xml:space="preserve"> Section 366.04(3)(c), F.S., defines natural gas utility to include municipalities and gas districts. </w:t>
      </w:r>
      <w:r w:rsidR="001260C6" w:rsidRPr="0090596F">
        <w:t xml:space="preserve">Unless </w:t>
      </w:r>
      <w:r w:rsidR="00541403">
        <w:t>we</w:t>
      </w:r>
      <w:r w:rsidR="000174CB">
        <w:t xml:space="preserve"> </w:t>
      </w:r>
      <w:r w:rsidR="001260C6" w:rsidRPr="0090596F">
        <w:t xml:space="preserve">determine that the </w:t>
      </w:r>
      <w:r w:rsidR="001260C6">
        <w:t>A</w:t>
      </w:r>
      <w:r w:rsidR="001260C6" w:rsidRPr="0090596F">
        <w:t xml:space="preserve">greement will cause a detriment to the public interest, </w:t>
      </w:r>
      <w:r w:rsidR="001260C6">
        <w:t>it</w:t>
      </w:r>
      <w:r w:rsidR="006F2792">
        <w:t xml:space="preserve"> will</w:t>
      </w:r>
      <w:r w:rsidR="001260C6" w:rsidRPr="0090596F">
        <w:t xml:space="preserve"> be approved.</w:t>
      </w:r>
      <w:r w:rsidR="001260C6">
        <w:rPr>
          <w:rStyle w:val="FootnoteReference"/>
        </w:rPr>
        <w:footnoteReference w:id="2"/>
      </w:r>
    </w:p>
    <w:p w14:paraId="263DF9FD" w14:textId="23FD0432" w:rsidR="00F4007E" w:rsidRDefault="00F4007E" w:rsidP="00D32FBD">
      <w:pPr>
        <w:pStyle w:val="BodyText"/>
        <w:spacing w:after="0"/>
        <w:jc w:val="both"/>
      </w:pPr>
    </w:p>
    <w:p w14:paraId="3C96AEEE" w14:textId="1202A31A" w:rsidR="004863CB" w:rsidRDefault="004863CB" w:rsidP="00D32FBD">
      <w:pPr>
        <w:pStyle w:val="BodyText"/>
        <w:spacing w:after="0"/>
        <w:jc w:val="both"/>
        <w:rPr>
          <w:u w:val="single"/>
        </w:rPr>
      </w:pPr>
      <w:r w:rsidRPr="006F2792">
        <w:rPr>
          <w:u w:val="single"/>
        </w:rPr>
        <w:t>The Proposed New Territorial Agreement</w:t>
      </w:r>
    </w:p>
    <w:p w14:paraId="0A37CDFA" w14:textId="77777777" w:rsidR="004863CB" w:rsidRDefault="004863CB" w:rsidP="00D32FBD">
      <w:pPr>
        <w:pStyle w:val="BodyText"/>
        <w:spacing w:after="0"/>
        <w:jc w:val="both"/>
      </w:pPr>
    </w:p>
    <w:p w14:paraId="32AC1F33" w14:textId="47444199" w:rsidR="001260C6" w:rsidRDefault="00F4007E" w:rsidP="00D32FBD">
      <w:pPr>
        <w:pStyle w:val="BodyText"/>
        <w:spacing w:after="0"/>
        <w:jc w:val="both"/>
      </w:pPr>
      <w:r>
        <w:tab/>
      </w:r>
      <w:r w:rsidR="001260C6">
        <w:t>Milton, the county seat of Santa Rosa County, is serving approximately 4,500 natural gas customers in a defined area pursuant to Chapter 71-773, Laws of Florida.</w:t>
      </w:r>
      <w:r w:rsidR="001260C6">
        <w:rPr>
          <w:rStyle w:val="FootnoteReference"/>
        </w:rPr>
        <w:footnoteReference w:id="3"/>
      </w:r>
      <w:r w:rsidR="001260C6">
        <w:t xml:space="preserve"> Chapter 71-773, Laws of Florida, is included as Exhibit A to the petition and page 11 of 27 of Attachment A to the </w:t>
      </w:r>
      <w:r w:rsidR="00541403">
        <w:t>order</w:t>
      </w:r>
      <w:r w:rsidR="001260C6">
        <w:t>.</w:t>
      </w:r>
    </w:p>
    <w:p w14:paraId="1035BB86" w14:textId="77777777" w:rsidR="00796FCA" w:rsidRDefault="00796FCA" w:rsidP="00D32FBD">
      <w:pPr>
        <w:pStyle w:val="BodyText"/>
        <w:spacing w:after="0"/>
        <w:jc w:val="both"/>
      </w:pPr>
    </w:p>
    <w:p w14:paraId="7867CEE8" w14:textId="744AFC77" w:rsidR="001260C6" w:rsidRDefault="001260C6" w:rsidP="00D32FBD">
      <w:pPr>
        <w:pStyle w:val="BodyText"/>
        <w:spacing w:after="0"/>
        <w:ind w:firstLine="720"/>
        <w:jc w:val="both"/>
      </w:pPr>
      <w:r>
        <w:t>The Okaloosa Gas District is an independent special district created and established by the Florida Legislature in 1953 to own and operate natural gas transmission and distribution systems in Okaloosa County.</w:t>
      </w:r>
      <w:r>
        <w:rPr>
          <w:rStyle w:val="FootnoteReference"/>
        </w:rPr>
        <w:footnoteReference w:id="4"/>
      </w:r>
      <w:r>
        <w:t xml:space="preserve"> In 2000, the Legislature expanded in Chapter 2000-443, Laws of Florida, the District’s service area to include portions of Santa Rosa and Walton counties. Chapter 2000-443, Laws of Florida, is included in Exhibit A to the petition and on pages 12 through 23 of Attachment A to th</w:t>
      </w:r>
      <w:r w:rsidR="00AC65B6">
        <w:t>is order</w:t>
      </w:r>
      <w:r>
        <w:t>. The District provides natural gas service to 50,996 residential, commercial, and industrial customers within its entire service area and to approximately 4,800 customers in Santa Rosa County.</w:t>
      </w:r>
      <w:r>
        <w:rPr>
          <w:rStyle w:val="FootnoteReference"/>
        </w:rPr>
        <w:footnoteReference w:id="5"/>
      </w:r>
      <w:r w:rsidRPr="000725A3">
        <w:t xml:space="preserve"> </w:t>
      </w:r>
      <w:r>
        <w:t xml:space="preserve">In response to </w:t>
      </w:r>
      <w:r w:rsidR="00AC65B6">
        <w:t>our</w:t>
      </w:r>
      <w:r w:rsidR="000E4492">
        <w:t xml:space="preserve"> staff’s</w:t>
      </w:r>
      <w:r>
        <w:t xml:space="preserve"> first data request, the parties explained that under the provisions of Chapter 71-773, Laws of Florida, and Chapter 2021-262, Laws of Florida, both parties were granted the right to serve some of the same geographic areas, which has resulted in some overlapping service areas.</w:t>
      </w:r>
      <w:r>
        <w:rPr>
          <w:rStyle w:val="FootnoteReference"/>
        </w:rPr>
        <w:footnoteReference w:id="6"/>
      </w:r>
    </w:p>
    <w:p w14:paraId="41798235" w14:textId="77777777" w:rsidR="00F4007E" w:rsidRDefault="00F4007E" w:rsidP="00D32FBD">
      <w:pPr>
        <w:pStyle w:val="BodyText"/>
        <w:spacing w:after="0"/>
        <w:ind w:firstLine="720"/>
        <w:jc w:val="both"/>
      </w:pPr>
    </w:p>
    <w:p w14:paraId="6D8502B1" w14:textId="5C354ECB" w:rsidR="001260C6" w:rsidRDefault="001260C6" w:rsidP="00D32FBD">
      <w:pPr>
        <w:pStyle w:val="BodyText"/>
        <w:spacing w:after="0"/>
        <w:ind w:firstLine="720"/>
        <w:jc w:val="both"/>
      </w:pPr>
      <w:r>
        <w:t>In 2021, the Florida Legislature enacted Chapter 2021-262, Laws of Florida, to expand the service area of the District to include all of Santa Rosa and Walton counties except for certain areas explicitly excluded.</w:t>
      </w:r>
      <w:r w:rsidR="006F2792">
        <w:rPr>
          <w:rStyle w:val="FootnoteReference"/>
        </w:rPr>
        <w:footnoteReference w:id="7"/>
      </w:r>
      <w:r w:rsidR="006F2792">
        <w:t xml:space="preserve"> </w:t>
      </w:r>
      <w:r>
        <w:t xml:space="preserve"> Specifically, the City of Milton and its rights to serve natural gas customers within its territorial grants are excluded from the District’s service area. Chapter 2021-262, Laws of Florida, is shown in Exhibit B to the petition and on pages 24 through 26 of Attachment A to th</w:t>
      </w:r>
      <w:r w:rsidR="00AC65B6">
        <w:t>is order</w:t>
      </w:r>
      <w:r>
        <w:t>.</w:t>
      </w:r>
    </w:p>
    <w:p w14:paraId="0423085F" w14:textId="77777777" w:rsidR="000174CB" w:rsidRDefault="000174CB" w:rsidP="00D32FBD">
      <w:pPr>
        <w:pStyle w:val="BodyText"/>
        <w:spacing w:after="0"/>
        <w:ind w:firstLine="720"/>
        <w:jc w:val="both"/>
      </w:pPr>
    </w:p>
    <w:p w14:paraId="3F539DB5" w14:textId="152D7B00" w:rsidR="001260C6" w:rsidRDefault="00B0757D" w:rsidP="00D32FBD">
      <w:pPr>
        <w:pStyle w:val="BodyText"/>
        <w:spacing w:after="0"/>
        <w:jc w:val="both"/>
      </w:pPr>
      <w:r>
        <w:tab/>
      </w:r>
      <w:r w:rsidR="001260C6">
        <w:t>Chapter 2021-262, Section 3(1)(a), Laws of Florida, provides the following language:</w:t>
      </w:r>
    </w:p>
    <w:p w14:paraId="05D5FACE" w14:textId="77777777" w:rsidR="00C576D8" w:rsidRDefault="00C576D8" w:rsidP="00D32FBD">
      <w:pPr>
        <w:pStyle w:val="BodyText"/>
        <w:spacing w:after="0"/>
        <w:ind w:left="720" w:right="720"/>
        <w:jc w:val="both"/>
      </w:pPr>
    </w:p>
    <w:p w14:paraId="7D036056" w14:textId="77777777" w:rsidR="001260C6" w:rsidRDefault="001260C6" w:rsidP="00D32FBD">
      <w:pPr>
        <w:pStyle w:val="BodyText"/>
        <w:spacing w:after="0"/>
        <w:ind w:left="720" w:right="720"/>
        <w:jc w:val="both"/>
        <w:rPr>
          <w:u w:val="single"/>
        </w:rPr>
      </w:pPr>
      <w:r>
        <w:t xml:space="preserve">The area within the corporate limits of the </w:t>
      </w:r>
      <w:r w:rsidRPr="009678DD">
        <w:rPr>
          <w:u w:val="single"/>
        </w:rPr>
        <w:t>City</w:t>
      </w:r>
      <w:r>
        <w:t xml:space="preserve"> </w:t>
      </w:r>
      <w:r w:rsidRPr="009678DD">
        <w:rPr>
          <w:strike/>
        </w:rPr>
        <w:t>Town</w:t>
      </w:r>
      <w:r>
        <w:t xml:space="preserve"> of Milton and the surrounding territory presently served by the gas distribution system of said </w:t>
      </w:r>
      <w:r w:rsidRPr="009678DD">
        <w:rPr>
          <w:u w:val="single"/>
        </w:rPr>
        <w:t>city</w:t>
      </w:r>
      <w:r>
        <w:t xml:space="preserve"> </w:t>
      </w:r>
      <w:r w:rsidRPr="009678DD">
        <w:rPr>
          <w:strike/>
        </w:rPr>
        <w:lastRenderedPageBreak/>
        <w:t>town</w:t>
      </w:r>
      <w:r>
        <w:t xml:space="preserve">; </w:t>
      </w:r>
      <w:r w:rsidRPr="009678DD">
        <w:rPr>
          <w:u w:val="single"/>
        </w:rPr>
        <w:t>however, nothing in this act shall be construed to restrict or limit the City of Milton’s right to serve gas customers within its territorial grants and in all areas where the district territories overlap with territories of the City of Milton authorized by chapter 61-2489 and chapter 71-773, Laws of Florida;</w:t>
      </w:r>
    </w:p>
    <w:p w14:paraId="0593C998" w14:textId="77777777" w:rsidR="00C576D8" w:rsidRDefault="00C576D8" w:rsidP="00D32FBD">
      <w:pPr>
        <w:pStyle w:val="BodyText"/>
        <w:spacing w:after="0"/>
        <w:ind w:left="720" w:right="720"/>
        <w:jc w:val="both"/>
      </w:pPr>
    </w:p>
    <w:p w14:paraId="11A9738F" w14:textId="7CA995BE" w:rsidR="001260C6" w:rsidRDefault="001260C6" w:rsidP="00D32FBD">
      <w:pPr>
        <w:pStyle w:val="BodyText"/>
        <w:spacing w:after="0"/>
        <w:ind w:firstLine="720"/>
        <w:jc w:val="both"/>
      </w:pPr>
      <w:r>
        <w:t xml:space="preserve">The underlined language shows the amendment from Chapter 2000-443, Laws of Florida, and is shown on page 24 of 27 of Attachment A </w:t>
      </w:r>
      <w:r w:rsidR="00AC65B6">
        <w:t>of the order</w:t>
      </w:r>
      <w:r>
        <w:t>. Through this proposed Agreement, the parties stated that they desire to clearly define their specific territorial boundaries within Santa Rosa County, provide efficient service to customers, and avoid duplication of service and facilities.</w:t>
      </w:r>
    </w:p>
    <w:p w14:paraId="2CC2F64A" w14:textId="77777777" w:rsidR="00C576D8" w:rsidRDefault="00C576D8" w:rsidP="00D32FBD">
      <w:pPr>
        <w:pStyle w:val="BodyText"/>
        <w:spacing w:after="0"/>
        <w:ind w:firstLine="720"/>
        <w:jc w:val="both"/>
      </w:pPr>
    </w:p>
    <w:p w14:paraId="4E6F3758" w14:textId="77777777" w:rsidR="001260C6" w:rsidRDefault="001260C6" w:rsidP="00D32FBD">
      <w:pPr>
        <w:pStyle w:val="BodyText"/>
        <w:spacing w:after="0"/>
        <w:ind w:firstLine="720"/>
        <w:jc w:val="both"/>
      </w:pPr>
      <w:r>
        <w:t>There are no customer or infrastructure facility transfers contemplated in this proposed Agreement. The initial term of the Agreement is for 25 years and unless modified by mutual agreement, the Agreement will be renew</w:t>
      </w:r>
      <w:r w:rsidR="00C576D8">
        <w:t>ed every five years thereafter.</w:t>
      </w:r>
    </w:p>
    <w:p w14:paraId="1BAB093B" w14:textId="77777777" w:rsidR="00C576D8" w:rsidRDefault="00C576D8" w:rsidP="00C576D8">
      <w:pPr>
        <w:pStyle w:val="BodyText"/>
        <w:spacing w:after="0"/>
        <w:ind w:firstLine="720"/>
      </w:pPr>
    </w:p>
    <w:p w14:paraId="6979879B" w14:textId="0CD46D92" w:rsidR="00F4007E" w:rsidRPr="004863CB" w:rsidRDefault="000174CB" w:rsidP="00D32FBD">
      <w:pPr>
        <w:pStyle w:val="BodyText"/>
      </w:pPr>
      <w:r w:rsidRPr="004863CB">
        <w:rPr>
          <w:bCs/>
          <w:iCs/>
          <w:szCs w:val="28"/>
          <w:u w:val="single"/>
        </w:rPr>
        <w:t>C</w:t>
      </w:r>
      <w:r w:rsidR="00B0757D">
        <w:rPr>
          <w:bCs/>
          <w:iCs/>
          <w:szCs w:val="28"/>
          <w:u w:val="single"/>
        </w:rPr>
        <w:t>onclusion</w:t>
      </w:r>
    </w:p>
    <w:p w14:paraId="682F6FEC" w14:textId="4C7C20DA" w:rsidR="001260C6" w:rsidRDefault="001260C6" w:rsidP="00D32FBD">
      <w:pPr>
        <w:ind w:firstLine="720"/>
        <w:jc w:val="both"/>
      </w:pPr>
      <w:r>
        <w:rPr>
          <w:lang w:val="en"/>
        </w:rPr>
        <w:t xml:space="preserve">After review of the joint petition and the petitioners’ joint responses to </w:t>
      </w:r>
      <w:r w:rsidR="00B0757D">
        <w:rPr>
          <w:lang w:val="en"/>
        </w:rPr>
        <w:t>staff’s</w:t>
      </w:r>
      <w:r w:rsidR="00AC65B6">
        <w:rPr>
          <w:lang w:val="en"/>
        </w:rPr>
        <w:t xml:space="preserve"> </w:t>
      </w:r>
      <w:r>
        <w:rPr>
          <w:lang w:val="en"/>
        </w:rPr>
        <w:t xml:space="preserve">data request, </w:t>
      </w:r>
      <w:r w:rsidR="00AC65B6">
        <w:rPr>
          <w:lang w:val="en"/>
        </w:rPr>
        <w:t xml:space="preserve">we agree the new </w:t>
      </w:r>
      <w:r>
        <w:rPr>
          <w:lang w:val="en"/>
        </w:rPr>
        <w:t xml:space="preserve">Agreement is in the public interest and will enable Milton and the District to serve their current and future customers efficiently in Santa Rosa County. </w:t>
      </w:r>
      <w:r>
        <w:t>The proposed Agreement will clearly define specific service boundaries within Santa Rosa County between Milton and the District and will avoid duplication of facilities and services.</w:t>
      </w:r>
      <w:r w:rsidRPr="00B94BC0">
        <w:rPr>
          <w:lang w:val="en"/>
        </w:rPr>
        <w:t xml:space="preserve"> </w:t>
      </w:r>
      <w:r>
        <w:rPr>
          <w:lang w:val="en"/>
        </w:rPr>
        <w:t xml:space="preserve">Therefore, </w:t>
      </w:r>
      <w:r w:rsidR="00AC65B6">
        <w:rPr>
          <w:lang w:val="en"/>
        </w:rPr>
        <w:t>we</w:t>
      </w:r>
      <w:r>
        <w:rPr>
          <w:lang w:val="en"/>
        </w:rPr>
        <w:t xml:space="preserve"> approve </w:t>
      </w:r>
      <w:r>
        <w:t>the proposed new Agreement between the City of Milton and the Okaloosa Gas District in Santa Rosa County.</w:t>
      </w:r>
    </w:p>
    <w:p w14:paraId="7EE5AC5D" w14:textId="77777777" w:rsidR="00796FCA" w:rsidRDefault="00796FCA" w:rsidP="001260C6"/>
    <w:p w14:paraId="4C1260BF" w14:textId="77777777" w:rsidR="00796FCA" w:rsidRDefault="00796FCA" w:rsidP="00796FCA">
      <w:pPr>
        <w:pStyle w:val="OrderBody"/>
      </w:pPr>
      <w:r>
        <w:tab/>
        <w:t>Based on the foregoing, it is</w:t>
      </w:r>
    </w:p>
    <w:p w14:paraId="78166E0D" w14:textId="77777777" w:rsidR="00796FCA" w:rsidRDefault="00796FCA" w:rsidP="00796FCA">
      <w:pPr>
        <w:pStyle w:val="OrderBody"/>
      </w:pPr>
    </w:p>
    <w:p w14:paraId="0F88F3CB" w14:textId="7B86FFED" w:rsidR="00796FCA" w:rsidRDefault="00796FCA" w:rsidP="00796FCA">
      <w:pPr>
        <w:pStyle w:val="OrderBody"/>
      </w:pPr>
      <w:r>
        <w:tab/>
        <w:t>ORDERED by the Florida Public Service Commission that</w:t>
      </w:r>
      <w:r w:rsidR="00AC65B6">
        <w:t xml:space="preserve"> the proposed territorial agreement between the City of Milton and the Okaloosa Gas District in Santa Rosa County </w:t>
      </w:r>
      <w:r w:rsidR="00B0757D">
        <w:t xml:space="preserve">shall </w:t>
      </w:r>
      <w:r w:rsidR="00AC65B6">
        <w:t>be approved. It is further</w:t>
      </w:r>
    </w:p>
    <w:p w14:paraId="13FD6B05" w14:textId="77777777" w:rsidR="00796FCA" w:rsidRDefault="00796FCA" w:rsidP="00796FCA">
      <w:pPr>
        <w:pStyle w:val="OrderBody"/>
      </w:pPr>
    </w:p>
    <w:p w14:paraId="720BCFC3" w14:textId="06FF2E0D" w:rsidR="00F4007E" w:rsidRDefault="00796FCA" w:rsidP="00796FCA">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34ABB602" w14:textId="77777777" w:rsidR="00796FCA" w:rsidRDefault="00796FCA" w:rsidP="00796FCA">
      <w:pPr>
        <w:pStyle w:val="OrderBody"/>
      </w:pPr>
    </w:p>
    <w:p w14:paraId="3A723D00" w14:textId="77777777" w:rsidR="00796FCA" w:rsidRDefault="00796FCA" w:rsidP="00796FCA">
      <w:pPr>
        <w:pStyle w:val="OrderBody"/>
      </w:pPr>
      <w:r>
        <w:tab/>
        <w:t>ORDERED that in the event this Order becomes final, this docket shall be closed.</w:t>
      </w:r>
    </w:p>
    <w:p w14:paraId="4B9AED69" w14:textId="77777777" w:rsidR="00796FCA" w:rsidRDefault="00796FCA" w:rsidP="00796FCA">
      <w:pPr>
        <w:pStyle w:val="OrderBody"/>
      </w:pPr>
    </w:p>
    <w:p w14:paraId="426135F4" w14:textId="7B1C2FC0" w:rsidR="00796FCA" w:rsidRDefault="00796FCA" w:rsidP="00796FCA">
      <w:pPr>
        <w:pStyle w:val="OrderBody"/>
        <w:keepNext/>
        <w:keepLines/>
      </w:pPr>
      <w:r>
        <w:lastRenderedPageBreak/>
        <w:tab/>
        <w:t xml:space="preserve">By ORDER of the Florida Public Service Commission this </w:t>
      </w:r>
      <w:bookmarkStart w:id="6" w:name="replaceDate"/>
      <w:bookmarkEnd w:id="6"/>
      <w:r w:rsidR="00101D5B">
        <w:rPr>
          <w:u w:val="single"/>
        </w:rPr>
        <w:t>20th</w:t>
      </w:r>
      <w:r w:rsidR="00101D5B">
        <w:t xml:space="preserve"> day of </w:t>
      </w:r>
      <w:r w:rsidR="00101D5B">
        <w:rPr>
          <w:u w:val="single"/>
        </w:rPr>
        <w:t>January</w:t>
      </w:r>
      <w:r w:rsidR="00101D5B">
        <w:t xml:space="preserve">, </w:t>
      </w:r>
      <w:r w:rsidR="00101D5B">
        <w:rPr>
          <w:u w:val="single"/>
        </w:rPr>
        <w:t>2023</w:t>
      </w:r>
      <w:r w:rsidR="00101D5B">
        <w:t>.</w:t>
      </w:r>
    </w:p>
    <w:p w14:paraId="0360D5E2" w14:textId="77777777" w:rsidR="00101D5B" w:rsidRPr="00101D5B" w:rsidRDefault="00101D5B" w:rsidP="00796FCA">
      <w:pPr>
        <w:pStyle w:val="OrderBody"/>
        <w:keepNext/>
        <w:keepLines/>
      </w:pPr>
    </w:p>
    <w:p w14:paraId="265FA7CF" w14:textId="77777777" w:rsidR="00796FCA" w:rsidRDefault="00796FCA" w:rsidP="00796FCA">
      <w:pPr>
        <w:pStyle w:val="OrderBody"/>
        <w:keepNext/>
        <w:keepLines/>
      </w:pPr>
    </w:p>
    <w:p w14:paraId="3EB585B1" w14:textId="77777777" w:rsidR="00796FCA" w:rsidRDefault="00796FCA" w:rsidP="00796FCA">
      <w:pPr>
        <w:pStyle w:val="OrderBody"/>
        <w:keepNext/>
        <w:keepLines/>
      </w:pPr>
    </w:p>
    <w:p w14:paraId="54D6BACE" w14:textId="77777777" w:rsidR="00796FCA" w:rsidRDefault="00796FCA" w:rsidP="00796FCA">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96FCA" w14:paraId="12E33B77" w14:textId="77777777" w:rsidTr="00796FCA">
        <w:tc>
          <w:tcPr>
            <w:tcW w:w="720" w:type="dxa"/>
            <w:shd w:val="clear" w:color="auto" w:fill="auto"/>
          </w:tcPr>
          <w:p w14:paraId="4CC95311" w14:textId="77777777" w:rsidR="00796FCA" w:rsidRDefault="00796FCA" w:rsidP="00796FCA">
            <w:pPr>
              <w:pStyle w:val="OrderBody"/>
              <w:keepNext/>
              <w:keepLines/>
            </w:pPr>
            <w:bookmarkStart w:id="7" w:name="bkmrkSignature" w:colFirst="0" w:colLast="0"/>
          </w:p>
        </w:tc>
        <w:tc>
          <w:tcPr>
            <w:tcW w:w="4320" w:type="dxa"/>
            <w:tcBorders>
              <w:bottom w:val="single" w:sz="4" w:space="0" w:color="auto"/>
            </w:tcBorders>
            <w:shd w:val="clear" w:color="auto" w:fill="auto"/>
          </w:tcPr>
          <w:p w14:paraId="62849209" w14:textId="670BEFAC" w:rsidR="00796FCA" w:rsidRDefault="00101D5B" w:rsidP="00796FCA">
            <w:pPr>
              <w:pStyle w:val="OrderBody"/>
              <w:keepNext/>
              <w:keepLines/>
            </w:pPr>
            <w:r>
              <w:t>/s/ Adam J. Teitzman</w:t>
            </w:r>
            <w:bookmarkStart w:id="8" w:name="_GoBack"/>
            <w:bookmarkEnd w:id="8"/>
          </w:p>
        </w:tc>
      </w:tr>
      <w:bookmarkEnd w:id="7"/>
      <w:tr w:rsidR="00796FCA" w14:paraId="391CF471" w14:textId="77777777" w:rsidTr="00796FCA">
        <w:tc>
          <w:tcPr>
            <w:tcW w:w="720" w:type="dxa"/>
            <w:shd w:val="clear" w:color="auto" w:fill="auto"/>
          </w:tcPr>
          <w:p w14:paraId="326CEFB1" w14:textId="77777777" w:rsidR="00796FCA" w:rsidRDefault="00796FCA" w:rsidP="00796FCA">
            <w:pPr>
              <w:pStyle w:val="OrderBody"/>
              <w:keepNext/>
              <w:keepLines/>
            </w:pPr>
          </w:p>
        </w:tc>
        <w:tc>
          <w:tcPr>
            <w:tcW w:w="4320" w:type="dxa"/>
            <w:tcBorders>
              <w:top w:val="single" w:sz="4" w:space="0" w:color="auto"/>
            </w:tcBorders>
            <w:shd w:val="clear" w:color="auto" w:fill="auto"/>
          </w:tcPr>
          <w:p w14:paraId="18341A44" w14:textId="77777777" w:rsidR="00796FCA" w:rsidRDefault="00796FCA" w:rsidP="00796FCA">
            <w:pPr>
              <w:pStyle w:val="OrderBody"/>
              <w:keepNext/>
              <w:keepLines/>
            </w:pPr>
            <w:r>
              <w:t>ADAM J. TEITZMAN</w:t>
            </w:r>
          </w:p>
          <w:p w14:paraId="21E068B0" w14:textId="77777777" w:rsidR="00796FCA" w:rsidRDefault="00796FCA" w:rsidP="00796FCA">
            <w:pPr>
              <w:pStyle w:val="OrderBody"/>
              <w:keepNext/>
              <w:keepLines/>
            </w:pPr>
            <w:r>
              <w:t>Commission Clerk</w:t>
            </w:r>
          </w:p>
        </w:tc>
      </w:tr>
    </w:tbl>
    <w:p w14:paraId="26DA57FD" w14:textId="77777777" w:rsidR="00796FCA" w:rsidRDefault="00796FCA" w:rsidP="00796FCA">
      <w:pPr>
        <w:pStyle w:val="OrderSigInfo"/>
        <w:keepNext/>
        <w:keepLines/>
      </w:pPr>
      <w:r>
        <w:t>Florida Public Service Commission</w:t>
      </w:r>
    </w:p>
    <w:p w14:paraId="216E3C96" w14:textId="77777777" w:rsidR="00796FCA" w:rsidRDefault="00796FCA" w:rsidP="00796FCA">
      <w:pPr>
        <w:pStyle w:val="OrderSigInfo"/>
        <w:keepNext/>
        <w:keepLines/>
      </w:pPr>
      <w:r>
        <w:t>2540 Shumard Oak Boulevard</w:t>
      </w:r>
    </w:p>
    <w:p w14:paraId="1D16F866" w14:textId="77777777" w:rsidR="00796FCA" w:rsidRDefault="00796FCA" w:rsidP="00796FCA">
      <w:pPr>
        <w:pStyle w:val="OrderSigInfo"/>
        <w:keepNext/>
        <w:keepLines/>
      </w:pPr>
      <w:r>
        <w:t>Tallahassee, Florida 32399</w:t>
      </w:r>
    </w:p>
    <w:p w14:paraId="1544137C" w14:textId="77777777" w:rsidR="00796FCA" w:rsidRDefault="00796FCA" w:rsidP="00796FCA">
      <w:pPr>
        <w:pStyle w:val="OrderSigInfo"/>
        <w:keepNext/>
        <w:keepLines/>
      </w:pPr>
      <w:r>
        <w:t>(850) 413</w:t>
      </w:r>
      <w:r>
        <w:noBreakHyphen/>
        <w:t>6770</w:t>
      </w:r>
    </w:p>
    <w:p w14:paraId="6FAC38E3" w14:textId="77777777" w:rsidR="00796FCA" w:rsidRDefault="00796FCA" w:rsidP="00796FCA">
      <w:pPr>
        <w:pStyle w:val="OrderSigInfo"/>
        <w:keepNext/>
        <w:keepLines/>
      </w:pPr>
      <w:r>
        <w:t>www.floridapsc.com</w:t>
      </w:r>
    </w:p>
    <w:p w14:paraId="3D0F4930" w14:textId="77777777" w:rsidR="00796FCA" w:rsidRDefault="00796FCA" w:rsidP="00796FCA">
      <w:pPr>
        <w:pStyle w:val="OrderSigInfo"/>
        <w:keepNext/>
        <w:keepLines/>
      </w:pPr>
    </w:p>
    <w:p w14:paraId="0E777F7F" w14:textId="77777777" w:rsidR="00796FCA" w:rsidRDefault="00796FCA" w:rsidP="00796FCA">
      <w:pPr>
        <w:pStyle w:val="OrderSigInfo"/>
        <w:keepNext/>
        <w:keepLines/>
      </w:pPr>
      <w:r>
        <w:t>Copies furnished:  A copy of this document is provided to the parties of record at the time of issuance and, if applicable, interested persons.</w:t>
      </w:r>
    </w:p>
    <w:p w14:paraId="1962E270" w14:textId="77777777" w:rsidR="00796FCA" w:rsidRDefault="00796FCA" w:rsidP="00796FCA">
      <w:pPr>
        <w:pStyle w:val="OrderBody"/>
        <w:keepNext/>
        <w:keepLines/>
      </w:pPr>
    </w:p>
    <w:p w14:paraId="0195981E" w14:textId="77777777" w:rsidR="00796FCA" w:rsidRDefault="00796FCA" w:rsidP="00796FCA">
      <w:pPr>
        <w:pStyle w:val="OrderBody"/>
        <w:keepNext/>
        <w:keepLines/>
      </w:pPr>
    </w:p>
    <w:p w14:paraId="62F95791" w14:textId="77777777" w:rsidR="00796FCA" w:rsidRDefault="00796FCA" w:rsidP="00796FCA">
      <w:pPr>
        <w:pStyle w:val="OrderBody"/>
        <w:keepNext/>
        <w:keepLines/>
      </w:pPr>
      <w:r>
        <w:t>AAW</w:t>
      </w:r>
    </w:p>
    <w:p w14:paraId="12A13703" w14:textId="77777777" w:rsidR="00796FCA" w:rsidRDefault="00796FCA" w:rsidP="00796FCA">
      <w:pPr>
        <w:pStyle w:val="OrderBody"/>
      </w:pPr>
    </w:p>
    <w:p w14:paraId="0944BC50" w14:textId="77777777" w:rsidR="00796FCA" w:rsidRDefault="00796FCA" w:rsidP="00796FCA">
      <w:pPr>
        <w:pStyle w:val="OrderBody"/>
      </w:pPr>
    </w:p>
    <w:p w14:paraId="2CF8F845" w14:textId="77777777" w:rsidR="00796FCA" w:rsidRDefault="00796FCA" w:rsidP="00796FCA">
      <w:pPr>
        <w:pStyle w:val="CenterUnderline"/>
      </w:pPr>
      <w:r>
        <w:t>NOTICE OF FURTHER PROCEEDINGS OR JUDICIAL REVIEW</w:t>
      </w:r>
    </w:p>
    <w:p w14:paraId="6659332D" w14:textId="77777777" w:rsidR="00796FCA" w:rsidRDefault="00796FCA" w:rsidP="00796FCA">
      <w:pPr>
        <w:pStyle w:val="CenterUnderline"/>
      </w:pPr>
    </w:p>
    <w:p w14:paraId="070D2376" w14:textId="77777777" w:rsidR="00796FCA" w:rsidRDefault="00796FCA" w:rsidP="00796FCA">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1E161EBD" w14:textId="77777777" w:rsidR="00796FCA" w:rsidRDefault="00796FCA" w:rsidP="00796FCA">
      <w:pPr>
        <w:pStyle w:val="OrderBody"/>
      </w:pPr>
    </w:p>
    <w:p w14:paraId="51A60D54" w14:textId="77777777" w:rsidR="00796FCA" w:rsidRDefault="00796FCA" w:rsidP="00796FCA">
      <w:pPr>
        <w:pStyle w:val="OrderBody"/>
      </w:pPr>
      <w:r>
        <w:tab/>
        <w:t>Mediation may be available on a case-by-case basis.  If mediation is conducted, it does not affect a substantially interested person's right to a hearing.</w:t>
      </w:r>
    </w:p>
    <w:p w14:paraId="6A5A3318" w14:textId="77777777" w:rsidR="00796FCA" w:rsidRDefault="00796FCA" w:rsidP="00796FCA">
      <w:pPr>
        <w:pStyle w:val="OrderBody"/>
      </w:pPr>
    </w:p>
    <w:p w14:paraId="216708EC" w14:textId="06230EC7" w:rsidR="00796FCA" w:rsidRDefault="00796FCA" w:rsidP="00796FCA">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101D5B">
        <w:rPr>
          <w:u w:val="single"/>
        </w:rPr>
        <w:t>February 10, 2023</w:t>
      </w:r>
      <w:r>
        <w:t>.</w:t>
      </w:r>
    </w:p>
    <w:p w14:paraId="08CDFA1D" w14:textId="77777777" w:rsidR="00796FCA" w:rsidRDefault="00796FCA" w:rsidP="00796FCA">
      <w:pPr>
        <w:pStyle w:val="OrderBody"/>
      </w:pPr>
    </w:p>
    <w:p w14:paraId="6100DCBC" w14:textId="77777777" w:rsidR="00796FCA" w:rsidRDefault="00796FCA" w:rsidP="00796FCA">
      <w:pPr>
        <w:pStyle w:val="OrderBody"/>
      </w:pPr>
      <w:r>
        <w:tab/>
        <w:t>In the absence of such a petition, this order shall become final and effective upon the issuance of a Consummating Order.</w:t>
      </w:r>
    </w:p>
    <w:p w14:paraId="79210CF5" w14:textId="77777777" w:rsidR="00796FCA" w:rsidRDefault="00796FCA" w:rsidP="00796FCA">
      <w:pPr>
        <w:pStyle w:val="OrderBody"/>
      </w:pPr>
    </w:p>
    <w:p w14:paraId="03FB0C18" w14:textId="77777777" w:rsidR="00796FCA" w:rsidRDefault="00796FCA" w:rsidP="00796FCA">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14:paraId="28734060" w14:textId="06D6898E" w:rsidR="00B57944" w:rsidRDefault="00B57944" w:rsidP="00796FCA">
      <w:pPr>
        <w:pStyle w:val="OrderBody"/>
        <w:sectPr w:rsidR="00B57944">
          <w:headerReference w:type="default" r:id="rId6"/>
          <w:footerReference w:type="first" r:id="rId7"/>
          <w:pgSz w:w="12240" w:h="15840" w:code="1"/>
          <w:pgMar w:top="1440" w:right="1440" w:bottom="1440" w:left="1440" w:header="720" w:footer="720" w:gutter="0"/>
          <w:cols w:space="720"/>
          <w:titlePg/>
          <w:docGrid w:linePitch="360"/>
        </w:sectPr>
      </w:pPr>
    </w:p>
    <w:p w14:paraId="687963E9" w14:textId="77777777" w:rsidR="00B57944" w:rsidRDefault="00B57944" w:rsidP="00796FCA">
      <w:pPr>
        <w:pStyle w:val="OrderBody"/>
        <w:sectPr w:rsidR="00B57944">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1CD1526C" wp14:editId="2553B926">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64-GU Attachment_Page_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FAD4F6" w14:textId="77777777" w:rsidR="00B57944" w:rsidRDefault="00B57944" w:rsidP="00796FCA">
      <w:pPr>
        <w:pStyle w:val="OrderBody"/>
        <w:sectPr w:rsidR="00B57944">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17F2BE53" wp14:editId="567C2F9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64-GU Attachment_Page_0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C8A9C0" w14:textId="77777777" w:rsidR="00B57944" w:rsidRDefault="00B57944" w:rsidP="00796FCA">
      <w:pPr>
        <w:pStyle w:val="OrderBody"/>
        <w:sectPr w:rsidR="00B57944">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753BCCD0" wp14:editId="122D308A">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64-GU Attachment_Page_0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524F00F" w14:textId="77777777" w:rsidR="00B57944" w:rsidRDefault="00B57944" w:rsidP="00796FCA">
      <w:pPr>
        <w:pStyle w:val="OrderBody"/>
        <w:sectPr w:rsidR="00B57944">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6AABE40A" wp14:editId="5F583F8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64-GU Attachment_Page_0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1A49F6" w14:textId="77777777" w:rsidR="00B57944" w:rsidRDefault="00B57944" w:rsidP="00796FCA">
      <w:pPr>
        <w:pStyle w:val="OrderBody"/>
        <w:sectPr w:rsidR="00B57944">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578A0D76" wp14:editId="6633458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64-GU Attachment_Page_0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C944C63" w14:textId="77777777" w:rsidR="00B57944" w:rsidRDefault="00B57944" w:rsidP="00796FCA">
      <w:pPr>
        <w:pStyle w:val="OrderBody"/>
        <w:sectPr w:rsidR="00B57944">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57FF27D4" wp14:editId="72A7DD6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64-GU Attachment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4372FF" w14:textId="77777777" w:rsidR="00B57944" w:rsidRDefault="00B57944" w:rsidP="00796FCA">
      <w:pPr>
        <w:pStyle w:val="OrderBody"/>
        <w:sectPr w:rsidR="00B57944">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2CE5E67A" wp14:editId="0AC7AE5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64-GU Attachment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69F4C06" w14:textId="77777777" w:rsidR="00B57944" w:rsidRDefault="00B57944" w:rsidP="00796FCA">
      <w:pPr>
        <w:pStyle w:val="OrderBody"/>
        <w:sectPr w:rsidR="00B57944">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2978E9AC" wp14:editId="1EA934B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64-GU Attachment_Page_0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8343C2D" w14:textId="77777777" w:rsidR="00B57944" w:rsidRDefault="00B57944" w:rsidP="00796FCA">
      <w:pPr>
        <w:pStyle w:val="OrderBody"/>
        <w:sectPr w:rsidR="00B57944">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5C572F88" wp14:editId="17C76E5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64-GU Attachment_Page_0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F55473" w14:textId="77777777" w:rsidR="00B57944" w:rsidRDefault="00B57944" w:rsidP="00796FCA">
      <w:pPr>
        <w:pStyle w:val="OrderBody"/>
        <w:sectPr w:rsidR="00B57944">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58DFE135" wp14:editId="1FCF888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164-GU Attachment_Page_1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CB5B245" w14:textId="77777777" w:rsidR="00B57944" w:rsidRDefault="00B57944" w:rsidP="00796FCA">
      <w:pPr>
        <w:pStyle w:val="OrderBody"/>
        <w:sectPr w:rsidR="00B57944">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77B6119D" wp14:editId="1ECE9B1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64-GU Attachment_Page_1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84C986" w14:textId="77777777" w:rsidR="00B57944" w:rsidRDefault="00B57944" w:rsidP="00796FCA">
      <w:pPr>
        <w:pStyle w:val="OrderBody"/>
        <w:sectPr w:rsidR="00B57944">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771F855B" wp14:editId="0F4BFE61">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64-GU Attachment_Page_1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E33E5F4" w14:textId="77777777" w:rsidR="00B57944" w:rsidRDefault="00B57944" w:rsidP="00796FCA">
      <w:pPr>
        <w:pStyle w:val="OrderBody"/>
        <w:sectPr w:rsidR="00B57944">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716A8EB3" wp14:editId="1FF16376">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164-GU Attachment_Page_13.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809BE66" w14:textId="77777777" w:rsidR="00B57944" w:rsidRDefault="00B57944" w:rsidP="00796FCA">
      <w:pPr>
        <w:pStyle w:val="OrderBody"/>
        <w:sectPr w:rsidR="00B57944">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0A817838" wp14:editId="23EDA15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164-GU Attachment_Page_14.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DA132B" w14:textId="77777777" w:rsidR="00B57944" w:rsidRDefault="00B57944" w:rsidP="00796FCA">
      <w:pPr>
        <w:pStyle w:val="OrderBody"/>
        <w:sectPr w:rsidR="00B57944">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6E5415EB" wp14:editId="2AD9CDDC">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164-GU Attachment_Page_15.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1E105F" w14:textId="77777777" w:rsidR="00B57944" w:rsidRDefault="00B57944" w:rsidP="00796FCA">
      <w:pPr>
        <w:pStyle w:val="OrderBody"/>
        <w:sectPr w:rsidR="00B57944">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00BB4392" wp14:editId="2B1BF8EE">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164-GU Attachment_Page_16.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66C561" w14:textId="77777777" w:rsidR="00B57944" w:rsidRDefault="00B57944" w:rsidP="00796FCA">
      <w:pPr>
        <w:pStyle w:val="OrderBody"/>
        <w:sectPr w:rsidR="00B57944">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6B298179" wp14:editId="32590172">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164-GU Attachment_Page_17.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AF1545" w14:textId="77777777" w:rsidR="00B57944" w:rsidRDefault="00B57944" w:rsidP="00796FCA">
      <w:pPr>
        <w:pStyle w:val="OrderBody"/>
        <w:sectPr w:rsidR="00B57944">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14:anchorId="1B9945A9" wp14:editId="621236AA">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164-GU Attachment_Page_18.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5CFE730" w14:textId="77777777" w:rsidR="00B57944" w:rsidRDefault="00B57944" w:rsidP="00796FCA">
      <w:pPr>
        <w:pStyle w:val="OrderBody"/>
        <w:sectPr w:rsidR="00B57944">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6FC80287" wp14:editId="6715EF06">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164-GU Attachment_Page_19.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3E4DE4E" w14:textId="77777777" w:rsidR="00B57944" w:rsidRDefault="00B57944" w:rsidP="00796FCA">
      <w:pPr>
        <w:pStyle w:val="OrderBody"/>
        <w:sectPr w:rsidR="00B57944">
          <w:headerReference w:type="first" r:id="rId46"/>
          <w:pgSz w:w="12240" w:h="15840" w:code="1"/>
          <w:pgMar w:top="1440" w:right="1440" w:bottom="1440" w:left="1440" w:header="720" w:footer="720" w:gutter="0"/>
          <w:cols w:space="720"/>
          <w:titlePg/>
          <w:docGrid w:linePitch="360"/>
        </w:sectPr>
      </w:pPr>
      <w:r>
        <w:rPr>
          <w:noProof/>
        </w:rPr>
        <w:lastRenderedPageBreak/>
        <w:drawing>
          <wp:inline distT="0" distB="0" distL="0" distR="0" wp14:anchorId="4F7FAE4B" wp14:editId="704E4969">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20164-GU Attachment_Page_20.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E30FCD8" w14:textId="77777777" w:rsidR="00B57944" w:rsidRDefault="00B57944" w:rsidP="00796FCA">
      <w:pPr>
        <w:pStyle w:val="OrderBody"/>
        <w:sectPr w:rsidR="00B57944">
          <w:headerReference w:type="first" r:id="rId48"/>
          <w:pgSz w:w="12240" w:h="15840" w:code="1"/>
          <w:pgMar w:top="1440" w:right="1440" w:bottom="1440" w:left="1440" w:header="720" w:footer="720" w:gutter="0"/>
          <w:cols w:space="720"/>
          <w:titlePg/>
          <w:docGrid w:linePitch="360"/>
        </w:sectPr>
      </w:pPr>
      <w:r>
        <w:rPr>
          <w:noProof/>
        </w:rPr>
        <w:lastRenderedPageBreak/>
        <w:drawing>
          <wp:inline distT="0" distB="0" distL="0" distR="0" wp14:anchorId="06633D01" wp14:editId="28280C95">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0164-GU Attachment_Page_21.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860F89C" w14:textId="77777777" w:rsidR="00B57944" w:rsidRDefault="00B57944" w:rsidP="00796FCA">
      <w:pPr>
        <w:pStyle w:val="OrderBody"/>
        <w:sectPr w:rsidR="00B57944">
          <w:headerReference w:type="first" r:id="rId50"/>
          <w:pgSz w:w="12240" w:h="15840" w:code="1"/>
          <w:pgMar w:top="1440" w:right="1440" w:bottom="1440" w:left="1440" w:header="720" w:footer="720" w:gutter="0"/>
          <w:cols w:space="720"/>
          <w:titlePg/>
          <w:docGrid w:linePitch="360"/>
        </w:sectPr>
      </w:pPr>
      <w:r>
        <w:rPr>
          <w:noProof/>
        </w:rPr>
        <w:lastRenderedPageBreak/>
        <w:drawing>
          <wp:inline distT="0" distB="0" distL="0" distR="0" wp14:anchorId="237772F8" wp14:editId="38824878">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0164-GU Attachment_Page_22.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B2E422C" w14:textId="77777777" w:rsidR="00B57944" w:rsidRDefault="00B57944" w:rsidP="00796FCA">
      <w:pPr>
        <w:pStyle w:val="OrderBody"/>
        <w:sectPr w:rsidR="00B57944">
          <w:headerReference w:type="first" r:id="rId52"/>
          <w:pgSz w:w="12240" w:h="15840" w:code="1"/>
          <w:pgMar w:top="1440" w:right="1440" w:bottom="1440" w:left="1440" w:header="720" w:footer="720" w:gutter="0"/>
          <w:cols w:space="720"/>
          <w:titlePg/>
          <w:docGrid w:linePitch="360"/>
        </w:sectPr>
      </w:pPr>
      <w:r>
        <w:rPr>
          <w:noProof/>
        </w:rPr>
        <w:lastRenderedPageBreak/>
        <w:drawing>
          <wp:inline distT="0" distB="0" distL="0" distR="0" wp14:anchorId="7922FC28" wp14:editId="4E307F32">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0164-GU Attachment_Page_23.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8AD9975" w14:textId="77777777" w:rsidR="00B57944" w:rsidRDefault="00B57944" w:rsidP="00796FCA">
      <w:pPr>
        <w:pStyle w:val="OrderBody"/>
        <w:sectPr w:rsidR="00B57944">
          <w:headerReference w:type="first" r:id="rId54"/>
          <w:pgSz w:w="12240" w:h="15840" w:code="1"/>
          <w:pgMar w:top="1440" w:right="1440" w:bottom="1440" w:left="1440" w:header="720" w:footer="720" w:gutter="0"/>
          <w:cols w:space="720"/>
          <w:titlePg/>
          <w:docGrid w:linePitch="360"/>
        </w:sectPr>
      </w:pPr>
      <w:r>
        <w:rPr>
          <w:noProof/>
        </w:rPr>
        <w:lastRenderedPageBreak/>
        <w:drawing>
          <wp:inline distT="0" distB="0" distL="0" distR="0" wp14:anchorId="358C73F6" wp14:editId="68497331">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0164-GU Attachment_Page_24.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E4E090" w14:textId="77777777" w:rsidR="00B57944" w:rsidRDefault="00B57944" w:rsidP="00796FCA">
      <w:pPr>
        <w:pStyle w:val="OrderBody"/>
        <w:sectPr w:rsidR="00B57944">
          <w:headerReference w:type="first" r:id="rId56"/>
          <w:pgSz w:w="12240" w:h="15840" w:code="1"/>
          <w:pgMar w:top="1440" w:right="1440" w:bottom="1440" w:left="1440" w:header="720" w:footer="720" w:gutter="0"/>
          <w:cols w:space="720"/>
          <w:titlePg/>
          <w:docGrid w:linePitch="360"/>
        </w:sectPr>
      </w:pPr>
      <w:r>
        <w:rPr>
          <w:noProof/>
        </w:rPr>
        <w:lastRenderedPageBreak/>
        <w:drawing>
          <wp:inline distT="0" distB="0" distL="0" distR="0" wp14:anchorId="64D4FBEF" wp14:editId="59D1F78F">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0164-GU Attachment_Page_25.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87E3F5" w14:textId="77777777" w:rsidR="00B57944" w:rsidRDefault="00B57944" w:rsidP="00796FCA">
      <w:pPr>
        <w:pStyle w:val="OrderBody"/>
        <w:sectPr w:rsidR="00B57944">
          <w:headerReference w:type="first" r:id="rId58"/>
          <w:pgSz w:w="12240" w:h="15840" w:code="1"/>
          <w:pgMar w:top="1440" w:right="1440" w:bottom="1440" w:left="1440" w:header="720" w:footer="720" w:gutter="0"/>
          <w:cols w:space="720"/>
          <w:titlePg/>
          <w:docGrid w:linePitch="360"/>
        </w:sectPr>
      </w:pPr>
      <w:r>
        <w:rPr>
          <w:noProof/>
        </w:rPr>
        <w:lastRenderedPageBreak/>
        <w:drawing>
          <wp:inline distT="0" distB="0" distL="0" distR="0" wp14:anchorId="67130CD4" wp14:editId="60DFFFB9">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20164-GU Attachment_Page_26.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40FA5C" w14:textId="77777777" w:rsidR="00796FCA" w:rsidRPr="00796FCA" w:rsidRDefault="00B57944" w:rsidP="00796FCA">
      <w:pPr>
        <w:pStyle w:val="OrderBody"/>
      </w:pPr>
      <w:r>
        <w:rPr>
          <w:noProof/>
        </w:rPr>
        <w:lastRenderedPageBreak/>
        <w:drawing>
          <wp:inline distT="0" distB="0" distL="0" distR="0" wp14:anchorId="0C624CD4" wp14:editId="322A14B8">
            <wp:extent cx="8299023" cy="6413360"/>
            <wp:effectExtent l="952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20164-GU Attachment_Page_27.jpg"/>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8309679" cy="6421595"/>
                    </a:xfrm>
                    <a:prstGeom prst="rect">
                      <a:avLst/>
                    </a:prstGeom>
                  </pic:spPr>
                </pic:pic>
              </a:graphicData>
            </a:graphic>
          </wp:inline>
        </w:drawing>
      </w:r>
    </w:p>
    <w:sectPr w:rsidR="00796FCA" w:rsidRPr="00796FCA">
      <w:headerReference w:type="first" r:id="rId6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CD599" w14:textId="77777777" w:rsidR="00146997" w:rsidRDefault="00146997">
      <w:r>
        <w:separator/>
      </w:r>
    </w:p>
  </w:endnote>
  <w:endnote w:type="continuationSeparator" w:id="0">
    <w:p w14:paraId="05D441A6" w14:textId="77777777" w:rsidR="00146997" w:rsidRDefault="0014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92D3" w14:textId="77777777" w:rsidR="00FA6EFD" w:rsidRDefault="00FA6EFD">
    <w:pPr>
      <w:pStyle w:val="Footer"/>
    </w:pPr>
  </w:p>
  <w:p w14:paraId="1744827F"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0DDF9" w14:textId="77777777" w:rsidR="00146997" w:rsidRDefault="00146997">
      <w:r>
        <w:separator/>
      </w:r>
    </w:p>
  </w:footnote>
  <w:footnote w:type="continuationSeparator" w:id="0">
    <w:p w14:paraId="0208006C" w14:textId="77777777" w:rsidR="00146997" w:rsidRDefault="00146997">
      <w:r>
        <w:continuationSeparator/>
      </w:r>
    </w:p>
  </w:footnote>
  <w:footnote w:id="1">
    <w:p w14:paraId="72B748B7" w14:textId="77777777" w:rsidR="001260C6" w:rsidRDefault="001260C6" w:rsidP="001260C6">
      <w:pPr>
        <w:pStyle w:val="FootnoteText"/>
      </w:pPr>
      <w:r>
        <w:rPr>
          <w:rStyle w:val="FootnoteReference"/>
        </w:rPr>
        <w:footnoteRef/>
      </w:r>
      <w:r>
        <w:t xml:space="preserve"> Response No. 5 in Staff’s First Data Request, Document No. 11469-2022.</w:t>
      </w:r>
    </w:p>
  </w:footnote>
  <w:footnote w:id="2">
    <w:p w14:paraId="7C6D7CED" w14:textId="77777777" w:rsidR="001260C6" w:rsidRDefault="001260C6" w:rsidP="001260C6">
      <w:pPr>
        <w:pStyle w:val="FootnoteText"/>
      </w:pPr>
      <w:r>
        <w:rPr>
          <w:rStyle w:val="FootnoteReference"/>
        </w:rPr>
        <w:footnoteRef/>
      </w:r>
      <w:r>
        <w:t xml:space="preserve"> </w:t>
      </w:r>
      <w:r w:rsidRPr="00CA74FF">
        <w:rPr>
          <w:i/>
        </w:rPr>
        <w:t>Utilities Commission of the City of New Smyrna Beach v. Florida Public Service Commission</w:t>
      </w:r>
      <w:r w:rsidRPr="00CA74FF">
        <w:t>, 469 So. 2d 731 (Fla. 1985).</w:t>
      </w:r>
    </w:p>
  </w:footnote>
  <w:footnote w:id="3">
    <w:p w14:paraId="0F5E9865" w14:textId="77777777" w:rsidR="001260C6" w:rsidRDefault="001260C6" w:rsidP="001260C6">
      <w:pPr>
        <w:pStyle w:val="FootnoteText"/>
      </w:pPr>
      <w:r>
        <w:rPr>
          <w:rStyle w:val="FootnoteReference"/>
        </w:rPr>
        <w:footnoteRef/>
      </w:r>
      <w:r>
        <w:t xml:space="preserve"> Chapter 71-773 amended Chapter 61-2489, Laws of Florida.</w:t>
      </w:r>
    </w:p>
  </w:footnote>
  <w:footnote w:id="4">
    <w:p w14:paraId="3B091DC1" w14:textId="77777777" w:rsidR="001260C6" w:rsidRDefault="001260C6" w:rsidP="001260C6">
      <w:pPr>
        <w:pStyle w:val="FootnoteText"/>
      </w:pPr>
      <w:r>
        <w:rPr>
          <w:rStyle w:val="FootnoteReference"/>
        </w:rPr>
        <w:footnoteRef/>
      </w:r>
      <w:r>
        <w:t xml:space="preserve"> Chapter 29334, Laws of Florida.</w:t>
      </w:r>
    </w:p>
  </w:footnote>
  <w:footnote w:id="5">
    <w:p w14:paraId="67C73E64" w14:textId="77777777" w:rsidR="001260C6" w:rsidRDefault="001260C6" w:rsidP="001260C6">
      <w:pPr>
        <w:pStyle w:val="FootnoteText"/>
      </w:pPr>
      <w:r>
        <w:rPr>
          <w:rStyle w:val="FootnoteReference"/>
        </w:rPr>
        <w:footnoteRef/>
      </w:r>
      <w:r>
        <w:t xml:space="preserve"> Response No. 2 in Staff’s First Data Request, Document No. 11469-2022.</w:t>
      </w:r>
    </w:p>
  </w:footnote>
  <w:footnote w:id="6">
    <w:p w14:paraId="61B174E4" w14:textId="77777777" w:rsidR="001260C6" w:rsidRDefault="001260C6" w:rsidP="001260C6">
      <w:pPr>
        <w:pStyle w:val="FootnoteText"/>
      </w:pPr>
      <w:r>
        <w:rPr>
          <w:rStyle w:val="FootnoteReference"/>
        </w:rPr>
        <w:footnoteRef/>
      </w:r>
      <w:r>
        <w:t xml:space="preserve"> Response No. 5 in Staff’s First Data Request, Document No. 11469-2022.</w:t>
      </w:r>
    </w:p>
  </w:footnote>
  <w:footnote w:id="7">
    <w:p w14:paraId="7EBDF5DA" w14:textId="77777777" w:rsidR="006F2792" w:rsidRDefault="006F2792" w:rsidP="006F2792">
      <w:pPr>
        <w:pStyle w:val="FootnoteText"/>
      </w:pPr>
      <w:r>
        <w:rPr>
          <w:rStyle w:val="FootnoteReference"/>
        </w:rPr>
        <w:footnoteRef/>
      </w:r>
      <w:r>
        <w:t xml:space="preserve"> Chapter 2021-262 amended Chapter 2000-443, Laws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AAFD1" w14:textId="59AEC88E" w:rsidR="00FA6EFD" w:rsidRDefault="00FA6EFD">
    <w:pPr>
      <w:pStyle w:val="OrderHeader"/>
    </w:pPr>
    <w:r>
      <w:t xml:space="preserve">ORDER NO. </w:t>
    </w:r>
    <w:fldSimple w:instr=" REF OrderNo0060 ">
      <w:r w:rsidR="00101D5B">
        <w:t>PSC-2023-0060-PAA-GU</w:t>
      </w:r>
    </w:fldSimple>
  </w:p>
  <w:p w14:paraId="15F7DCF7" w14:textId="77777777" w:rsidR="00FA6EFD" w:rsidRDefault="001260C6">
    <w:pPr>
      <w:pStyle w:val="OrderHeader"/>
    </w:pPr>
    <w:bookmarkStart w:id="9" w:name="HeaderDocketNo"/>
    <w:bookmarkEnd w:id="9"/>
    <w:r>
      <w:t>DOCKET NO. 20220164-GU</w:t>
    </w:r>
  </w:p>
  <w:p w14:paraId="60E4A2E8" w14:textId="0C2225D5"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4</w:t>
    </w:r>
    <w:r>
      <w:rPr>
        <w:rStyle w:val="PageNumber"/>
      </w:rPr>
      <w:fldChar w:fldCharType="end"/>
    </w:r>
  </w:p>
  <w:p w14:paraId="3E4A7A72"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C8913" w14:textId="55FBEF3C"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489387ED" w14:textId="77777777" w:rsidR="00B57944" w:rsidRDefault="00B57944" w:rsidP="00B57944">
    <w:pPr>
      <w:pStyle w:val="OrderHeader"/>
    </w:pPr>
    <w:r>
      <w:t>DOCKET NO. 20220164-GU</w:t>
    </w:r>
    <w:r>
      <w:tab/>
    </w:r>
    <w:r>
      <w:tab/>
      <w:t>Attachment A</w:t>
    </w:r>
  </w:p>
  <w:p w14:paraId="5ED269D6" w14:textId="5B66DC69"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13</w:t>
    </w:r>
    <w:r>
      <w:rPr>
        <w:rStyle w:val="PageNumber"/>
      </w:rPr>
      <w:fldChar w:fldCharType="end"/>
    </w:r>
    <w:r>
      <w:rPr>
        <w:rStyle w:val="PageNumber"/>
      </w:rPr>
      <w:tab/>
    </w:r>
    <w:r>
      <w:rPr>
        <w:rStyle w:val="PageNumber"/>
      </w:rPr>
      <w:tab/>
      <w:t>Page 9 of 27</w:t>
    </w:r>
  </w:p>
  <w:p w14:paraId="49330F4F" w14:textId="77777777" w:rsidR="00B57944" w:rsidRDefault="00B57944" w:rsidP="00B5794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88AB8" w14:textId="14427DE0"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17DEA311" w14:textId="77777777" w:rsidR="00B57944" w:rsidRDefault="00B57944" w:rsidP="00B57944">
    <w:pPr>
      <w:pStyle w:val="OrderHeader"/>
    </w:pPr>
    <w:r>
      <w:t>DOCKET NO. 20220164-GU</w:t>
    </w:r>
    <w:r>
      <w:tab/>
    </w:r>
    <w:r>
      <w:tab/>
      <w:t>Attachment A</w:t>
    </w:r>
  </w:p>
  <w:p w14:paraId="53227E25" w14:textId="1FA31CA9"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14</w:t>
    </w:r>
    <w:r>
      <w:rPr>
        <w:rStyle w:val="PageNumber"/>
      </w:rPr>
      <w:fldChar w:fldCharType="end"/>
    </w:r>
    <w:r>
      <w:rPr>
        <w:rStyle w:val="PageNumber"/>
      </w:rPr>
      <w:tab/>
    </w:r>
    <w:r>
      <w:rPr>
        <w:rStyle w:val="PageNumber"/>
      </w:rPr>
      <w:tab/>
      <w:t>Page 10 of 27</w:t>
    </w:r>
  </w:p>
  <w:p w14:paraId="6D4E2968" w14:textId="77777777" w:rsidR="00B57944" w:rsidRDefault="00B57944" w:rsidP="00B579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05937" w14:textId="773DB9C7"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446B5ECF" w14:textId="77777777" w:rsidR="00B57944" w:rsidRDefault="00B57944" w:rsidP="00B57944">
    <w:pPr>
      <w:pStyle w:val="OrderHeader"/>
    </w:pPr>
    <w:r>
      <w:t>DOCKET NO. 20220164-GU</w:t>
    </w:r>
    <w:r>
      <w:tab/>
    </w:r>
    <w:r>
      <w:tab/>
      <w:t>Attachment A</w:t>
    </w:r>
  </w:p>
  <w:p w14:paraId="6620FE25" w14:textId="17B2F93D"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15</w:t>
    </w:r>
    <w:r>
      <w:rPr>
        <w:rStyle w:val="PageNumber"/>
      </w:rPr>
      <w:fldChar w:fldCharType="end"/>
    </w:r>
    <w:r>
      <w:rPr>
        <w:rStyle w:val="PageNumber"/>
      </w:rPr>
      <w:tab/>
    </w:r>
    <w:r>
      <w:rPr>
        <w:rStyle w:val="PageNumber"/>
      </w:rPr>
      <w:tab/>
      <w:t>Page 11 of 27</w:t>
    </w:r>
  </w:p>
  <w:p w14:paraId="1AC2AE35" w14:textId="77777777" w:rsidR="00B57944" w:rsidRDefault="00B57944" w:rsidP="00B5794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35225" w14:textId="543BD8CC"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7EC30BE9" w14:textId="77777777" w:rsidR="00B57944" w:rsidRDefault="00B57944" w:rsidP="00B57944">
    <w:pPr>
      <w:pStyle w:val="OrderHeader"/>
    </w:pPr>
    <w:r>
      <w:t>DOCKET NO. 20220164-GU</w:t>
    </w:r>
    <w:r>
      <w:tab/>
    </w:r>
    <w:r>
      <w:tab/>
      <w:t>Attachment A</w:t>
    </w:r>
  </w:p>
  <w:p w14:paraId="1BACEBDF" w14:textId="1C401F02"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16</w:t>
    </w:r>
    <w:r>
      <w:rPr>
        <w:rStyle w:val="PageNumber"/>
      </w:rPr>
      <w:fldChar w:fldCharType="end"/>
    </w:r>
    <w:r>
      <w:rPr>
        <w:rStyle w:val="PageNumber"/>
      </w:rPr>
      <w:tab/>
    </w:r>
    <w:r>
      <w:rPr>
        <w:rStyle w:val="PageNumber"/>
      </w:rPr>
      <w:tab/>
      <w:t>Page 12 of 27</w:t>
    </w:r>
  </w:p>
  <w:p w14:paraId="53E19829" w14:textId="77777777" w:rsidR="00B57944" w:rsidRDefault="00B57944" w:rsidP="00B5794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39E19" w14:textId="432A3BF9"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03C4DF3B" w14:textId="77777777" w:rsidR="00B57944" w:rsidRDefault="00B57944" w:rsidP="00B57944">
    <w:pPr>
      <w:pStyle w:val="OrderHeader"/>
    </w:pPr>
    <w:r>
      <w:t>DOCKET NO. 20220164-GU</w:t>
    </w:r>
    <w:r>
      <w:tab/>
    </w:r>
    <w:r>
      <w:tab/>
      <w:t>Attachment A</w:t>
    </w:r>
  </w:p>
  <w:p w14:paraId="32B48C1D" w14:textId="4C9C61F0"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17</w:t>
    </w:r>
    <w:r>
      <w:rPr>
        <w:rStyle w:val="PageNumber"/>
      </w:rPr>
      <w:fldChar w:fldCharType="end"/>
    </w:r>
    <w:r>
      <w:rPr>
        <w:rStyle w:val="PageNumber"/>
      </w:rPr>
      <w:tab/>
    </w:r>
    <w:r>
      <w:rPr>
        <w:rStyle w:val="PageNumber"/>
      </w:rPr>
      <w:tab/>
      <w:t>Page 13 of 27</w:t>
    </w:r>
  </w:p>
  <w:p w14:paraId="536FF86B" w14:textId="77777777" w:rsidR="00B57944" w:rsidRDefault="00B57944" w:rsidP="00B5794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58448" w14:textId="59EEACB8"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1560B811" w14:textId="77777777" w:rsidR="00B57944" w:rsidRDefault="00B57944" w:rsidP="00B57944">
    <w:pPr>
      <w:pStyle w:val="OrderHeader"/>
    </w:pPr>
    <w:r>
      <w:t>DOCKET NO. 20220164-GU</w:t>
    </w:r>
    <w:r>
      <w:tab/>
    </w:r>
    <w:r>
      <w:tab/>
      <w:t>Attachment A</w:t>
    </w:r>
  </w:p>
  <w:p w14:paraId="3A822C08" w14:textId="166BB758"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18</w:t>
    </w:r>
    <w:r>
      <w:rPr>
        <w:rStyle w:val="PageNumber"/>
      </w:rPr>
      <w:fldChar w:fldCharType="end"/>
    </w:r>
    <w:r>
      <w:rPr>
        <w:rStyle w:val="PageNumber"/>
      </w:rPr>
      <w:tab/>
    </w:r>
    <w:r>
      <w:rPr>
        <w:rStyle w:val="PageNumber"/>
      </w:rPr>
      <w:tab/>
      <w:t>Page 14 of 27</w:t>
    </w:r>
  </w:p>
  <w:p w14:paraId="2EE0102A" w14:textId="77777777" w:rsidR="00B57944" w:rsidRDefault="00B57944" w:rsidP="00B5794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C6103" w14:textId="143DFCA5"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3752A368" w14:textId="77777777" w:rsidR="00B57944" w:rsidRDefault="00B57944" w:rsidP="00B57944">
    <w:pPr>
      <w:pStyle w:val="OrderHeader"/>
    </w:pPr>
    <w:r>
      <w:t>DOCKET NO. 20220164-GU</w:t>
    </w:r>
    <w:r>
      <w:tab/>
    </w:r>
    <w:r>
      <w:tab/>
      <w:t>Attachment A</w:t>
    </w:r>
  </w:p>
  <w:p w14:paraId="7853953C" w14:textId="70141BD3"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19</w:t>
    </w:r>
    <w:r>
      <w:rPr>
        <w:rStyle w:val="PageNumber"/>
      </w:rPr>
      <w:fldChar w:fldCharType="end"/>
    </w:r>
    <w:r>
      <w:rPr>
        <w:rStyle w:val="PageNumber"/>
      </w:rPr>
      <w:tab/>
    </w:r>
    <w:r>
      <w:rPr>
        <w:rStyle w:val="PageNumber"/>
      </w:rPr>
      <w:tab/>
      <w:t>Page 15 of 27</w:t>
    </w:r>
  </w:p>
  <w:p w14:paraId="39911170" w14:textId="77777777" w:rsidR="00B57944" w:rsidRDefault="00B57944" w:rsidP="00B5794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5C567" w14:textId="214C4076"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6AD2F5AE" w14:textId="77777777" w:rsidR="00B57944" w:rsidRDefault="00B57944" w:rsidP="00B57944">
    <w:pPr>
      <w:pStyle w:val="OrderHeader"/>
    </w:pPr>
    <w:r>
      <w:t>DOCKET NO. 20220164-GU</w:t>
    </w:r>
    <w:r>
      <w:tab/>
    </w:r>
    <w:r>
      <w:tab/>
      <w:t>Attachment A</w:t>
    </w:r>
  </w:p>
  <w:p w14:paraId="3A27F851" w14:textId="22CD7AD6"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20</w:t>
    </w:r>
    <w:r>
      <w:rPr>
        <w:rStyle w:val="PageNumber"/>
      </w:rPr>
      <w:fldChar w:fldCharType="end"/>
    </w:r>
    <w:r>
      <w:rPr>
        <w:rStyle w:val="PageNumber"/>
      </w:rPr>
      <w:tab/>
    </w:r>
    <w:r>
      <w:rPr>
        <w:rStyle w:val="PageNumber"/>
      </w:rPr>
      <w:tab/>
      <w:t>Page 16 of 27</w:t>
    </w:r>
  </w:p>
  <w:p w14:paraId="2A6E08AE" w14:textId="77777777" w:rsidR="00B57944" w:rsidRDefault="00B57944" w:rsidP="00B579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CF5A2" w14:textId="63353A07"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37E823DD" w14:textId="77777777" w:rsidR="00B57944" w:rsidRDefault="00B57944" w:rsidP="00B57944">
    <w:pPr>
      <w:pStyle w:val="OrderHeader"/>
    </w:pPr>
    <w:r>
      <w:t>DOCKET NO. 20220164-GU</w:t>
    </w:r>
    <w:r>
      <w:tab/>
    </w:r>
    <w:r>
      <w:tab/>
      <w:t>Attachment A</w:t>
    </w:r>
  </w:p>
  <w:p w14:paraId="5FB4B138" w14:textId="03283160"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21</w:t>
    </w:r>
    <w:r>
      <w:rPr>
        <w:rStyle w:val="PageNumber"/>
      </w:rPr>
      <w:fldChar w:fldCharType="end"/>
    </w:r>
    <w:r>
      <w:rPr>
        <w:rStyle w:val="PageNumber"/>
      </w:rPr>
      <w:tab/>
    </w:r>
    <w:r>
      <w:rPr>
        <w:rStyle w:val="PageNumber"/>
      </w:rPr>
      <w:tab/>
      <w:t>Page 17 of 27</w:t>
    </w:r>
  </w:p>
  <w:p w14:paraId="31FFACAD" w14:textId="77777777" w:rsidR="00B57944" w:rsidRDefault="00B57944" w:rsidP="00B5794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E6CE8" w14:textId="35E0E27A"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22E4B628" w14:textId="77777777" w:rsidR="00B57944" w:rsidRDefault="00B57944" w:rsidP="00B57944">
    <w:pPr>
      <w:pStyle w:val="OrderHeader"/>
    </w:pPr>
    <w:r>
      <w:t>DOCKET NO. 20220164-GU</w:t>
    </w:r>
    <w:r>
      <w:tab/>
    </w:r>
    <w:r>
      <w:tab/>
      <w:t>Attachment A</w:t>
    </w:r>
  </w:p>
  <w:p w14:paraId="3B2CE703" w14:textId="7F155374"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22</w:t>
    </w:r>
    <w:r>
      <w:rPr>
        <w:rStyle w:val="PageNumber"/>
      </w:rPr>
      <w:fldChar w:fldCharType="end"/>
    </w:r>
    <w:r>
      <w:rPr>
        <w:rStyle w:val="PageNumber"/>
      </w:rPr>
      <w:tab/>
    </w:r>
    <w:r>
      <w:rPr>
        <w:rStyle w:val="PageNumber"/>
      </w:rPr>
      <w:tab/>
      <w:t>Page 18 of 27</w:t>
    </w:r>
  </w:p>
  <w:p w14:paraId="44A726B2" w14:textId="77777777" w:rsidR="00B57944" w:rsidRDefault="00B57944" w:rsidP="00B5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07CF" w14:textId="3C0A89E2"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46503810" w14:textId="77777777" w:rsidR="00B57944" w:rsidRDefault="00B57944" w:rsidP="00B57944">
    <w:pPr>
      <w:pStyle w:val="OrderHeader"/>
    </w:pPr>
    <w:r>
      <w:t>DOCKET NO. 20220164-GU</w:t>
    </w:r>
    <w:r>
      <w:tab/>
    </w:r>
    <w:r>
      <w:tab/>
      <w:t>Attachment A</w:t>
    </w:r>
  </w:p>
  <w:p w14:paraId="0E838992" w14:textId="2F4DB4CA"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5</w:t>
    </w:r>
    <w:r>
      <w:rPr>
        <w:rStyle w:val="PageNumber"/>
      </w:rPr>
      <w:fldChar w:fldCharType="end"/>
    </w:r>
    <w:r>
      <w:rPr>
        <w:rStyle w:val="PageNumber"/>
      </w:rPr>
      <w:tab/>
    </w:r>
    <w:r>
      <w:rPr>
        <w:rStyle w:val="PageNumber"/>
      </w:rPr>
      <w:tab/>
      <w:t>Page 1 of 27</w:t>
    </w:r>
  </w:p>
  <w:p w14:paraId="6741571D" w14:textId="77777777" w:rsidR="00B57944" w:rsidRDefault="00B57944" w:rsidP="00B5794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909E3" w14:textId="105FC231"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1BBD349D" w14:textId="77777777" w:rsidR="00B57944" w:rsidRDefault="00B57944" w:rsidP="00B57944">
    <w:pPr>
      <w:pStyle w:val="OrderHeader"/>
    </w:pPr>
    <w:r>
      <w:t>DOCKET NO. 20220164-GU</w:t>
    </w:r>
    <w:r>
      <w:tab/>
    </w:r>
    <w:r>
      <w:tab/>
      <w:t>Attachment A</w:t>
    </w:r>
  </w:p>
  <w:p w14:paraId="44983B49" w14:textId="1D116F37"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23</w:t>
    </w:r>
    <w:r>
      <w:rPr>
        <w:rStyle w:val="PageNumber"/>
      </w:rPr>
      <w:fldChar w:fldCharType="end"/>
    </w:r>
    <w:r>
      <w:rPr>
        <w:rStyle w:val="PageNumber"/>
      </w:rPr>
      <w:tab/>
    </w:r>
    <w:r>
      <w:rPr>
        <w:rStyle w:val="PageNumber"/>
      </w:rPr>
      <w:tab/>
      <w:t>Page 19 of 27</w:t>
    </w:r>
  </w:p>
  <w:p w14:paraId="1F27279A" w14:textId="77777777" w:rsidR="00B57944" w:rsidRDefault="00B57944" w:rsidP="00B5794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7A05" w14:textId="57871E3A"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1FEEFA58" w14:textId="77777777" w:rsidR="00B57944" w:rsidRDefault="00B57944" w:rsidP="00B57944">
    <w:pPr>
      <w:pStyle w:val="OrderHeader"/>
    </w:pPr>
    <w:r>
      <w:t>DOCKET NO. 20220164-GU</w:t>
    </w:r>
    <w:r>
      <w:tab/>
    </w:r>
    <w:r>
      <w:tab/>
      <w:t>Attachment A</w:t>
    </w:r>
  </w:p>
  <w:p w14:paraId="2E06C45B" w14:textId="373B6688"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24</w:t>
    </w:r>
    <w:r>
      <w:rPr>
        <w:rStyle w:val="PageNumber"/>
      </w:rPr>
      <w:fldChar w:fldCharType="end"/>
    </w:r>
    <w:r>
      <w:rPr>
        <w:rStyle w:val="PageNumber"/>
      </w:rPr>
      <w:tab/>
    </w:r>
    <w:r>
      <w:rPr>
        <w:rStyle w:val="PageNumber"/>
      </w:rPr>
      <w:tab/>
      <w:t>Page 20 of 27</w:t>
    </w:r>
  </w:p>
  <w:p w14:paraId="54A7AE59" w14:textId="77777777" w:rsidR="00B57944" w:rsidRDefault="00B57944" w:rsidP="00B5794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2F2D" w14:textId="6D384BDF"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2516B933" w14:textId="77777777" w:rsidR="00B57944" w:rsidRDefault="00B57944" w:rsidP="00B57944">
    <w:pPr>
      <w:pStyle w:val="OrderHeader"/>
    </w:pPr>
    <w:r>
      <w:t>DOCKET NO. 20220164-GU</w:t>
    </w:r>
    <w:r>
      <w:tab/>
    </w:r>
    <w:r>
      <w:tab/>
      <w:t>Attachment A</w:t>
    </w:r>
  </w:p>
  <w:p w14:paraId="73CBAA13" w14:textId="710D9B15"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25</w:t>
    </w:r>
    <w:r>
      <w:rPr>
        <w:rStyle w:val="PageNumber"/>
      </w:rPr>
      <w:fldChar w:fldCharType="end"/>
    </w:r>
    <w:r>
      <w:rPr>
        <w:rStyle w:val="PageNumber"/>
      </w:rPr>
      <w:tab/>
    </w:r>
    <w:r>
      <w:rPr>
        <w:rStyle w:val="PageNumber"/>
      </w:rPr>
      <w:tab/>
      <w:t>Page 21 of 27</w:t>
    </w:r>
  </w:p>
  <w:p w14:paraId="67487EDB" w14:textId="77777777" w:rsidR="00B57944" w:rsidRDefault="00B57944" w:rsidP="00B5794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21308" w14:textId="4C885EFD"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30311278" w14:textId="77777777" w:rsidR="00B57944" w:rsidRDefault="00B57944" w:rsidP="00B57944">
    <w:pPr>
      <w:pStyle w:val="OrderHeader"/>
    </w:pPr>
    <w:r>
      <w:t>DOCKET NO. 20220164-GU</w:t>
    </w:r>
    <w:r>
      <w:tab/>
    </w:r>
    <w:r>
      <w:tab/>
      <w:t>Attachment A</w:t>
    </w:r>
  </w:p>
  <w:p w14:paraId="659E4308" w14:textId="78FAF2BC"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26</w:t>
    </w:r>
    <w:r>
      <w:rPr>
        <w:rStyle w:val="PageNumber"/>
      </w:rPr>
      <w:fldChar w:fldCharType="end"/>
    </w:r>
    <w:r>
      <w:rPr>
        <w:rStyle w:val="PageNumber"/>
      </w:rPr>
      <w:tab/>
    </w:r>
    <w:r>
      <w:rPr>
        <w:rStyle w:val="PageNumber"/>
      </w:rPr>
      <w:tab/>
      <w:t>Page 22 of 27</w:t>
    </w:r>
  </w:p>
  <w:p w14:paraId="037E8804" w14:textId="77777777" w:rsidR="00B57944" w:rsidRDefault="00B57944" w:rsidP="00B5794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613EC" w14:textId="1A86CEEB"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0C470879" w14:textId="77777777" w:rsidR="00B57944" w:rsidRDefault="00B57944" w:rsidP="00B57944">
    <w:pPr>
      <w:pStyle w:val="OrderHeader"/>
    </w:pPr>
    <w:r>
      <w:t>DOCKET NO. 20220164-GU</w:t>
    </w:r>
    <w:r>
      <w:tab/>
    </w:r>
    <w:r>
      <w:tab/>
      <w:t>Attachment A</w:t>
    </w:r>
  </w:p>
  <w:p w14:paraId="1C1CC53A" w14:textId="22332931"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27</w:t>
    </w:r>
    <w:r>
      <w:rPr>
        <w:rStyle w:val="PageNumber"/>
      </w:rPr>
      <w:fldChar w:fldCharType="end"/>
    </w:r>
    <w:r>
      <w:rPr>
        <w:rStyle w:val="PageNumber"/>
      </w:rPr>
      <w:tab/>
    </w:r>
    <w:r>
      <w:rPr>
        <w:rStyle w:val="PageNumber"/>
      </w:rPr>
      <w:tab/>
      <w:t>Page 23 of 27</w:t>
    </w:r>
  </w:p>
  <w:p w14:paraId="16C70F8D" w14:textId="77777777" w:rsidR="00B57944" w:rsidRDefault="00B57944" w:rsidP="00B5794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93BDC" w14:textId="26BD070C"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22BA1DB2" w14:textId="77777777" w:rsidR="00B57944" w:rsidRDefault="00B57944" w:rsidP="00B57944">
    <w:pPr>
      <w:pStyle w:val="OrderHeader"/>
    </w:pPr>
    <w:r>
      <w:t>DOCKET NO. 20220164-GU</w:t>
    </w:r>
    <w:r>
      <w:tab/>
    </w:r>
    <w:r>
      <w:tab/>
      <w:t>Attachment A</w:t>
    </w:r>
  </w:p>
  <w:p w14:paraId="59120709" w14:textId="497F0BF4"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28</w:t>
    </w:r>
    <w:r>
      <w:rPr>
        <w:rStyle w:val="PageNumber"/>
      </w:rPr>
      <w:fldChar w:fldCharType="end"/>
    </w:r>
    <w:r>
      <w:rPr>
        <w:rStyle w:val="PageNumber"/>
      </w:rPr>
      <w:tab/>
    </w:r>
    <w:r>
      <w:rPr>
        <w:rStyle w:val="PageNumber"/>
      </w:rPr>
      <w:tab/>
      <w:t>Page 24 of 27</w:t>
    </w:r>
  </w:p>
  <w:p w14:paraId="23A4C827" w14:textId="77777777" w:rsidR="00B57944" w:rsidRDefault="00B57944" w:rsidP="00B5794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7EA36" w14:textId="1752EFA5"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77F0CD51" w14:textId="77777777" w:rsidR="00B57944" w:rsidRDefault="00B57944" w:rsidP="00B57944">
    <w:pPr>
      <w:pStyle w:val="OrderHeader"/>
    </w:pPr>
    <w:r>
      <w:t>DOCKET NO. 20220164-GU</w:t>
    </w:r>
    <w:r>
      <w:tab/>
    </w:r>
    <w:r>
      <w:tab/>
      <w:t>Attachment A</w:t>
    </w:r>
  </w:p>
  <w:p w14:paraId="6C018300" w14:textId="51C33751"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29</w:t>
    </w:r>
    <w:r>
      <w:rPr>
        <w:rStyle w:val="PageNumber"/>
      </w:rPr>
      <w:fldChar w:fldCharType="end"/>
    </w:r>
    <w:r>
      <w:rPr>
        <w:rStyle w:val="PageNumber"/>
      </w:rPr>
      <w:tab/>
    </w:r>
    <w:r>
      <w:rPr>
        <w:rStyle w:val="PageNumber"/>
      </w:rPr>
      <w:tab/>
      <w:t>Page 25 of 27</w:t>
    </w:r>
  </w:p>
  <w:p w14:paraId="110B8A78" w14:textId="77777777" w:rsidR="00B57944" w:rsidRDefault="00B57944" w:rsidP="00B5794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C3729" w14:textId="1DE07D6F"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06FCF70B" w14:textId="77777777" w:rsidR="00B57944" w:rsidRDefault="00B57944" w:rsidP="00B57944">
    <w:pPr>
      <w:pStyle w:val="OrderHeader"/>
    </w:pPr>
    <w:r>
      <w:t>DOCKET NO. 20220164-GU</w:t>
    </w:r>
    <w:r>
      <w:tab/>
    </w:r>
    <w:r>
      <w:tab/>
      <w:t>Attachment A</w:t>
    </w:r>
  </w:p>
  <w:p w14:paraId="319E0EA1" w14:textId="64884A0C"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30</w:t>
    </w:r>
    <w:r>
      <w:rPr>
        <w:rStyle w:val="PageNumber"/>
      </w:rPr>
      <w:fldChar w:fldCharType="end"/>
    </w:r>
    <w:r>
      <w:rPr>
        <w:rStyle w:val="PageNumber"/>
      </w:rPr>
      <w:tab/>
    </w:r>
    <w:r>
      <w:rPr>
        <w:rStyle w:val="PageNumber"/>
      </w:rPr>
      <w:tab/>
      <w:t>Page 26 of 27</w:t>
    </w:r>
  </w:p>
  <w:p w14:paraId="17A401B8" w14:textId="77777777" w:rsidR="00B57944" w:rsidRDefault="00B57944" w:rsidP="00B5794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CBA25" w14:textId="2D16E01D"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5B3E15B3" w14:textId="77777777" w:rsidR="00B57944" w:rsidRDefault="00B57944" w:rsidP="00B57944">
    <w:pPr>
      <w:pStyle w:val="OrderHeader"/>
    </w:pPr>
    <w:r>
      <w:t>DOCKET NO. 20220164-GU</w:t>
    </w:r>
    <w:r>
      <w:tab/>
    </w:r>
    <w:r>
      <w:tab/>
      <w:t>Attachment A</w:t>
    </w:r>
  </w:p>
  <w:p w14:paraId="77D36252" w14:textId="5C61323B"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31</w:t>
    </w:r>
    <w:r>
      <w:rPr>
        <w:rStyle w:val="PageNumber"/>
      </w:rPr>
      <w:fldChar w:fldCharType="end"/>
    </w:r>
    <w:r>
      <w:rPr>
        <w:rStyle w:val="PageNumber"/>
      </w:rPr>
      <w:tab/>
    </w:r>
    <w:r>
      <w:rPr>
        <w:rStyle w:val="PageNumber"/>
      </w:rPr>
      <w:tab/>
      <w:t>Page 27 of 27</w:t>
    </w:r>
  </w:p>
  <w:p w14:paraId="036FCC05" w14:textId="77777777" w:rsidR="00B57944" w:rsidRDefault="00B57944" w:rsidP="00B579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90D04" w14:textId="6FE6D12C"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76A514B0" w14:textId="77777777" w:rsidR="00B57944" w:rsidRDefault="00B57944" w:rsidP="00B57944">
    <w:pPr>
      <w:pStyle w:val="OrderHeader"/>
    </w:pPr>
    <w:r>
      <w:t>DOCKET NO. 20220164-GU</w:t>
    </w:r>
    <w:r>
      <w:tab/>
    </w:r>
    <w:r>
      <w:tab/>
      <w:t>Attachment A</w:t>
    </w:r>
  </w:p>
  <w:p w14:paraId="361793A8" w14:textId="15082B22"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6</w:t>
    </w:r>
    <w:r>
      <w:rPr>
        <w:rStyle w:val="PageNumber"/>
      </w:rPr>
      <w:fldChar w:fldCharType="end"/>
    </w:r>
    <w:r>
      <w:rPr>
        <w:rStyle w:val="PageNumber"/>
      </w:rPr>
      <w:tab/>
    </w:r>
    <w:r>
      <w:rPr>
        <w:rStyle w:val="PageNumber"/>
      </w:rPr>
      <w:tab/>
      <w:t>Page 2 of 27</w:t>
    </w:r>
  </w:p>
  <w:p w14:paraId="41886747" w14:textId="77777777" w:rsidR="00B57944" w:rsidRDefault="00B57944" w:rsidP="00B579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D0D95" w14:textId="68CB8D1A"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143F071D" w14:textId="77777777" w:rsidR="00B57944" w:rsidRDefault="00B57944" w:rsidP="00B57944">
    <w:pPr>
      <w:pStyle w:val="OrderHeader"/>
    </w:pPr>
    <w:r>
      <w:t>DOCKET NO. 20220164-GU</w:t>
    </w:r>
    <w:r>
      <w:tab/>
    </w:r>
    <w:r>
      <w:tab/>
      <w:t>Attachment A</w:t>
    </w:r>
  </w:p>
  <w:p w14:paraId="5100B249" w14:textId="4E922D35"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7</w:t>
    </w:r>
    <w:r>
      <w:rPr>
        <w:rStyle w:val="PageNumber"/>
      </w:rPr>
      <w:fldChar w:fldCharType="end"/>
    </w:r>
    <w:r>
      <w:rPr>
        <w:rStyle w:val="PageNumber"/>
      </w:rPr>
      <w:tab/>
    </w:r>
    <w:r>
      <w:rPr>
        <w:rStyle w:val="PageNumber"/>
      </w:rPr>
      <w:tab/>
      <w:t>Page 3 of 27</w:t>
    </w:r>
  </w:p>
  <w:p w14:paraId="22C470B0" w14:textId="77777777" w:rsidR="00B57944" w:rsidRDefault="00B57944" w:rsidP="00B579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59078" w14:textId="2388BBEC"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15240777" w14:textId="77777777" w:rsidR="00B57944" w:rsidRDefault="00B57944" w:rsidP="00B57944">
    <w:pPr>
      <w:pStyle w:val="OrderHeader"/>
    </w:pPr>
    <w:r>
      <w:t>DOCKET NO. 20220164-GU</w:t>
    </w:r>
    <w:r>
      <w:tab/>
    </w:r>
    <w:r>
      <w:tab/>
      <w:t>Attachment A</w:t>
    </w:r>
  </w:p>
  <w:p w14:paraId="223F18BB" w14:textId="5247DA2B"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8</w:t>
    </w:r>
    <w:r>
      <w:rPr>
        <w:rStyle w:val="PageNumber"/>
      </w:rPr>
      <w:fldChar w:fldCharType="end"/>
    </w:r>
    <w:r>
      <w:rPr>
        <w:rStyle w:val="PageNumber"/>
      </w:rPr>
      <w:tab/>
    </w:r>
    <w:r>
      <w:rPr>
        <w:rStyle w:val="PageNumber"/>
      </w:rPr>
      <w:tab/>
      <w:t>Page 4 of 27</w:t>
    </w:r>
  </w:p>
  <w:p w14:paraId="69A46FC2" w14:textId="77777777" w:rsidR="00B57944" w:rsidRDefault="00B57944" w:rsidP="00B579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03B8" w14:textId="777B327A"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7BF99630" w14:textId="77777777" w:rsidR="00B57944" w:rsidRDefault="00B57944" w:rsidP="00B57944">
    <w:pPr>
      <w:pStyle w:val="OrderHeader"/>
    </w:pPr>
    <w:r>
      <w:t>DOCKET NO. 20220164-GU</w:t>
    </w:r>
    <w:r>
      <w:tab/>
    </w:r>
    <w:r>
      <w:tab/>
      <w:t>Attachment A</w:t>
    </w:r>
  </w:p>
  <w:p w14:paraId="3103A24E" w14:textId="1B9A97AF"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9</w:t>
    </w:r>
    <w:r>
      <w:rPr>
        <w:rStyle w:val="PageNumber"/>
      </w:rPr>
      <w:fldChar w:fldCharType="end"/>
    </w:r>
    <w:r>
      <w:rPr>
        <w:rStyle w:val="PageNumber"/>
      </w:rPr>
      <w:tab/>
    </w:r>
    <w:r>
      <w:rPr>
        <w:rStyle w:val="PageNumber"/>
      </w:rPr>
      <w:tab/>
      <w:t>Page 5 of 27</w:t>
    </w:r>
  </w:p>
  <w:p w14:paraId="73764F58" w14:textId="77777777" w:rsidR="00B57944" w:rsidRDefault="00B57944" w:rsidP="00B579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A6F9A" w14:textId="48A810C0"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2DF8401D" w14:textId="77777777" w:rsidR="00B57944" w:rsidRDefault="00B57944" w:rsidP="00B57944">
    <w:pPr>
      <w:pStyle w:val="OrderHeader"/>
    </w:pPr>
    <w:r>
      <w:t>DOCKET NO. 20220164-GU</w:t>
    </w:r>
    <w:r>
      <w:tab/>
    </w:r>
    <w:r>
      <w:tab/>
      <w:t>Attachment A</w:t>
    </w:r>
  </w:p>
  <w:p w14:paraId="27C051DB" w14:textId="2692983B"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10</w:t>
    </w:r>
    <w:r>
      <w:rPr>
        <w:rStyle w:val="PageNumber"/>
      </w:rPr>
      <w:fldChar w:fldCharType="end"/>
    </w:r>
    <w:r>
      <w:rPr>
        <w:rStyle w:val="PageNumber"/>
      </w:rPr>
      <w:tab/>
    </w:r>
    <w:r>
      <w:rPr>
        <w:rStyle w:val="PageNumber"/>
      </w:rPr>
      <w:tab/>
      <w:t>Page 6 of 27</w:t>
    </w:r>
  </w:p>
  <w:p w14:paraId="181116AD" w14:textId="77777777" w:rsidR="00B57944" w:rsidRDefault="00B57944" w:rsidP="00B5794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7F7A" w14:textId="66F887F6"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41C930EE" w14:textId="77777777" w:rsidR="00B57944" w:rsidRDefault="00B57944" w:rsidP="00B57944">
    <w:pPr>
      <w:pStyle w:val="OrderHeader"/>
    </w:pPr>
    <w:r>
      <w:t>DOCKET NO. 20220164-GU</w:t>
    </w:r>
    <w:r>
      <w:tab/>
    </w:r>
    <w:r>
      <w:tab/>
      <w:t>Attachment A</w:t>
    </w:r>
  </w:p>
  <w:p w14:paraId="5E66EA7C" w14:textId="2F375B1C"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11</w:t>
    </w:r>
    <w:r>
      <w:rPr>
        <w:rStyle w:val="PageNumber"/>
      </w:rPr>
      <w:fldChar w:fldCharType="end"/>
    </w:r>
    <w:r>
      <w:rPr>
        <w:rStyle w:val="PageNumber"/>
      </w:rPr>
      <w:tab/>
    </w:r>
    <w:r>
      <w:rPr>
        <w:rStyle w:val="PageNumber"/>
      </w:rPr>
      <w:tab/>
      <w:t>Page 7 of 27</w:t>
    </w:r>
  </w:p>
  <w:p w14:paraId="2D3E7096" w14:textId="77777777" w:rsidR="00B57944" w:rsidRDefault="00B57944" w:rsidP="00B5794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61E8A" w14:textId="1E2AE517" w:rsidR="00B57944" w:rsidRDefault="00B57944" w:rsidP="00B57944">
    <w:pPr>
      <w:pStyle w:val="OrderHeader"/>
    </w:pPr>
    <w:r>
      <w:t xml:space="preserve">ORDER NO. </w:t>
    </w:r>
    <w:r w:rsidR="00101D5B">
      <w:fldChar w:fldCharType="begin"/>
    </w:r>
    <w:r w:rsidR="00101D5B">
      <w:instrText xml:space="preserve"> REF OrderNo0060 </w:instrText>
    </w:r>
    <w:r w:rsidR="00101D5B">
      <w:fldChar w:fldCharType="separate"/>
    </w:r>
    <w:r w:rsidR="00101D5B">
      <w:t>PSC-2023-0060-PAA-GU</w:t>
    </w:r>
    <w:r w:rsidR="00101D5B">
      <w:fldChar w:fldCharType="end"/>
    </w:r>
  </w:p>
  <w:p w14:paraId="227E873A" w14:textId="77777777" w:rsidR="00B57944" w:rsidRDefault="00B57944" w:rsidP="00B57944">
    <w:pPr>
      <w:pStyle w:val="OrderHeader"/>
    </w:pPr>
    <w:r>
      <w:t>DOCKET NO. 20220164-GU</w:t>
    </w:r>
    <w:r>
      <w:tab/>
    </w:r>
    <w:r>
      <w:tab/>
      <w:t>Attachment A</w:t>
    </w:r>
  </w:p>
  <w:p w14:paraId="6B166F8B" w14:textId="02E283FD" w:rsidR="00B57944" w:rsidRDefault="00B57944" w:rsidP="00B5794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D5B">
      <w:rPr>
        <w:rStyle w:val="PageNumber"/>
        <w:noProof/>
      </w:rPr>
      <w:t>12</w:t>
    </w:r>
    <w:r>
      <w:rPr>
        <w:rStyle w:val="PageNumber"/>
      </w:rPr>
      <w:fldChar w:fldCharType="end"/>
    </w:r>
    <w:r>
      <w:rPr>
        <w:rStyle w:val="PageNumber"/>
      </w:rPr>
      <w:tab/>
    </w:r>
    <w:r>
      <w:rPr>
        <w:rStyle w:val="PageNumber"/>
      </w:rPr>
      <w:tab/>
      <w:t>Page 8 of 27</w:t>
    </w:r>
  </w:p>
  <w:p w14:paraId="56C21F88" w14:textId="77777777" w:rsidR="00B57944" w:rsidRDefault="00B57944" w:rsidP="00B579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164-GU"/>
  </w:docVars>
  <w:rsids>
    <w:rsidRoot w:val="001260C6"/>
    <w:rsid w:val="000022B8"/>
    <w:rsid w:val="00003883"/>
    <w:rsid w:val="00011251"/>
    <w:rsid w:val="000174CB"/>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E4492"/>
    <w:rsid w:val="000F11F1"/>
    <w:rsid w:val="000F359F"/>
    <w:rsid w:val="000F3B2C"/>
    <w:rsid w:val="000F3F6C"/>
    <w:rsid w:val="000F63EB"/>
    <w:rsid w:val="000F648A"/>
    <w:rsid w:val="000F7BE3"/>
    <w:rsid w:val="00101D5B"/>
    <w:rsid w:val="00103190"/>
    <w:rsid w:val="00104333"/>
    <w:rsid w:val="001052BA"/>
    <w:rsid w:val="001107B3"/>
    <w:rsid w:val="001114B1"/>
    <w:rsid w:val="001139D8"/>
    <w:rsid w:val="00116AD3"/>
    <w:rsid w:val="00121957"/>
    <w:rsid w:val="0012387E"/>
    <w:rsid w:val="001259EC"/>
    <w:rsid w:val="001260C6"/>
    <w:rsid w:val="00126593"/>
    <w:rsid w:val="00134177"/>
    <w:rsid w:val="00136087"/>
    <w:rsid w:val="00142A96"/>
    <w:rsid w:val="00146997"/>
    <w:rsid w:val="001513DE"/>
    <w:rsid w:val="00154A71"/>
    <w:rsid w:val="001650DD"/>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5252"/>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5140"/>
    <w:rsid w:val="003875A9"/>
    <w:rsid w:val="00387BDE"/>
    <w:rsid w:val="00390DD8"/>
    <w:rsid w:val="00394DC6"/>
    <w:rsid w:val="00397C3E"/>
    <w:rsid w:val="003B1A09"/>
    <w:rsid w:val="003B6F02"/>
    <w:rsid w:val="003C0431"/>
    <w:rsid w:val="003C29BB"/>
    <w:rsid w:val="003D3989"/>
    <w:rsid w:val="003D4CCA"/>
    <w:rsid w:val="003D52A6"/>
    <w:rsid w:val="003D6416"/>
    <w:rsid w:val="003E025D"/>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863CB"/>
    <w:rsid w:val="004A25CD"/>
    <w:rsid w:val="004A26CC"/>
    <w:rsid w:val="004B2108"/>
    <w:rsid w:val="004B3A2B"/>
    <w:rsid w:val="004B70D3"/>
    <w:rsid w:val="004C312D"/>
    <w:rsid w:val="004D2D1B"/>
    <w:rsid w:val="004D5067"/>
    <w:rsid w:val="004D6838"/>
    <w:rsid w:val="004D72BC"/>
    <w:rsid w:val="004E469D"/>
    <w:rsid w:val="004E47B0"/>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41403"/>
    <w:rsid w:val="0055595D"/>
    <w:rsid w:val="00556A10"/>
    <w:rsid w:val="00557F50"/>
    <w:rsid w:val="00571D3D"/>
    <w:rsid w:val="0058264B"/>
    <w:rsid w:val="00586368"/>
    <w:rsid w:val="005868AA"/>
    <w:rsid w:val="00590845"/>
    <w:rsid w:val="005963C2"/>
    <w:rsid w:val="005A0D69"/>
    <w:rsid w:val="005A31F4"/>
    <w:rsid w:val="005A346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1DCA"/>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6F2792"/>
    <w:rsid w:val="00703F2A"/>
    <w:rsid w:val="00704C5D"/>
    <w:rsid w:val="007072BC"/>
    <w:rsid w:val="00715275"/>
    <w:rsid w:val="00721B44"/>
    <w:rsid w:val="007232A2"/>
    <w:rsid w:val="00726366"/>
    <w:rsid w:val="00731AB6"/>
    <w:rsid w:val="00733B6B"/>
    <w:rsid w:val="00740808"/>
    <w:rsid w:val="007467C4"/>
    <w:rsid w:val="007478FD"/>
    <w:rsid w:val="0076170F"/>
    <w:rsid w:val="0076669C"/>
    <w:rsid w:val="00766E46"/>
    <w:rsid w:val="00772CCB"/>
    <w:rsid w:val="00777727"/>
    <w:rsid w:val="0078166A"/>
    <w:rsid w:val="00782B79"/>
    <w:rsid w:val="00783811"/>
    <w:rsid w:val="007865E9"/>
    <w:rsid w:val="0079237D"/>
    <w:rsid w:val="00792383"/>
    <w:rsid w:val="00794D5A"/>
    <w:rsid w:val="00794DD9"/>
    <w:rsid w:val="00796FCA"/>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48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3FE7"/>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553D"/>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C65B6"/>
    <w:rsid w:val="00AD10EB"/>
    <w:rsid w:val="00AD1ED3"/>
    <w:rsid w:val="00AD3717"/>
    <w:rsid w:val="00B019C1"/>
    <w:rsid w:val="00B02001"/>
    <w:rsid w:val="00B03C50"/>
    <w:rsid w:val="00B0757D"/>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57944"/>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2D75"/>
    <w:rsid w:val="00C151A6"/>
    <w:rsid w:val="00C24098"/>
    <w:rsid w:val="00C30A4E"/>
    <w:rsid w:val="00C411F3"/>
    <w:rsid w:val="00C44105"/>
    <w:rsid w:val="00C5212E"/>
    <w:rsid w:val="00C523EC"/>
    <w:rsid w:val="00C55A33"/>
    <w:rsid w:val="00C576D8"/>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502D"/>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2FBD"/>
    <w:rsid w:val="00D350D1"/>
    <w:rsid w:val="00D46FAA"/>
    <w:rsid w:val="00D47A40"/>
    <w:rsid w:val="00D51D33"/>
    <w:rsid w:val="00D56E47"/>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0F47"/>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007E"/>
    <w:rsid w:val="00F4182A"/>
    <w:rsid w:val="00F54380"/>
    <w:rsid w:val="00F54B47"/>
    <w:rsid w:val="00F61247"/>
    <w:rsid w:val="00F61F61"/>
    <w:rsid w:val="00F63191"/>
    <w:rsid w:val="00F6702E"/>
    <w:rsid w:val="00F67F7F"/>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E6FE0"/>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6E5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1260C6"/>
    <w:pPr>
      <w:jc w:val="center"/>
    </w:pPr>
    <w:rPr>
      <w:rFonts w:ascii="Arial" w:hAnsi="Arial"/>
      <w:b/>
    </w:rPr>
  </w:style>
  <w:style w:type="character" w:customStyle="1" w:styleId="FootnoteTextChar">
    <w:name w:val="Footnote Text Char"/>
    <w:basedOn w:val="DefaultParagraphFont"/>
    <w:link w:val="FootnoteText"/>
    <w:rsid w:val="001260C6"/>
  </w:style>
  <w:style w:type="paragraph" w:customStyle="1" w:styleId="IssueHeading">
    <w:name w:val="Issue Heading"/>
    <w:basedOn w:val="Heading1"/>
    <w:next w:val="BodyText"/>
    <w:link w:val="IssueHeadingChar"/>
    <w:qFormat/>
    <w:rsid w:val="001260C6"/>
    <w:pPr>
      <w:keepNext w:val="0"/>
    </w:pPr>
    <w:rPr>
      <w:rFonts w:ascii="Arial" w:hAnsi="Arial"/>
      <w:b/>
      <w:i/>
    </w:rPr>
  </w:style>
  <w:style w:type="character" w:customStyle="1" w:styleId="IssueHeadingChar">
    <w:name w:val="Issue Heading Char"/>
    <w:link w:val="IssueHeading"/>
    <w:rsid w:val="001260C6"/>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1260C6"/>
    <w:pPr>
      <w:keepNext w:val="0"/>
    </w:pPr>
    <w:rPr>
      <w:rFonts w:ascii="Arial" w:hAnsi="Arial"/>
      <w:b/>
      <w:i/>
    </w:rPr>
  </w:style>
  <w:style w:type="character" w:customStyle="1" w:styleId="IssueSubsectionHeadingChar">
    <w:name w:val="Issue Subsection Heading Char"/>
    <w:link w:val="IssueSubsectionHeading"/>
    <w:rsid w:val="001260C6"/>
    <w:rPr>
      <w:rFonts w:ascii="Arial" w:hAnsi="Arial" w:cs="Arial"/>
      <w:b/>
      <w:bCs/>
      <w:i/>
      <w:iCs/>
      <w:sz w:val="24"/>
      <w:szCs w:val="28"/>
    </w:rPr>
  </w:style>
  <w:style w:type="paragraph" w:customStyle="1" w:styleId="First-LevelSubheading">
    <w:name w:val="First-Level Subheading"/>
    <w:basedOn w:val="IssueSubsectionHeading"/>
    <w:next w:val="BodyText"/>
    <w:qFormat/>
    <w:rsid w:val="001260C6"/>
    <w:pPr>
      <w:spacing w:after="0"/>
      <w:outlineLvl w:val="2"/>
    </w:pPr>
    <w:rPr>
      <w:i w:val="0"/>
    </w:rPr>
  </w:style>
  <w:style w:type="character" w:styleId="CommentReference">
    <w:name w:val="annotation reference"/>
    <w:basedOn w:val="DefaultParagraphFont"/>
    <w:semiHidden/>
    <w:unhideWhenUsed/>
    <w:rsid w:val="003E025D"/>
    <w:rPr>
      <w:sz w:val="16"/>
      <w:szCs w:val="16"/>
    </w:rPr>
  </w:style>
  <w:style w:type="paragraph" w:styleId="CommentText">
    <w:name w:val="annotation text"/>
    <w:basedOn w:val="Normal"/>
    <w:link w:val="CommentTextChar"/>
    <w:semiHidden/>
    <w:unhideWhenUsed/>
    <w:rsid w:val="003E025D"/>
    <w:rPr>
      <w:sz w:val="20"/>
      <w:szCs w:val="20"/>
    </w:rPr>
  </w:style>
  <w:style w:type="character" w:customStyle="1" w:styleId="CommentTextChar">
    <w:name w:val="Comment Text Char"/>
    <w:basedOn w:val="DefaultParagraphFont"/>
    <w:link w:val="CommentText"/>
    <w:semiHidden/>
    <w:rsid w:val="003E025D"/>
  </w:style>
  <w:style w:type="paragraph" w:styleId="CommentSubject">
    <w:name w:val="annotation subject"/>
    <w:basedOn w:val="CommentText"/>
    <w:next w:val="CommentText"/>
    <w:link w:val="CommentSubjectChar"/>
    <w:semiHidden/>
    <w:unhideWhenUsed/>
    <w:rsid w:val="003E025D"/>
    <w:rPr>
      <w:b/>
      <w:bCs/>
    </w:rPr>
  </w:style>
  <w:style w:type="character" w:customStyle="1" w:styleId="CommentSubjectChar">
    <w:name w:val="Comment Subject Char"/>
    <w:basedOn w:val="CommentTextChar"/>
    <w:link w:val="CommentSubject"/>
    <w:semiHidden/>
    <w:rsid w:val="003E025D"/>
    <w:rPr>
      <w:b/>
      <w:bCs/>
    </w:rPr>
  </w:style>
  <w:style w:type="paragraph" w:styleId="BalloonText">
    <w:name w:val="Balloon Text"/>
    <w:basedOn w:val="Normal"/>
    <w:link w:val="BalloonTextChar"/>
    <w:semiHidden/>
    <w:unhideWhenUsed/>
    <w:rsid w:val="003E025D"/>
    <w:rPr>
      <w:rFonts w:ascii="Segoe UI" w:hAnsi="Segoe UI" w:cs="Segoe UI"/>
      <w:sz w:val="18"/>
      <w:szCs w:val="18"/>
    </w:rPr>
  </w:style>
  <w:style w:type="character" w:customStyle="1" w:styleId="BalloonTextChar">
    <w:name w:val="Balloon Text Char"/>
    <w:basedOn w:val="DefaultParagraphFont"/>
    <w:link w:val="BalloonText"/>
    <w:semiHidden/>
    <w:rsid w:val="003E02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jpg"/><Relationship Id="rId21" Type="http://schemas.openxmlformats.org/officeDocument/2006/relationships/image" Target="media/image7.jp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image" Target="media/image20.jpg"/><Relationship Id="rId50" Type="http://schemas.openxmlformats.org/officeDocument/2006/relationships/header" Target="header23.xml"/><Relationship Id="rId55" Type="http://schemas.openxmlformats.org/officeDocument/2006/relationships/image" Target="media/image24.jpg"/><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jpg"/><Relationship Id="rId41" Type="http://schemas.openxmlformats.org/officeDocument/2006/relationships/image" Target="media/image17.jpg"/><Relationship Id="rId54" Type="http://schemas.openxmlformats.org/officeDocument/2006/relationships/header" Target="header25.xm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jpg"/><Relationship Id="rId40" Type="http://schemas.openxmlformats.org/officeDocument/2006/relationships/header" Target="header18.xml"/><Relationship Id="rId45" Type="http://schemas.openxmlformats.org/officeDocument/2006/relationships/image" Target="media/image19.jpg"/><Relationship Id="rId53" Type="http://schemas.openxmlformats.org/officeDocument/2006/relationships/image" Target="media/image23.jpg"/><Relationship Id="rId58" Type="http://schemas.openxmlformats.org/officeDocument/2006/relationships/header" Target="header27.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21.jpg"/><Relationship Id="rId57" Type="http://schemas.openxmlformats.org/officeDocument/2006/relationships/image" Target="media/image25.jpg"/><Relationship Id="rId61" Type="http://schemas.openxmlformats.org/officeDocument/2006/relationships/header" Target="header28.xml"/><Relationship Id="rId10" Type="http://schemas.openxmlformats.org/officeDocument/2006/relationships/header" Target="header3.xm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image" Target="media/image27.jp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jpg"/><Relationship Id="rId30" Type="http://schemas.openxmlformats.org/officeDocument/2006/relationships/header" Target="header13.xml"/><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header" Target="header22.xml"/><Relationship Id="rId56" Type="http://schemas.openxmlformats.org/officeDocument/2006/relationships/header" Target="header26.xml"/><Relationship Id="rId8" Type="http://schemas.openxmlformats.org/officeDocument/2006/relationships/header" Target="header2.xml"/><Relationship Id="rId51" Type="http://schemas.openxmlformats.org/officeDocument/2006/relationships/image" Target="media/image22.jpg"/><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31</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2023-01-20T17:07:00Z</dcterms:created>
  <dcterms:modified xsi:type="dcterms:W3CDTF">2023-01-20T17:34:00Z</dcterms:modified>
</cp:coreProperties>
</file>