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0500C">
            <w:pPr>
              <w:pStyle w:val="MemoHeading"/>
            </w:pPr>
            <w:bookmarkStart w:id="1" w:name="FilingDate"/>
            <w:r>
              <w:t>March 21,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0500C" w:rsidRDefault="0090500C">
            <w:pPr>
              <w:pStyle w:val="MemoHeading"/>
            </w:pPr>
            <w:bookmarkStart w:id="2" w:name="From"/>
            <w:r>
              <w:t>Division of Economics (Guffey)</w:t>
            </w:r>
          </w:p>
          <w:p w:rsidR="007C0528" w:rsidRDefault="0090500C">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0500C">
            <w:pPr>
              <w:pStyle w:val="MemoHeadingRe"/>
            </w:pPr>
            <w:bookmarkStart w:id="3" w:name="Re"/>
            <w:r>
              <w:t>Docket No. 20230136-PU – Petition for approval of revisions to budget billing tariffs, by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0500C">
            <w:pPr>
              <w:pStyle w:val="MemoHeading"/>
            </w:pPr>
            <w:bookmarkStart w:id="4" w:name="AgendaDate"/>
            <w:r>
              <w:t>04/02/24</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0500C">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0500C">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0500C">
            <w:pPr>
              <w:pStyle w:val="MemoHeading"/>
            </w:pPr>
            <w:bookmarkStart w:id="9" w:name="CriticalDates"/>
            <w:r>
              <w:t>08/15/24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0500C">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104A9" w:rsidRDefault="007104A9" w:rsidP="007104A9">
      <w:pPr>
        <w:pStyle w:val="BodyText"/>
      </w:pPr>
      <w:r>
        <w:t xml:space="preserve">On December 15, 2023, Florida Public Utilities Company (FPUC or Company) filed a petition seeking Commission approval of revisions to its optional </w:t>
      </w:r>
      <w:r w:rsidR="00644832">
        <w:t>budget billing program</w:t>
      </w:r>
      <w:r w:rsidR="00F00B62">
        <w:t xml:space="preserve"> (</w:t>
      </w:r>
      <w:r w:rsidR="00644832">
        <w:t>program</w:t>
      </w:r>
      <w:r w:rsidR="00F00B62">
        <w:t>)</w:t>
      </w:r>
      <w:r>
        <w:t xml:space="preserve"> tariffs for both its electric and natural gas divisions. FPUC </w:t>
      </w:r>
      <w:r w:rsidR="001218F4">
        <w:t>also</w:t>
      </w:r>
      <w:r>
        <w:t xml:space="preserve"> proposed to expand </w:t>
      </w:r>
      <w:r w:rsidR="00C943A0">
        <w:t>th</w:t>
      </w:r>
      <w:r w:rsidR="00A95761">
        <w:t>e</w:t>
      </w:r>
      <w:r>
        <w:t xml:space="preserve"> </w:t>
      </w:r>
      <w:r w:rsidR="00644832">
        <w:t>program</w:t>
      </w:r>
      <w:r>
        <w:t xml:space="preserve"> to include certain small general service customers, to remove unnecessary language related to bill format, and to revise the terms and conditions of the </w:t>
      </w:r>
      <w:r w:rsidR="000B0345">
        <w:t>p</w:t>
      </w:r>
      <w:r w:rsidR="00644832">
        <w:t>rogram</w:t>
      </w:r>
      <w:r>
        <w:t xml:space="preserve">. Furthermore, FPUC has proposed to add details to </w:t>
      </w:r>
      <w:r w:rsidR="00BD4057">
        <w:t>its</w:t>
      </w:r>
      <w:r>
        <w:t xml:space="preserve"> electric budget billing tariffs to align with its natural gas </w:t>
      </w:r>
      <w:r w:rsidR="000B0345">
        <w:t>p</w:t>
      </w:r>
      <w:r w:rsidR="00644832">
        <w:t>rogram</w:t>
      </w:r>
      <w:r>
        <w:t xml:space="preserve"> tariffs. Overall, the Company states that the proposed tariff revisions are intended to provide consistency across the business units under FPUC’s parent company, Chesapeake Utilities Corporation</w:t>
      </w:r>
      <w:r w:rsidR="00991801">
        <w:t xml:space="preserve"> (CUC)</w:t>
      </w:r>
      <w:r>
        <w:t>.</w:t>
      </w:r>
    </w:p>
    <w:p w:rsidR="007104A9" w:rsidRDefault="00BE1570" w:rsidP="007104A9">
      <w:pPr>
        <w:pStyle w:val="BodyText"/>
      </w:pPr>
      <w:r>
        <w:t xml:space="preserve">Currently, </w:t>
      </w:r>
      <w:r w:rsidR="009F1462">
        <w:t xml:space="preserve">FPUC’s Customer Information and Billing System (CIS) </w:t>
      </w:r>
      <w:r>
        <w:t xml:space="preserve">services are </w:t>
      </w:r>
      <w:r w:rsidR="009F1462">
        <w:t>provided by ECIS, a Vertex business solutions product which the Company has been using for over 20 years</w:t>
      </w:r>
      <w:r w:rsidR="00991801">
        <w:t>.</w:t>
      </w:r>
      <w:r>
        <w:t xml:space="preserve"> FPUC’s parent company, C</w:t>
      </w:r>
      <w:r w:rsidR="00991801">
        <w:t>UC</w:t>
      </w:r>
      <w:r w:rsidR="00A95761">
        <w:t>,</w:t>
      </w:r>
      <w:r>
        <w:t xml:space="preserve"> will be replacing the current system at the completion of its </w:t>
      </w:r>
      <w:r>
        <w:lastRenderedPageBreak/>
        <w:t xml:space="preserve">contract on December 31, 2024. </w:t>
      </w:r>
      <w:r w:rsidR="00BD4057">
        <w:t>CUC</w:t>
      </w:r>
      <w:r w:rsidR="00991801">
        <w:t xml:space="preserve"> is currently working with SAP (a software company for the management of business processes) and IBM to transition to FPUC’s new billing system known as 1CX with an estimated transition date of August 2024.</w:t>
      </w:r>
      <w:r w:rsidR="00991801">
        <w:rPr>
          <w:rStyle w:val="FootnoteReference"/>
        </w:rPr>
        <w:footnoteReference w:id="1"/>
      </w:r>
      <w:r w:rsidR="00991801">
        <w:t xml:space="preserve"> </w:t>
      </w:r>
      <w:r>
        <w:t>FPUC requests approval of its proposed tariff revisions to be effective on the actual date of the transition date to the new CIS, expected to be completed in August 2024.</w:t>
      </w:r>
    </w:p>
    <w:p w:rsidR="00A95761" w:rsidRDefault="007104A9" w:rsidP="007104A9">
      <w:pPr>
        <w:pStyle w:val="BodyText"/>
      </w:pPr>
      <w:r>
        <w:t xml:space="preserve">During the review process, staff issued a data request to FPUC on January 17, 2024, for which the responses </w:t>
      </w:r>
      <w:r w:rsidR="00006DCA">
        <w:t>were received</w:t>
      </w:r>
      <w:r>
        <w:t xml:space="preserve"> on January 31, 2024</w:t>
      </w:r>
      <w:r w:rsidR="00A95761">
        <w:t>. The responses</w:t>
      </w:r>
      <w:r w:rsidR="00006DCA">
        <w:t xml:space="preserve"> included a corrected version of the First Revised Sheet No. 41</w:t>
      </w:r>
      <w:r>
        <w:t xml:space="preserve">. </w:t>
      </w:r>
      <w:r w:rsidR="00CD5B43">
        <w:t>In Order No. PSC-2024</w:t>
      </w:r>
      <w:r w:rsidR="00CD5B43" w:rsidRPr="00443980">
        <w:t>-</w:t>
      </w:r>
      <w:r w:rsidR="00443980">
        <w:t>0045-PCO</w:t>
      </w:r>
      <w:r w:rsidR="00CD5B43">
        <w:t>-PU,</w:t>
      </w:r>
      <w:r w:rsidR="00443980">
        <w:rPr>
          <w:rStyle w:val="FootnoteReference"/>
        </w:rPr>
        <w:footnoteReference w:id="2"/>
      </w:r>
      <w:r w:rsidR="00CD5B43">
        <w:t xml:space="preserve"> the Commission suspended the proposed tariffs. </w:t>
      </w:r>
      <w:r w:rsidR="00351ADF">
        <w:t xml:space="preserve">Staff notes that the Commission has approved </w:t>
      </w:r>
      <w:r w:rsidR="00644832">
        <w:t>budget billing program</w:t>
      </w:r>
      <w:r w:rsidR="00351ADF">
        <w:t xml:space="preserve">s and tariffs for </w:t>
      </w:r>
      <w:r w:rsidR="00BA4F23">
        <w:t xml:space="preserve">Florida Power &amp; Light </w:t>
      </w:r>
      <w:r w:rsidR="00644832">
        <w:t>Company</w:t>
      </w:r>
      <w:r w:rsidR="00351ADF">
        <w:t xml:space="preserve">, </w:t>
      </w:r>
      <w:r w:rsidR="00BA4F23">
        <w:t>Tampa Electric Company</w:t>
      </w:r>
      <w:r w:rsidR="00351ADF">
        <w:t xml:space="preserve">, </w:t>
      </w:r>
      <w:r w:rsidR="00644832">
        <w:t>Duke Energy Florida,</w:t>
      </w:r>
      <w:r w:rsidR="00351ADF">
        <w:t xml:space="preserve"> and </w:t>
      </w:r>
      <w:r w:rsidR="00644832">
        <w:t>Peoples Gas System</w:t>
      </w:r>
      <w:r w:rsidR="00351ADF">
        <w:t>.</w:t>
      </w:r>
      <w:r w:rsidR="00351ADF">
        <w:rPr>
          <w:rStyle w:val="FootnoteReference"/>
        </w:rPr>
        <w:footnoteReference w:id="3"/>
      </w:r>
      <w:r w:rsidR="00351ADF">
        <w:t xml:space="preserve"> </w:t>
      </w:r>
      <w:r w:rsidR="001218F4">
        <w:t xml:space="preserve">The proposed revised tariff sheets are included in Attachment A to this recommendation. </w:t>
      </w:r>
    </w:p>
    <w:p w:rsidR="0068481F" w:rsidRDefault="007104A9" w:rsidP="007104A9">
      <w:pPr>
        <w:pStyle w:val="BodyText"/>
      </w:pPr>
      <w:r>
        <w:t xml:space="preserve">The Commission has jurisdiction over this matter pursuant to Sections 366.04, 366.05, and 366.06, Florida Statutes (F.S.). </w:t>
      </w:r>
    </w:p>
    <w:p w:rsidR="007104A9" w:rsidRDefault="007104A9" w:rsidP="007104A9">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20" w:name="DiscussionOfIssues"/>
      <w:r>
        <w:lastRenderedPageBreak/>
        <w:t>Discussion of Issues</w:t>
      </w:r>
    </w:p>
    <w:bookmarkEnd w:id="20"/>
    <w:p w:rsidR="007104A9" w:rsidRDefault="007104A9">
      <w:pPr>
        <w:pStyle w:val="IssueHeading"/>
        <w:rPr>
          <w:vanish/>
          <w:specVanish/>
        </w:rPr>
      </w:pPr>
      <w:r w:rsidRPr="004C3641">
        <w:t xml:space="preserve">Issue </w:t>
      </w:r>
      <w:fldSimple w:instr=" SEQ Issue \* MERGEFORMAT ">
        <w:r w:rsidR="00A27CC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27CC6">
        <w:rPr>
          <w:noProof/>
        </w:rPr>
        <w:instrText>1</w:instrText>
      </w:r>
      <w:r>
        <w:fldChar w:fldCharType="end"/>
      </w:r>
      <w:r>
        <w:tab/>
        <w:instrText xml:space="preserve">(Guffey)" \l 1 </w:instrText>
      </w:r>
      <w:r>
        <w:fldChar w:fldCharType="end"/>
      </w:r>
      <w:r>
        <w:t> </w:t>
      </w:r>
    </w:p>
    <w:p w:rsidR="007104A9" w:rsidRDefault="007104A9">
      <w:pPr>
        <w:pStyle w:val="BodyText"/>
      </w:pPr>
      <w:r>
        <w:t xml:space="preserve"> Should the Commission approve FPUC's proposed revisions to </w:t>
      </w:r>
      <w:r w:rsidR="005E5266">
        <w:t>its optional budget billing p</w:t>
      </w:r>
      <w:r w:rsidR="00644832">
        <w:t>rogram</w:t>
      </w:r>
      <w:r>
        <w:t xml:space="preserve"> tariff</w:t>
      </w:r>
      <w:r w:rsidR="00F47550">
        <w:t>s</w:t>
      </w:r>
      <w:r>
        <w:t xml:space="preserve"> for its electric and natural gas</w:t>
      </w:r>
      <w:r w:rsidR="00AF08D3">
        <w:t xml:space="preserve"> </w:t>
      </w:r>
      <w:r>
        <w:t>divisions</w:t>
      </w:r>
      <w:r w:rsidR="003E4AD8">
        <w:t xml:space="preserve">, including </w:t>
      </w:r>
      <w:r w:rsidR="00A95761">
        <w:t xml:space="preserve">the </w:t>
      </w:r>
      <w:r w:rsidR="003E4AD8">
        <w:t xml:space="preserve">expansion </w:t>
      </w:r>
      <w:r w:rsidR="000B0345">
        <w:t xml:space="preserve">of the program </w:t>
      </w:r>
      <w:r w:rsidR="003E4AD8">
        <w:t xml:space="preserve">to </w:t>
      </w:r>
      <w:r w:rsidR="000B0345">
        <w:t>small general service</w:t>
      </w:r>
      <w:r w:rsidR="003E4AD8">
        <w:t xml:space="preserve"> customers</w:t>
      </w:r>
      <w:r>
        <w:t>?</w:t>
      </w:r>
    </w:p>
    <w:p w:rsidR="007104A9" w:rsidRPr="004C3641" w:rsidRDefault="007104A9">
      <w:pPr>
        <w:pStyle w:val="IssueSubsectionHeading"/>
        <w:rPr>
          <w:vanish/>
          <w:specVanish/>
        </w:rPr>
      </w:pPr>
      <w:r w:rsidRPr="004C3641">
        <w:t>Recommendation: </w:t>
      </w:r>
    </w:p>
    <w:p w:rsidR="007104A9" w:rsidRDefault="007104A9">
      <w:pPr>
        <w:pStyle w:val="BodyText"/>
      </w:pPr>
      <w:r>
        <w:t> </w:t>
      </w:r>
      <w:r w:rsidR="00CF2101">
        <w:t>Yes. The</w:t>
      </w:r>
      <w:r>
        <w:t xml:space="preserve"> </w:t>
      </w:r>
      <w:r w:rsidR="00CF2101">
        <w:t>Commission should approve FPUC's proposed revisions to</w:t>
      </w:r>
      <w:r w:rsidR="003E4AD8">
        <w:t xml:space="preserve"> its</w:t>
      </w:r>
      <w:r w:rsidR="00CF2101">
        <w:t xml:space="preserve"> </w:t>
      </w:r>
      <w:r w:rsidR="003E4AD8">
        <w:t>optional budget billing p</w:t>
      </w:r>
      <w:r w:rsidR="00644832">
        <w:t>rogram</w:t>
      </w:r>
      <w:r w:rsidR="00CF2101">
        <w:t xml:space="preserve"> tariff</w:t>
      </w:r>
      <w:r w:rsidR="00F47550">
        <w:t>s</w:t>
      </w:r>
      <w:r w:rsidR="00CF2101">
        <w:t xml:space="preserve"> for its electric and natural gas divisions</w:t>
      </w:r>
      <w:r w:rsidR="003E4AD8">
        <w:t xml:space="preserve">, including the expansion </w:t>
      </w:r>
      <w:r w:rsidR="008334D9">
        <w:t xml:space="preserve">of the program </w:t>
      </w:r>
      <w:r w:rsidR="003E4AD8">
        <w:t xml:space="preserve">to </w:t>
      </w:r>
      <w:r w:rsidR="000B0345">
        <w:t xml:space="preserve">small general service </w:t>
      </w:r>
      <w:r w:rsidR="003E4AD8">
        <w:t>customers.</w:t>
      </w:r>
      <w:r w:rsidR="00CF2101">
        <w:t xml:space="preserve"> </w:t>
      </w:r>
      <w:r w:rsidR="007B4686">
        <w:t xml:space="preserve">The proposed revised tariffs are </w:t>
      </w:r>
      <w:r w:rsidR="00CF2101">
        <w:t>included in Attachment A</w:t>
      </w:r>
      <w:r w:rsidR="00E71FC0">
        <w:t xml:space="preserve"> to this recommendation</w:t>
      </w:r>
      <w:r w:rsidR="00CF2101">
        <w:t xml:space="preserve">. The </w:t>
      </w:r>
      <w:r w:rsidR="000B0345">
        <w:t xml:space="preserve">proposed </w:t>
      </w:r>
      <w:r w:rsidR="00CF2101">
        <w:t xml:space="preserve">tariffs should be effective on the actual date of the transition </w:t>
      </w:r>
      <w:r w:rsidR="00E71FC0">
        <w:t xml:space="preserve">of the existing CIS platform </w:t>
      </w:r>
      <w:r w:rsidR="00CF2101">
        <w:t>to the new CIS</w:t>
      </w:r>
      <w:r w:rsidR="00F47550">
        <w:t xml:space="preserve"> </w:t>
      </w:r>
      <w:r w:rsidR="00E71FC0">
        <w:t xml:space="preserve">platform </w:t>
      </w:r>
      <w:r w:rsidR="00F47550">
        <w:t xml:space="preserve">expected to occur in August 2024. No later than 30 days prior to the transition date, the Company should notify the </w:t>
      </w:r>
      <w:r w:rsidR="00BA4F23">
        <w:t>C</w:t>
      </w:r>
      <w:r w:rsidR="00F47550">
        <w:t>ommission in writing of the actual transition date</w:t>
      </w:r>
      <w:r w:rsidR="00BA4F23">
        <w:t>.</w:t>
      </w:r>
      <w:r w:rsidR="00CF2101">
        <w:t xml:space="preserve"> </w:t>
      </w:r>
      <w:r>
        <w:t>(Guffey)</w:t>
      </w:r>
    </w:p>
    <w:p w:rsidR="007104A9" w:rsidRPr="004C3641" w:rsidRDefault="007104A9">
      <w:pPr>
        <w:pStyle w:val="IssueSubsectionHeading"/>
        <w:rPr>
          <w:vanish/>
          <w:specVanish/>
        </w:rPr>
      </w:pPr>
      <w:r w:rsidRPr="004C3641">
        <w:t>Staff Analysis: </w:t>
      </w:r>
    </w:p>
    <w:p w:rsidR="007104A9" w:rsidRDefault="007104A9" w:rsidP="007B4686">
      <w:pPr>
        <w:autoSpaceDE w:val="0"/>
        <w:autoSpaceDN w:val="0"/>
        <w:adjustRightInd w:val="0"/>
        <w:jc w:val="both"/>
      </w:pPr>
      <w:r>
        <w:t> </w:t>
      </w:r>
      <w:r w:rsidR="00B13B5A">
        <w:t>The Company, in its petition, explained that as it work</w:t>
      </w:r>
      <w:r w:rsidR="007D6C1A">
        <w:t>ing</w:t>
      </w:r>
      <w:r w:rsidR="00B13B5A">
        <w:t xml:space="preserve"> through the process of changing to </w:t>
      </w:r>
      <w:r w:rsidR="001B31B0">
        <w:t>the</w:t>
      </w:r>
      <w:r w:rsidR="007D6C1A">
        <w:t xml:space="preserve"> new billing system and </w:t>
      </w:r>
      <w:r w:rsidR="00B13B5A">
        <w:t xml:space="preserve">the need for consistency for the </w:t>
      </w:r>
      <w:r w:rsidR="00A95761">
        <w:t>p</w:t>
      </w:r>
      <w:r w:rsidR="00644832">
        <w:t>rogram</w:t>
      </w:r>
      <w:r w:rsidR="00B13B5A">
        <w:t xml:space="preserve"> for both electric and natural gas divisions was </w:t>
      </w:r>
      <w:r w:rsidR="00E71FC0">
        <w:t>emphasized</w:t>
      </w:r>
      <w:r w:rsidR="00B13B5A">
        <w:t>.</w:t>
      </w:r>
      <w:r w:rsidR="00E71FC0">
        <w:t xml:space="preserve"> The Company is not seeking Commission approval of its new CIS platform</w:t>
      </w:r>
      <w:r w:rsidR="00A95761">
        <w:t>. I</w:t>
      </w:r>
      <w:r w:rsidR="007B4686">
        <w:t>n its response to staff’s data request</w:t>
      </w:r>
      <w:r w:rsidR="000B0345">
        <w:t>,</w:t>
      </w:r>
      <w:r w:rsidR="007B4686">
        <w:t xml:space="preserve"> the </w:t>
      </w:r>
      <w:r w:rsidR="000B0345">
        <w:t>C</w:t>
      </w:r>
      <w:r w:rsidR="007B4686">
        <w:t xml:space="preserve">ompany stated that </w:t>
      </w:r>
      <w:r w:rsidR="00A95761">
        <w:t>it</w:t>
      </w:r>
      <w:r w:rsidR="007B4686">
        <w:rPr>
          <w:sz w:val="23"/>
          <w:szCs w:val="23"/>
        </w:rPr>
        <w:t xml:space="preserve"> has not </w:t>
      </w:r>
      <w:r w:rsidR="00A95761">
        <w:rPr>
          <w:sz w:val="23"/>
          <w:szCs w:val="23"/>
        </w:rPr>
        <w:t xml:space="preserve">yet </w:t>
      </w:r>
      <w:r w:rsidR="007B4686">
        <w:rPr>
          <w:sz w:val="23"/>
          <w:szCs w:val="23"/>
        </w:rPr>
        <w:t>determined the timing or mechanism for recovery of the costs associated with the implementation of the 1CX system</w:t>
      </w:r>
      <w:r w:rsidR="00E71FC0">
        <w:t>.</w:t>
      </w:r>
      <w:r w:rsidR="003C009A">
        <w:rPr>
          <w:rStyle w:val="FootnoteReference"/>
        </w:rPr>
        <w:footnoteReference w:id="4"/>
      </w:r>
    </w:p>
    <w:p w:rsidR="007B4686" w:rsidRDefault="007B4686" w:rsidP="007B4686">
      <w:pPr>
        <w:autoSpaceDE w:val="0"/>
        <w:autoSpaceDN w:val="0"/>
        <w:adjustRightInd w:val="0"/>
        <w:jc w:val="both"/>
      </w:pPr>
    </w:p>
    <w:p w:rsidR="00D556CC" w:rsidRDefault="00DA69F5" w:rsidP="00D556CC">
      <w:pPr>
        <w:pStyle w:val="First-LevelSubheading"/>
      </w:pPr>
      <w:r>
        <w:t xml:space="preserve">Natural Gas </w:t>
      </w:r>
      <w:r w:rsidR="00644832">
        <w:t xml:space="preserve">Budget </w:t>
      </w:r>
      <w:r w:rsidR="002C3BA7">
        <w:t>B</w:t>
      </w:r>
      <w:r w:rsidR="00644832">
        <w:t xml:space="preserve">illing </w:t>
      </w:r>
      <w:r w:rsidR="002C3BA7">
        <w:t>P</w:t>
      </w:r>
      <w:r w:rsidR="00644832">
        <w:t>rogram</w:t>
      </w:r>
    </w:p>
    <w:p w:rsidR="00F4105B" w:rsidRDefault="00D556CC">
      <w:pPr>
        <w:pStyle w:val="BodyText"/>
      </w:pPr>
      <w:r>
        <w:t xml:space="preserve">FPUC’s </w:t>
      </w:r>
      <w:r w:rsidR="00852285">
        <w:t xml:space="preserve">natural gas </w:t>
      </w:r>
      <w:r w:rsidR="000B0345">
        <w:t>bu</w:t>
      </w:r>
      <w:r w:rsidR="00644832">
        <w:t>dget billing program</w:t>
      </w:r>
      <w:r>
        <w:t xml:space="preserve"> </w:t>
      </w:r>
      <w:r w:rsidR="00852285">
        <w:t>tariff is an option for residential customers and is designed to help customers stabilize their monthly payments.</w:t>
      </w:r>
      <w:r>
        <w:t xml:space="preserve"> </w:t>
      </w:r>
      <w:r w:rsidR="00B40704">
        <w:t xml:space="preserve">To qualify for the </w:t>
      </w:r>
      <w:r w:rsidR="000B0345">
        <w:t>p</w:t>
      </w:r>
      <w:r w:rsidR="00644832">
        <w:t>rogram</w:t>
      </w:r>
      <w:r w:rsidR="00B40704">
        <w:t>, a customer must be a year</w:t>
      </w:r>
      <w:r w:rsidR="00ED6EBA">
        <w:t>-</w:t>
      </w:r>
      <w:r w:rsidR="00B40704">
        <w:t xml:space="preserve">round customer with 12 months of consecutive bills and not owe </w:t>
      </w:r>
      <w:r w:rsidR="00977741">
        <w:t xml:space="preserve">past </w:t>
      </w:r>
      <w:r w:rsidR="00B40704">
        <w:t>payments to the Company</w:t>
      </w:r>
      <w:r w:rsidR="007B4686">
        <w:t xml:space="preserve"> (</w:t>
      </w:r>
      <w:r w:rsidR="007B4686" w:rsidRPr="00EF2985">
        <w:rPr>
          <w:i/>
        </w:rPr>
        <w:t>i.e.</w:t>
      </w:r>
      <w:r w:rsidR="00EF2985">
        <w:rPr>
          <w:i/>
        </w:rPr>
        <w:t>,</w:t>
      </w:r>
      <w:r w:rsidR="007B4686">
        <w:t xml:space="preserve"> have a zero balance)</w:t>
      </w:r>
      <w:r w:rsidR="00B40704">
        <w:t xml:space="preserve">. </w:t>
      </w:r>
      <w:r w:rsidR="00AC056D">
        <w:t xml:space="preserve">The customer’s monthly payment is based on an average of the previous 12 months of bills and applicable fees and taxes. </w:t>
      </w:r>
      <w:r w:rsidR="00DC0A3A">
        <w:t xml:space="preserve">FPUC </w:t>
      </w:r>
      <w:r>
        <w:t xml:space="preserve">currently </w:t>
      </w:r>
      <w:r w:rsidR="00DC0A3A">
        <w:t xml:space="preserve">has 194 natural gas customers enrolled in its </w:t>
      </w:r>
      <w:r w:rsidR="00644832">
        <w:t>program</w:t>
      </w:r>
      <w:r w:rsidR="00DC0A3A">
        <w:t>.</w:t>
      </w:r>
      <w:r>
        <w:rPr>
          <w:rStyle w:val="FootnoteReference"/>
        </w:rPr>
        <w:footnoteReference w:id="5"/>
      </w:r>
      <w:r w:rsidR="00DC0A3A">
        <w:t xml:space="preserve"> </w:t>
      </w:r>
      <w:r w:rsidR="001B31B0">
        <w:t>Pursuant to the currently effective tariff</w:t>
      </w:r>
      <w:r w:rsidR="000C6722">
        <w:t>, the budgeted monthly payment is recalculated from time to time and if the recalculated monthly payment varies by 10 percent or more</w:t>
      </w:r>
      <w:r w:rsidR="00AC056D">
        <w:t xml:space="preserve"> from the budget monthly payment</w:t>
      </w:r>
      <w:r w:rsidR="000C6722">
        <w:t xml:space="preserve">, the Company may begin charging the recalculated amount on the </w:t>
      </w:r>
      <w:r w:rsidR="00F4105B">
        <w:t>customer’s</w:t>
      </w:r>
      <w:r w:rsidR="000C6722">
        <w:t xml:space="preserve"> next bill. Additionally, a customer’s budgeted monthly payment will be recalculated on each anniversary of the customer’s initial participation in the </w:t>
      </w:r>
      <w:r w:rsidR="00644832">
        <w:t>Program</w:t>
      </w:r>
      <w:r w:rsidR="000C6722">
        <w:t xml:space="preserve">. </w:t>
      </w:r>
    </w:p>
    <w:p w:rsidR="00DA69F5" w:rsidRDefault="00DA69F5" w:rsidP="00DA69F5">
      <w:pPr>
        <w:pStyle w:val="Second-LevelSubheading"/>
      </w:pPr>
      <w:r>
        <w:t>Proposed Tariff Revisions</w:t>
      </w:r>
    </w:p>
    <w:p w:rsidR="00DA69F5" w:rsidRDefault="00DA69F5">
      <w:pPr>
        <w:pStyle w:val="BodyText"/>
      </w:pPr>
      <w:r>
        <w:t>In its petition, FPUC proposed to remove the requirement that the recalculated budgeted monthly payment vary by 10 percent before the utility may begin charging the recalculated amount. In response to staff’s data request, FPUC stated that removing the 10 percent variable requirement would allow the system to calculate based on the factors necessitating the change, which would produce a more accurate budget billing amount.</w:t>
      </w:r>
      <w:r>
        <w:rPr>
          <w:rStyle w:val="FootnoteReference"/>
        </w:rPr>
        <w:footnoteReference w:id="6"/>
      </w:r>
      <w:r>
        <w:t xml:space="preserve"> The </w:t>
      </w:r>
      <w:r w:rsidR="00BC088F">
        <w:t>Company</w:t>
      </w:r>
      <w:r>
        <w:t xml:space="preserve"> also explained that it would recalculate budgeted monthly payments </w:t>
      </w:r>
      <w:r w:rsidR="007B4686">
        <w:t xml:space="preserve">due to </w:t>
      </w:r>
      <w:r>
        <w:t>circumstances including changes to rates, taxes, or new load which would impact a customer’s usage.</w:t>
      </w:r>
      <w:r>
        <w:rPr>
          <w:rStyle w:val="FootnoteReference"/>
        </w:rPr>
        <w:footnoteReference w:id="7"/>
      </w:r>
      <w:r>
        <w:t xml:space="preserve"> Staff believes this methodology is reasonable and should reduce the imbalances between the budgeted monthly payment and a customer’s actual total bill</w:t>
      </w:r>
      <w:r w:rsidR="009619A4">
        <w:t>.</w:t>
      </w:r>
    </w:p>
    <w:p w:rsidR="00F3797C" w:rsidRDefault="00F3797C">
      <w:pPr>
        <w:pStyle w:val="BodyText"/>
      </w:pPr>
      <w:r>
        <w:t xml:space="preserve">In addition to the above proposed tariff revision, the Company is also proposing to expand its </w:t>
      </w:r>
      <w:r w:rsidR="00D009ED">
        <w:t>b</w:t>
      </w:r>
      <w:r w:rsidR="00644832">
        <w:t>udget billing program</w:t>
      </w:r>
      <w:r>
        <w:t xml:space="preserve"> to include non-residential customers in Rate Schedules GS-1</w:t>
      </w:r>
      <w:r w:rsidR="00DA15BA">
        <w:t xml:space="preserve"> (customers using less than 1,000 therms annually)</w:t>
      </w:r>
      <w:r>
        <w:t xml:space="preserve"> and GS-2</w:t>
      </w:r>
      <w:r w:rsidR="00DA15BA">
        <w:t xml:space="preserve"> (customers using </w:t>
      </w:r>
      <w:r w:rsidR="00B917D9">
        <w:t>1,000 to 4,999 therms annually)</w:t>
      </w:r>
      <w:r>
        <w:t xml:space="preserve">. </w:t>
      </w:r>
      <w:r w:rsidR="000B0345">
        <w:t>FPUC</w:t>
      </w:r>
      <w:r>
        <w:t xml:space="preserve"> asserts that the proposal will enable </w:t>
      </w:r>
      <w:r w:rsidR="000B0345">
        <w:t>general service</w:t>
      </w:r>
      <w:r>
        <w:t xml:space="preserve"> customers to better budget their utility expenses and </w:t>
      </w:r>
      <w:r w:rsidR="00ED6EBA">
        <w:t>states</w:t>
      </w:r>
      <w:r>
        <w:t xml:space="preserve"> that this proposed expansion will not impact the general body of ratepayers</w:t>
      </w:r>
      <w:r w:rsidR="009619A4">
        <w:t xml:space="preserve">. FPUC is also proposing to remove the requirement that customers who request to end their participation in the </w:t>
      </w:r>
      <w:r w:rsidR="00644832">
        <w:t>program</w:t>
      </w:r>
      <w:r w:rsidR="009619A4">
        <w:t xml:space="preserve"> may not rejoin the </w:t>
      </w:r>
      <w:r w:rsidR="000B0345">
        <w:t>p</w:t>
      </w:r>
      <w:r w:rsidR="00644832">
        <w:t>rogram</w:t>
      </w:r>
      <w:r w:rsidR="009619A4">
        <w:t xml:space="preserve"> until after</w:t>
      </w:r>
      <w:r w:rsidR="00D009ED">
        <w:t xml:space="preserve"> six</w:t>
      </w:r>
      <w:r w:rsidR="009619A4">
        <w:t xml:space="preserve"> months. Finally, FPUC proposes to reserve the right to waive the requirement that customers must join the </w:t>
      </w:r>
      <w:r w:rsidR="00A00EBB">
        <w:t>p</w:t>
      </w:r>
      <w:r w:rsidR="00644832">
        <w:t>rogram</w:t>
      </w:r>
      <w:r w:rsidR="009619A4">
        <w:t xml:space="preserve"> with a zero balance, on a not-unduly discriminatory basis.</w:t>
      </w:r>
    </w:p>
    <w:p w:rsidR="009619A4" w:rsidRDefault="009619A4" w:rsidP="009619A4">
      <w:pPr>
        <w:pStyle w:val="First-LevelSubheading"/>
      </w:pPr>
      <w:r>
        <w:t xml:space="preserve">Electric </w:t>
      </w:r>
      <w:r w:rsidR="00644832">
        <w:t xml:space="preserve">Budget </w:t>
      </w:r>
      <w:r w:rsidR="00D009ED">
        <w:t>B</w:t>
      </w:r>
      <w:r w:rsidR="00644832">
        <w:t xml:space="preserve">illing </w:t>
      </w:r>
      <w:r w:rsidR="00D009ED">
        <w:t>P</w:t>
      </w:r>
      <w:r w:rsidR="00644832">
        <w:t>rogram</w:t>
      </w:r>
    </w:p>
    <w:p w:rsidR="00AC056D" w:rsidRDefault="00AC056D">
      <w:pPr>
        <w:pStyle w:val="BodyText"/>
      </w:pPr>
      <w:r>
        <w:t xml:space="preserve">FPUC currently has </w:t>
      </w:r>
      <w:r w:rsidRPr="00F4105B">
        <w:t xml:space="preserve">258 electric </w:t>
      </w:r>
      <w:r>
        <w:t xml:space="preserve">customers enrolled in its </w:t>
      </w:r>
      <w:r w:rsidR="00D81912">
        <w:t>b</w:t>
      </w:r>
      <w:r w:rsidR="00644832">
        <w:t>udget billing program</w:t>
      </w:r>
      <w:r w:rsidR="00052E09">
        <w:t>. T</w:t>
      </w:r>
      <w:r>
        <w:t xml:space="preserve">he </w:t>
      </w:r>
      <w:r w:rsidR="005217C7">
        <w:t>existing</w:t>
      </w:r>
      <w:r>
        <w:t xml:space="preserve"> tariff provides that a customer participating in the </w:t>
      </w:r>
      <w:r w:rsidR="00D81912">
        <w:t>p</w:t>
      </w:r>
      <w:r w:rsidR="00644832">
        <w:t>rogram</w:t>
      </w:r>
      <w:r>
        <w:t xml:space="preserve"> will </w:t>
      </w:r>
      <w:r w:rsidR="00052E09">
        <w:t>remain a program participant</w:t>
      </w:r>
      <w:r>
        <w:t xml:space="preserve"> unless the customer requests termination from the </w:t>
      </w:r>
      <w:r w:rsidR="00644832">
        <w:t>program</w:t>
      </w:r>
      <w:r>
        <w:t xml:space="preserve"> or is delinquent in payment. In comparison to the natural gas budget billi</w:t>
      </w:r>
      <w:r w:rsidR="00977741">
        <w:t>ng tariff discussed above</w:t>
      </w:r>
      <w:r w:rsidR="00ED6EBA">
        <w:t>,</w:t>
      </w:r>
      <w:r w:rsidR="00977741">
        <w:t xml:space="preserve"> </w:t>
      </w:r>
      <w:r w:rsidR="005217C7">
        <w:t>existing budget billing</w:t>
      </w:r>
      <w:r w:rsidR="009619A4">
        <w:t xml:space="preserve"> electric tariffs are less detailed. The terms for FPUC’s </w:t>
      </w:r>
      <w:r w:rsidR="005217C7">
        <w:t>electric</w:t>
      </w:r>
      <w:r w:rsidR="009619A4">
        <w:t xml:space="preserve"> </w:t>
      </w:r>
      <w:r w:rsidR="00644832">
        <w:t>budget billing program</w:t>
      </w:r>
      <w:r w:rsidR="009619A4">
        <w:t xml:space="preserve"> are quoted in </w:t>
      </w:r>
      <w:r w:rsidR="00052E09">
        <w:t>their</w:t>
      </w:r>
      <w:r w:rsidR="009619A4">
        <w:t xml:space="preserve"> entirety in Paragraph 8 of the Petition.</w:t>
      </w:r>
    </w:p>
    <w:p w:rsidR="009619A4" w:rsidRDefault="009619A4" w:rsidP="009619A4">
      <w:pPr>
        <w:pStyle w:val="Second-LevelSubheading"/>
      </w:pPr>
      <w:r>
        <w:t>Proposed Tariff Revisions</w:t>
      </w:r>
    </w:p>
    <w:p w:rsidR="00167362" w:rsidRDefault="009619A4" w:rsidP="00415D15">
      <w:pPr>
        <w:pStyle w:val="BodyText"/>
      </w:pPr>
      <w:r>
        <w:t xml:space="preserve">In order to add details similar to the natural gas </w:t>
      </w:r>
      <w:r w:rsidR="00D009ED">
        <w:t>b</w:t>
      </w:r>
      <w:r>
        <w:t xml:space="preserve">udget </w:t>
      </w:r>
      <w:r w:rsidR="00D009ED">
        <w:t>b</w:t>
      </w:r>
      <w:r>
        <w:t xml:space="preserve">illing tariff, FPUC proposed to add language stating that the customer must be a year-round customer with 12 months of consecutive bills and not owe past due payments to the Company to enroll in the </w:t>
      </w:r>
      <w:r w:rsidR="00D81912">
        <w:t>p</w:t>
      </w:r>
      <w:r w:rsidR="00644832">
        <w:t>rogram</w:t>
      </w:r>
      <w:r>
        <w:t xml:space="preserve">. The customer’s monthly payment will be based on an average of the previous 12 months of bills and applicable fees and taxes. FPUC has also proposed </w:t>
      </w:r>
      <w:r w:rsidR="00D81912">
        <w:t>p</w:t>
      </w:r>
      <w:r w:rsidR="00644832">
        <w:t>rogram</w:t>
      </w:r>
      <w:r>
        <w:t xml:space="preserve"> tariff language to state that the budgeted monthly payment may be recalculated from time to time, </w:t>
      </w:r>
      <w:r w:rsidR="00052E09">
        <w:t xml:space="preserve">and that </w:t>
      </w:r>
      <w:r>
        <w:t xml:space="preserve">the Company may begin charging the recalculated amount on the customer’s next bill. Additionally, a customer’s budgeted monthly payment will be recalculated on each anniversary of the customer’s initial participation in the </w:t>
      </w:r>
      <w:r w:rsidR="00D81912">
        <w:t>p</w:t>
      </w:r>
      <w:r w:rsidR="00644832">
        <w:t>rogram</w:t>
      </w:r>
      <w:r>
        <w:t xml:space="preserve">. Staff believes the above tariff modifications would better specify the terms of the </w:t>
      </w:r>
      <w:r w:rsidR="00D81912">
        <w:t>p</w:t>
      </w:r>
      <w:r w:rsidR="00644832">
        <w:t>rogram</w:t>
      </w:r>
      <w:r>
        <w:t xml:space="preserve"> and would align more closely with the natural gas </w:t>
      </w:r>
      <w:r w:rsidR="00D81912">
        <w:t>b</w:t>
      </w:r>
      <w:r w:rsidR="00644832">
        <w:t>udget billing</w:t>
      </w:r>
      <w:r w:rsidR="00D81912">
        <w:t xml:space="preserve"> tariff</w:t>
      </w:r>
      <w:r w:rsidR="00167362">
        <w:t>.</w:t>
      </w:r>
    </w:p>
    <w:p w:rsidR="00167362" w:rsidRDefault="00167362" w:rsidP="00415D15">
      <w:pPr>
        <w:pStyle w:val="BodyText"/>
      </w:pPr>
      <w:r>
        <w:t xml:space="preserve">Other revisions </w:t>
      </w:r>
      <w:r w:rsidR="00415D15">
        <w:t>include removing language on applying a factor which typically has not been utilized, remov</w:t>
      </w:r>
      <w:r w:rsidR="00D009ED">
        <w:t>ing</w:t>
      </w:r>
      <w:r w:rsidR="00415D15">
        <w:t xml:space="preserve"> the monthly 10 percent payment variable margin (</w:t>
      </w:r>
      <w:r w:rsidR="00052E09">
        <w:t xml:space="preserve">the </w:t>
      </w:r>
      <w:r w:rsidR="00415D15">
        <w:t xml:space="preserve">new CIS </w:t>
      </w:r>
      <w:r w:rsidR="004B230C">
        <w:t>platform</w:t>
      </w:r>
      <w:r w:rsidR="00415D15">
        <w:t xml:space="preserve"> will automatically calculate the customers budget billing amount), </w:t>
      </w:r>
      <w:r>
        <w:t xml:space="preserve">and </w:t>
      </w:r>
      <w:r w:rsidR="00415D15">
        <w:t>remov</w:t>
      </w:r>
      <w:r w:rsidR="00D009ED">
        <w:t>ing</w:t>
      </w:r>
      <w:r w:rsidR="00415D15">
        <w:t xml:space="preserve"> the terminated customer waiting period before reenrolling</w:t>
      </w:r>
      <w:r>
        <w:t xml:space="preserve"> in the </w:t>
      </w:r>
      <w:r w:rsidR="00D81912">
        <w:t>b</w:t>
      </w:r>
      <w:r w:rsidR="00644832">
        <w:t>udget billing program</w:t>
      </w:r>
      <w:r>
        <w:t>.</w:t>
      </w:r>
    </w:p>
    <w:p w:rsidR="007E7397" w:rsidRDefault="00AC056D">
      <w:pPr>
        <w:pStyle w:val="BodyText"/>
      </w:pPr>
      <w:r>
        <w:t xml:space="preserve">In addition to the above discussed proposed tariff revisions, the Company is also proposing to expand its </w:t>
      </w:r>
      <w:r w:rsidR="007E7397">
        <w:t>electric</w:t>
      </w:r>
      <w:r w:rsidR="00D81912">
        <w:t xml:space="preserve"> budget billing </w:t>
      </w:r>
      <w:r w:rsidR="007E7397">
        <w:t xml:space="preserve"> </w:t>
      </w:r>
      <w:r w:rsidR="00644832">
        <w:t>program</w:t>
      </w:r>
      <w:r>
        <w:t xml:space="preserve"> to customers </w:t>
      </w:r>
      <w:r w:rsidR="00F3797C">
        <w:t xml:space="preserve">in </w:t>
      </w:r>
      <w:r>
        <w:t>Rate Schedules GS-Non Demand</w:t>
      </w:r>
      <w:r w:rsidR="00501A1C">
        <w:t xml:space="preserve"> (customers using 25 </w:t>
      </w:r>
      <w:r w:rsidR="002C3BA7">
        <w:t>kilowatts</w:t>
      </w:r>
      <w:r w:rsidR="00501A1C">
        <w:t xml:space="preserve"> or less)</w:t>
      </w:r>
      <w:r>
        <w:t>, and GS</w:t>
      </w:r>
      <w:r w:rsidR="00BD4057">
        <w:t>-</w:t>
      </w:r>
      <w:r>
        <w:t>Demand</w:t>
      </w:r>
      <w:r w:rsidR="00501A1C">
        <w:t xml:space="preserve"> (customers using 25 to 500 </w:t>
      </w:r>
      <w:r w:rsidR="002C3BA7">
        <w:t>kilowatts</w:t>
      </w:r>
      <w:r w:rsidR="00501A1C">
        <w:t>)</w:t>
      </w:r>
      <w:r>
        <w:t xml:space="preserve">. The </w:t>
      </w:r>
      <w:r w:rsidR="00052E09">
        <w:t>Company</w:t>
      </w:r>
      <w:r>
        <w:t xml:space="preserve"> asserts that the proposal w</w:t>
      </w:r>
      <w:r w:rsidR="00BD4057">
        <w:t>ould</w:t>
      </w:r>
      <w:r>
        <w:t xml:space="preserve"> enable smaller commercial customers to better budget their utility expenses</w:t>
      </w:r>
      <w:r w:rsidR="007E7397">
        <w:t xml:space="preserve"> and the proposed expansion w</w:t>
      </w:r>
      <w:r w:rsidR="00BD4057">
        <w:t>ould</w:t>
      </w:r>
      <w:r w:rsidR="007E7397">
        <w:t xml:space="preserve"> not impact the general body of ratepayers.</w:t>
      </w:r>
    </w:p>
    <w:p w:rsidR="00AC056D" w:rsidRDefault="00BD4057">
      <w:pPr>
        <w:pStyle w:val="BodyText"/>
      </w:pPr>
      <w:r>
        <w:t xml:space="preserve">Overall, the added detail to the electric </w:t>
      </w:r>
      <w:r w:rsidR="00644832">
        <w:t xml:space="preserve">budget billing </w:t>
      </w:r>
      <w:r w:rsidR="00D009ED">
        <w:t>t</w:t>
      </w:r>
      <w:r>
        <w:t xml:space="preserve">ariffs would provide more consistency with the natural gas tariff. Furthermore, the replacement of the CIS </w:t>
      </w:r>
      <w:r w:rsidR="004B230C">
        <w:t xml:space="preserve">platform </w:t>
      </w:r>
      <w:r>
        <w:t>would allow FPUC to enhance its billing and payment platforms, streamline and automate the billing system, consolidate customer information, and onboard customers quickly.</w:t>
      </w:r>
      <w:r w:rsidR="007E7397">
        <w:t xml:space="preserve"> </w:t>
      </w:r>
    </w:p>
    <w:p w:rsidR="00427D43" w:rsidRDefault="00427D43" w:rsidP="00FD772A">
      <w:pPr>
        <w:pStyle w:val="First-LevelSubheading"/>
      </w:pPr>
      <w:r>
        <w:t xml:space="preserve">Conclusion </w:t>
      </w:r>
    </w:p>
    <w:p w:rsidR="00662090" w:rsidRDefault="00F00B62" w:rsidP="00662090">
      <w:pPr>
        <w:pStyle w:val="BodyText"/>
      </w:pPr>
      <w:r>
        <w:t xml:space="preserve">The Commission should approve FPUC's proposed revisions to its optional budget billing program tariffs for its electric and natural gas divisions, including the expansion of the program to </w:t>
      </w:r>
      <w:r w:rsidR="00D81912">
        <w:t>general service</w:t>
      </w:r>
      <w:r>
        <w:t xml:space="preserve"> customers. The </w:t>
      </w:r>
      <w:r w:rsidR="008334D9">
        <w:t xml:space="preserve">proposed </w:t>
      </w:r>
      <w:r w:rsidR="004B230C">
        <w:t xml:space="preserve">revised </w:t>
      </w:r>
      <w:r>
        <w:t>tariffs</w:t>
      </w:r>
      <w:r w:rsidR="008334D9">
        <w:t>, in Attachment A to this recommendation,</w:t>
      </w:r>
      <w:r>
        <w:t xml:space="preserve"> should be effective on the actual date of the transition of the existing CIS platform to the new CIS platform expected to occur in August 2024. No later than 30 days prior to the transition date, the Company should notify the Commission in writing of the actual transition date</w:t>
      </w:r>
      <w:r w:rsidR="00662090">
        <w:t>.</w:t>
      </w:r>
    </w:p>
    <w:p w:rsidR="00662090" w:rsidRPr="00662090" w:rsidRDefault="00662090" w:rsidP="00662090">
      <w:pPr>
        <w:pStyle w:val="BodyText"/>
      </w:pPr>
    </w:p>
    <w:p w:rsidR="00427D43" w:rsidRDefault="00427D43">
      <w:pPr>
        <w:pStyle w:val="IssueHeading"/>
        <w:rPr>
          <w:vanish/>
          <w:specVanish/>
        </w:rPr>
      </w:pPr>
      <w:r w:rsidRPr="004C3641">
        <w:rPr>
          <w:b w:val="0"/>
          <w:i w:val="0"/>
        </w:rPr>
        <w:br w:type="page"/>
      </w:r>
      <w:r w:rsidRPr="004C3641">
        <w:t xml:space="preserve">Issue </w:t>
      </w:r>
      <w:fldSimple w:instr=" SEQ Issue \* MERGEFORMAT ">
        <w:r w:rsidR="00A27CC6">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27CC6">
        <w:rPr>
          <w:noProof/>
        </w:rPr>
        <w:instrText>2</w:instrText>
      </w:r>
      <w:r>
        <w:fldChar w:fldCharType="end"/>
      </w:r>
      <w:r>
        <w:tab/>
        <w:instrText xml:space="preserve">(Stiller)" \l 1 </w:instrText>
      </w:r>
      <w:r>
        <w:fldChar w:fldCharType="end"/>
      </w:r>
      <w:r>
        <w:t> </w:t>
      </w:r>
    </w:p>
    <w:p w:rsidR="00427D43" w:rsidRDefault="00427D43">
      <w:pPr>
        <w:pStyle w:val="BodyText"/>
      </w:pPr>
      <w:r>
        <w:t> Should this docket be closed?</w:t>
      </w:r>
    </w:p>
    <w:p w:rsidR="00427D43" w:rsidRPr="004C3641" w:rsidRDefault="00427D43">
      <w:pPr>
        <w:pStyle w:val="IssueSubsectionHeading"/>
        <w:rPr>
          <w:vanish/>
          <w:specVanish/>
        </w:rPr>
      </w:pPr>
      <w:r w:rsidRPr="004C3641">
        <w:t>Recommendation: </w:t>
      </w:r>
    </w:p>
    <w:p w:rsidR="00427D43" w:rsidRDefault="00427D43">
      <w:pPr>
        <w:pStyle w:val="BodyText"/>
      </w:pPr>
      <w:r>
        <w:t> Yes. If a protest is filed within 21 days of the issuance of the order, the tariffs should remain in effect, with any revenues held subject to refund, pending resolution of the protest. If no timely protest is filed, this docket should be closed upon the issuance of a consummating order. (Stiller)</w:t>
      </w:r>
    </w:p>
    <w:p w:rsidR="00427D43" w:rsidRPr="004C3641" w:rsidRDefault="00427D43">
      <w:pPr>
        <w:pStyle w:val="IssueSubsectionHeading"/>
        <w:rPr>
          <w:vanish/>
          <w:specVanish/>
        </w:rPr>
      </w:pPr>
      <w:r w:rsidRPr="004C3641">
        <w:t>Staff Analysis: </w:t>
      </w:r>
    </w:p>
    <w:p w:rsidR="00427D43" w:rsidRDefault="00427D43">
      <w:pPr>
        <w:pStyle w:val="BodyText"/>
      </w:pPr>
      <w:r>
        <w:t> If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427D43" w:rsidRDefault="00427D43">
      <w:pPr>
        <w:pStyle w:val="BodyText"/>
      </w:pPr>
    </w:p>
    <w:p w:rsidR="00843E90" w:rsidRDefault="00843E90" w:rsidP="00E275D8">
      <w:pPr>
        <w:pStyle w:val="BodyText"/>
        <w:sectPr w:rsidR="00843E90"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843E90" w:rsidP="00E275D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_Tariffs_legislative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_Tariffs_legislative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_Tariffs_legislative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_Tariffs_legislative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_First Revised Sheet No. 41_legisla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_Tariffs_legislative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_Tariffs_legislative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_Tariffs_legislative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_Tariffs_legislative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_Tariffs_legislative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_Tariffs_legislative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_Tariffs_legislative_Page_1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ment_Tariffs_legislative_Page_1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9BB" w:rsidRDefault="009309BB">
      <w:r>
        <w:separator/>
      </w:r>
    </w:p>
  </w:endnote>
  <w:endnote w:type="continuationSeparator" w:id="0">
    <w:p w:rsidR="009309BB" w:rsidRDefault="0093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74AF1">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9BB" w:rsidRDefault="009309BB">
      <w:r>
        <w:separator/>
      </w:r>
    </w:p>
  </w:footnote>
  <w:footnote w:type="continuationSeparator" w:id="0">
    <w:p w:rsidR="009309BB" w:rsidRDefault="009309BB">
      <w:r>
        <w:continuationSeparator/>
      </w:r>
    </w:p>
  </w:footnote>
  <w:footnote w:id="1">
    <w:p w:rsidR="00991801" w:rsidRPr="00A95761" w:rsidRDefault="00991801" w:rsidP="00991801">
      <w:pPr>
        <w:pStyle w:val="FootnoteText"/>
      </w:pPr>
      <w:r>
        <w:rPr>
          <w:rStyle w:val="FootnoteReference"/>
        </w:rPr>
        <w:footnoteRef/>
      </w:r>
      <w:r>
        <w:t xml:space="preserve"> </w:t>
      </w:r>
      <w:r w:rsidRPr="00A95761">
        <w:t>Commission approval for the new billing system is not an issue in this docket.</w:t>
      </w:r>
    </w:p>
  </w:footnote>
  <w:footnote w:id="2">
    <w:p w:rsidR="00443980" w:rsidRPr="00A95761" w:rsidRDefault="00443980">
      <w:pPr>
        <w:pStyle w:val="FootnoteText"/>
      </w:pPr>
      <w:r w:rsidRPr="00A95761">
        <w:rPr>
          <w:rStyle w:val="FootnoteReference"/>
        </w:rPr>
        <w:footnoteRef/>
      </w:r>
      <w:r w:rsidRPr="00A95761">
        <w:t xml:space="preserve"> Order No. PSC-2024-0045-PCO-PU, issued February 22, 2024, in Docket No. 20230136-PU, </w:t>
      </w:r>
      <w:r w:rsidRPr="00A95761">
        <w:rPr>
          <w:i/>
        </w:rPr>
        <w:t xml:space="preserve">In re: </w:t>
      </w:r>
      <w:r w:rsidR="00A95761" w:rsidRPr="00A95761">
        <w:rPr>
          <w:i/>
        </w:rPr>
        <w:t>P</w:t>
      </w:r>
      <w:r w:rsidRPr="00A95761">
        <w:rPr>
          <w:i/>
        </w:rPr>
        <w:t>etition for approval of revisions to budget billing tariffs, by Florida Public Utilities Company</w:t>
      </w:r>
      <w:r w:rsidRPr="00A95761">
        <w:t>.</w:t>
      </w:r>
    </w:p>
  </w:footnote>
  <w:footnote w:id="3">
    <w:p w:rsidR="00E51A88" w:rsidRPr="00E02C54" w:rsidRDefault="00351ADF" w:rsidP="000B0345">
      <w:pPr>
        <w:pStyle w:val="OrderBody"/>
        <w:tabs>
          <w:tab w:val="center" w:pos="4320"/>
          <w:tab w:val="right" w:pos="8640"/>
        </w:tabs>
        <w:rPr>
          <w:sz w:val="20"/>
          <w:szCs w:val="20"/>
        </w:rPr>
      </w:pPr>
      <w:r w:rsidRPr="00A95761">
        <w:rPr>
          <w:rStyle w:val="FootnoteReference"/>
          <w:sz w:val="20"/>
          <w:szCs w:val="20"/>
        </w:rPr>
        <w:footnoteRef/>
      </w:r>
      <w:r w:rsidRPr="00A95761">
        <w:rPr>
          <w:sz w:val="20"/>
          <w:szCs w:val="20"/>
        </w:rPr>
        <w:t xml:space="preserve"> </w:t>
      </w:r>
      <w:r w:rsidR="00E51A88" w:rsidRPr="00A95761">
        <w:rPr>
          <w:sz w:val="20"/>
          <w:szCs w:val="20"/>
        </w:rPr>
        <w:t xml:space="preserve">Order No. </w:t>
      </w:r>
      <w:bookmarkStart w:id="14" w:name="SSOrderNo"/>
      <w:bookmarkEnd w:id="14"/>
      <w:r w:rsidR="00E51A88" w:rsidRPr="00A95761">
        <w:rPr>
          <w:sz w:val="20"/>
          <w:szCs w:val="20"/>
        </w:rPr>
        <w:t xml:space="preserve">PSC-05-0951-TRF-EI, issued October 6, 2005, in Docket No. </w:t>
      </w:r>
      <w:bookmarkStart w:id="15" w:name="SSDocketNo"/>
      <w:bookmarkEnd w:id="15"/>
      <w:r w:rsidR="00E51A88" w:rsidRPr="00A95761">
        <w:rPr>
          <w:sz w:val="20"/>
          <w:szCs w:val="20"/>
        </w:rPr>
        <w:t xml:space="preserve">050486-EI, </w:t>
      </w:r>
      <w:r w:rsidR="00E51A88" w:rsidRPr="00A95761">
        <w:rPr>
          <w:i/>
          <w:sz w:val="20"/>
          <w:szCs w:val="20"/>
        </w:rPr>
        <w:t xml:space="preserve">In re: </w:t>
      </w:r>
      <w:bookmarkStart w:id="16" w:name="SSInRe"/>
      <w:bookmarkEnd w:id="16"/>
      <w:r w:rsidR="005E5266" w:rsidRPr="00A95761">
        <w:rPr>
          <w:i/>
          <w:sz w:val="20"/>
          <w:szCs w:val="20"/>
        </w:rPr>
        <w:t>Petition for approval o</w:t>
      </w:r>
      <w:r w:rsidR="00E51A88" w:rsidRPr="00A95761">
        <w:rPr>
          <w:i/>
          <w:sz w:val="20"/>
          <w:szCs w:val="20"/>
        </w:rPr>
        <w:t xml:space="preserve">f optional budget billing program for GS-1 rate customers by Florida Power &amp; Light Company; </w:t>
      </w:r>
      <w:r w:rsidR="00E51A88" w:rsidRPr="00A95761">
        <w:rPr>
          <w:sz w:val="20"/>
          <w:szCs w:val="20"/>
        </w:rPr>
        <w:t xml:space="preserve">Order No. PSC-2015-0416-TRF-EI, issued October 1, 2015, in Docket No. 20150159-EI, </w:t>
      </w:r>
      <w:r w:rsidR="00E51A88" w:rsidRPr="00A95761">
        <w:rPr>
          <w:i/>
          <w:sz w:val="20"/>
          <w:szCs w:val="20"/>
        </w:rPr>
        <w:t xml:space="preserve">In re: Petition for approval of tariff revisions to implement customer </w:t>
      </w:r>
      <w:r w:rsidR="00DB0815" w:rsidRPr="00A95761">
        <w:rPr>
          <w:i/>
          <w:sz w:val="20"/>
          <w:szCs w:val="20"/>
        </w:rPr>
        <w:t>relationship</w:t>
      </w:r>
      <w:r w:rsidR="00E51A88" w:rsidRPr="00A95761">
        <w:rPr>
          <w:i/>
          <w:sz w:val="20"/>
          <w:szCs w:val="20"/>
        </w:rPr>
        <w:t xml:space="preserve"> management (CRM) </w:t>
      </w:r>
      <w:r w:rsidR="00A95761">
        <w:rPr>
          <w:i/>
          <w:sz w:val="20"/>
          <w:szCs w:val="20"/>
        </w:rPr>
        <w:t>p</w:t>
      </w:r>
      <w:r w:rsidR="00E51A88" w:rsidRPr="00A95761">
        <w:rPr>
          <w:i/>
          <w:sz w:val="20"/>
          <w:szCs w:val="20"/>
        </w:rPr>
        <w:t>roject, by Tampa Electric Company</w:t>
      </w:r>
      <w:r w:rsidR="00DB0815" w:rsidRPr="00A95761">
        <w:rPr>
          <w:i/>
          <w:sz w:val="20"/>
          <w:szCs w:val="20"/>
        </w:rPr>
        <w:t>;</w:t>
      </w:r>
      <w:r w:rsidR="00DB0815" w:rsidRPr="00A95761">
        <w:rPr>
          <w:sz w:val="20"/>
          <w:szCs w:val="20"/>
        </w:rPr>
        <w:t xml:space="preserve"> </w:t>
      </w:r>
      <w:r w:rsidR="00E02C54" w:rsidRPr="00A95761">
        <w:rPr>
          <w:sz w:val="20"/>
          <w:szCs w:val="20"/>
        </w:rPr>
        <w:t xml:space="preserve">Order No. </w:t>
      </w:r>
      <w:bookmarkStart w:id="17" w:name="OrderNo0372"/>
      <w:r w:rsidR="00E02C54" w:rsidRPr="00A95761">
        <w:rPr>
          <w:sz w:val="20"/>
          <w:szCs w:val="20"/>
        </w:rPr>
        <w:t>PSC-2018-0372-TRF-EI</w:t>
      </w:r>
      <w:bookmarkEnd w:id="17"/>
      <w:r w:rsidR="00E02C54" w:rsidRPr="00A95761">
        <w:rPr>
          <w:sz w:val="20"/>
          <w:szCs w:val="20"/>
        </w:rPr>
        <w:t xml:space="preserve">, issued July 30, 2018, in Docket No. 20180123-EI, </w:t>
      </w:r>
      <w:r w:rsidR="00E02C54" w:rsidRPr="00A95761">
        <w:rPr>
          <w:i/>
          <w:sz w:val="20"/>
          <w:szCs w:val="20"/>
        </w:rPr>
        <w:t>In re: Petition for approval of modifications to Section No. IV, general rules and regulations governing electric service, Part VIII billing, residential and non-residential budget billing, by Duke Energy Florida, LLC</w:t>
      </w:r>
      <w:r w:rsidR="00A95761">
        <w:rPr>
          <w:i/>
          <w:sz w:val="20"/>
          <w:szCs w:val="20"/>
        </w:rPr>
        <w:t>;</w:t>
      </w:r>
      <w:r w:rsidR="00E02C54" w:rsidRPr="00A95761">
        <w:rPr>
          <w:sz w:val="20"/>
          <w:szCs w:val="20"/>
        </w:rPr>
        <w:t xml:space="preserve"> and Order No. PSC-2015-0415-TRF-GU, issued October 1, 2015, in Docket No. 20150160-GU, </w:t>
      </w:r>
      <w:r w:rsidR="00E02C54" w:rsidRPr="00A95761">
        <w:rPr>
          <w:i/>
          <w:sz w:val="20"/>
          <w:szCs w:val="20"/>
        </w:rPr>
        <w:t>In re: Petition for approval of tariff revisions to implement customer relationship management (CRM) project, by Peoples Gas System</w:t>
      </w:r>
      <w:r w:rsidR="00E02C54" w:rsidRPr="00A95761">
        <w:rPr>
          <w:sz w:val="20"/>
          <w:szCs w:val="20"/>
        </w:rPr>
        <w:t>.</w:t>
      </w:r>
    </w:p>
  </w:footnote>
  <w:footnote w:id="4">
    <w:p w:rsidR="003C009A" w:rsidRDefault="003C009A">
      <w:pPr>
        <w:pStyle w:val="FootnoteText"/>
      </w:pPr>
      <w:r>
        <w:rPr>
          <w:rStyle w:val="FootnoteReference"/>
        </w:rPr>
        <w:footnoteRef/>
      </w:r>
      <w:r>
        <w:t xml:space="preserve"> </w:t>
      </w:r>
      <w:r w:rsidR="001B31B0">
        <w:t>Response No. 1 in Staff’s First Data Request, Document No. 00463-2024.</w:t>
      </w:r>
    </w:p>
  </w:footnote>
  <w:footnote w:id="5">
    <w:p w:rsidR="00D556CC" w:rsidRDefault="00D556CC">
      <w:pPr>
        <w:pStyle w:val="FootnoteText"/>
      </w:pPr>
      <w:r>
        <w:rPr>
          <w:rStyle w:val="FootnoteReference"/>
        </w:rPr>
        <w:footnoteRef/>
      </w:r>
      <w:r>
        <w:t xml:space="preserve"> Response No. 2 in Staff’s First Data Request, Document No. 00463-2024. </w:t>
      </w:r>
    </w:p>
  </w:footnote>
  <w:footnote w:id="6">
    <w:p w:rsidR="00DA69F5" w:rsidRDefault="00DA69F5" w:rsidP="00DA69F5">
      <w:pPr>
        <w:pStyle w:val="FootnoteText"/>
      </w:pPr>
      <w:r>
        <w:rPr>
          <w:rStyle w:val="FootnoteReference"/>
        </w:rPr>
        <w:footnoteRef/>
      </w:r>
      <w:r>
        <w:t xml:space="preserve"> Response No. 4 in Staff’s First Data Request, Document No. 00463-2024.</w:t>
      </w:r>
    </w:p>
  </w:footnote>
  <w:footnote w:id="7">
    <w:p w:rsidR="00DA69F5" w:rsidRDefault="00DA69F5" w:rsidP="00DA69F5">
      <w:pPr>
        <w:pStyle w:val="FootnoteText"/>
      </w:pPr>
      <w:r>
        <w:rPr>
          <w:rStyle w:val="FootnoteReference"/>
        </w:rPr>
        <w:footnoteRef/>
      </w:r>
      <w:r>
        <w:t xml:space="preserve"> Response No. 3 in Staff’s First Data Request, Document No. 00463-2024.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90500C" w:rsidP="00220732">
    <w:pPr>
      <w:pStyle w:val="Header"/>
      <w:tabs>
        <w:tab w:val="clear" w:pos="4320"/>
        <w:tab w:val="clear" w:pos="8640"/>
        <w:tab w:val="right" w:pos="9360"/>
      </w:tabs>
    </w:pPr>
    <w:bookmarkStart w:id="18" w:name="DocketLabel"/>
    <w:r>
      <w:t>Docket No.</w:t>
    </w:r>
    <w:bookmarkEnd w:id="18"/>
    <w:r w:rsidR="00BC402E">
      <w:t xml:space="preserve"> </w:t>
    </w:r>
    <w:bookmarkStart w:id="19" w:name="DocketList"/>
    <w:r>
      <w:t>20230136-PU</w:t>
    </w:r>
    <w:bookmarkEnd w:id="19"/>
  </w:p>
  <w:p w:rsidR="00BC402E" w:rsidRDefault="00BC402E">
    <w:pPr>
      <w:pStyle w:val="Header"/>
    </w:pPr>
    <w:r>
      <w:t xml:space="preserve">Date: </w:t>
    </w:r>
    <w:fldSimple w:instr=" REF FilingDate ">
      <w:r w:rsidR="00A27CC6">
        <w:t>March 21,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27CC6">
      <w:t>Docket No.</w:t>
    </w:r>
    <w:r>
      <w:fldChar w:fldCharType="end"/>
    </w:r>
    <w:r>
      <w:t xml:space="preserve"> </w:t>
    </w:r>
    <w:r>
      <w:fldChar w:fldCharType="begin"/>
    </w:r>
    <w:r>
      <w:instrText xml:space="preserve"> REF DocketList</w:instrText>
    </w:r>
    <w:r>
      <w:fldChar w:fldCharType="separate"/>
    </w:r>
    <w:r w:rsidR="00A27CC6">
      <w:t>20230136-PU</w:t>
    </w:r>
    <w:r>
      <w:fldChar w:fldCharType="end"/>
    </w:r>
    <w:r>
      <w:tab/>
      <w:t xml:space="preserve">Issue </w:t>
    </w:r>
    <w:r w:rsidR="00611119">
      <w:fldChar w:fldCharType="begin"/>
    </w:r>
    <w:r w:rsidR="00611119">
      <w:instrText xml:space="preserve"> Seq Issue \c \* Arabic </w:instrText>
    </w:r>
    <w:r w:rsidR="00611119">
      <w:fldChar w:fldCharType="separate"/>
    </w:r>
    <w:r w:rsidR="00C74AF1">
      <w:rPr>
        <w:noProof/>
      </w:rPr>
      <w:t>2</w:t>
    </w:r>
    <w:r w:rsidR="00611119">
      <w:rPr>
        <w:noProof/>
      </w:rPr>
      <w:fldChar w:fldCharType="end"/>
    </w:r>
  </w:p>
  <w:p w:rsidR="00BC402E" w:rsidRDefault="00BC402E">
    <w:pPr>
      <w:pStyle w:val="Header"/>
    </w:pPr>
    <w:r>
      <w:t xml:space="preserve">Date: </w:t>
    </w:r>
    <w:fldSimple w:instr=" REF FilingDate ">
      <w:r w:rsidR="00A27CC6">
        <w:t>March 21,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E90" w:rsidRDefault="00843E90" w:rsidP="00220732">
    <w:pPr>
      <w:pStyle w:val="Header"/>
      <w:tabs>
        <w:tab w:val="clear" w:pos="4320"/>
        <w:tab w:val="clear" w:pos="8640"/>
        <w:tab w:val="right" w:pos="9360"/>
      </w:tabs>
    </w:pPr>
    <w:r>
      <w:fldChar w:fldCharType="begin"/>
    </w:r>
    <w:r>
      <w:instrText xml:space="preserve"> REF DocketLabel</w:instrText>
    </w:r>
    <w:r>
      <w:fldChar w:fldCharType="separate"/>
    </w:r>
    <w:r w:rsidR="00A27CC6">
      <w:t>Docket No.</w:t>
    </w:r>
    <w:r>
      <w:fldChar w:fldCharType="end"/>
    </w:r>
    <w:r>
      <w:t xml:space="preserve"> </w:t>
    </w:r>
    <w:r>
      <w:fldChar w:fldCharType="begin"/>
    </w:r>
    <w:r>
      <w:instrText xml:space="preserve"> REF DocketList</w:instrText>
    </w:r>
    <w:r>
      <w:fldChar w:fldCharType="separate"/>
    </w:r>
    <w:r w:rsidR="00A27CC6">
      <w:t>20230136-PU</w:t>
    </w:r>
    <w:r>
      <w:fldChar w:fldCharType="end"/>
    </w:r>
    <w:r>
      <w:tab/>
      <w:t>Attachment A</w:t>
    </w:r>
  </w:p>
  <w:p w:rsidR="00843E90" w:rsidRDefault="00843E90">
    <w:pPr>
      <w:pStyle w:val="Header"/>
    </w:pPr>
    <w:r>
      <w:t xml:space="preserve">Date: </w:t>
    </w:r>
    <w:r w:rsidR="00611119">
      <w:fldChar w:fldCharType="begin"/>
    </w:r>
    <w:r w:rsidR="00611119">
      <w:instrText xml:space="preserve"> REF FilingDate </w:instrText>
    </w:r>
    <w:r w:rsidR="00611119">
      <w:fldChar w:fldCharType="separate"/>
    </w:r>
    <w:r w:rsidR="00A27CC6">
      <w:t>March 21, 2024</w:t>
    </w:r>
    <w:r w:rsidR="00611119">
      <w:fldChar w:fldCharType="end"/>
    </w:r>
    <w:r w:rsidR="00720308">
      <w:tab/>
    </w:r>
    <w:r w:rsidR="00720308">
      <w:tab/>
    </w:r>
    <w:r w:rsidR="009F111B">
      <w:t xml:space="preserve">                                                             </w:t>
    </w:r>
    <w:r w:rsidR="007170D4">
      <w:t xml:space="preserve">Page </w:t>
    </w:r>
    <w:r w:rsidR="00E02C54">
      <w:fldChar w:fldCharType="begin"/>
    </w:r>
    <w:r w:rsidR="007170D4">
      <w:instrText>=</w:instrText>
    </w:r>
    <w:r w:rsidR="00E02C54">
      <w:instrText xml:space="preserve"> </w:instrText>
    </w:r>
    <w:r w:rsidR="00E02C54">
      <w:fldChar w:fldCharType="begin"/>
    </w:r>
    <w:r w:rsidR="007170D4">
      <w:instrText>Page</w:instrText>
    </w:r>
    <w:r w:rsidR="00E02C54">
      <w:instrText xml:space="preserve">  </w:instrText>
    </w:r>
    <w:r w:rsidR="00E02C54">
      <w:fldChar w:fldCharType="separate"/>
    </w:r>
    <w:r w:rsidR="00C74AF1">
      <w:rPr>
        <w:noProof/>
      </w:rPr>
      <w:instrText>19</w:instrText>
    </w:r>
    <w:r w:rsidR="00E02C54">
      <w:fldChar w:fldCharType="end"/>
    </w:r>
    <w:r w:rsidR="007170D4">
      <w:instrText>- 6</w:instrText>
    </w:r>
    <w:r w:rsidR="00E02C54">
      <w:instrText xml:space="preserve"> </w:instrText>
    </w:r>
    <w:r w:rsidR="00E02C54">
      <w:fldChar w:fldCharType="separate"/>
    </w:r>
    <w:r w:rsidR="00C74AF1">
      <w:rPr>
        <w:noProof/>
      </w:rPr>
      <w:t>13</w:t>
    </w:r>
    <w:r w:rsidR="00E02C54">
      <w:fldChar w:fldCharType="end"/>
    </w:r>
    <w:r w:rsidR="007170D4">
      <w:t xml:space="preserve"> of 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0500C"/>
    <w:rsid w:val="000043D5"/>
    <w:rsid w:val="00006170"/>
    <w:rsid w:val="00006DCA"/>
    <w:rsid w:val="00010E37"/>
    <w:rsid w:val="000172DA"/>
    <w:rsid w:val="00022337"/>
    <w:rsid w:val="00023A0E"/>
    <w:rsid w:val="000247C5"/>
    <w:rsid w:val="000277C2"/>
    <w:rsid w:val="00035B48"/>
    <w:rsid w:val="00036CE2"/>
    <w:rsid w:val="000437FE"/>
    <w:rsid w:val="000513BE"/>
    <w:rsid w:val="00051573"/>
    <w:rsid w:val="00052E09"/>
    <w:rsid w:val="0005451B"/>
    <w:rsid w:val="00065A06"/>
    <w:rsid w:val="000666F3"/>
    <w:rsid w:val="00070DCB"/>
    <w:rsid w:val="00072CCA"/>
    <w:rsid w:val="00073120"/>
    <w:rsid w:val="000764D0"/>
    <w:rsid w:val="000828D3"/>
    <w:rsid w:val="000A2B57"/>
    <w:rsid w:val="000A418B"/>
    <w:rsid w:val="000B0345"/>
    <w:rsid w:val="000B0ACE"/>
    <w:rsid w:val="000C4431"/>
    <w:rsid w:val="000C6607"/>
    <w:rsid w:val="000C6722"/>
    <w:rsid w:val="000D1C06"/>
    <w:rsid w:val="000D3043"/>
    <w:rsid w:val="000D4319"/>
    <w:rsid w:val="000E24FA"/>
    <w:rsid w:val="000E338A"/>
    <w:rsid w:val="000E4392"/>
    <w:rsid w:val="000F374A"/>
    <w:rsid w:val="000F4DAF"/>
    <w:rsid w:val="00105BA1"/>
    <w:rsid w:val="001076AF"/>
    <w:rsid w:val="001109F6"/>
    <w:rsid w:val="00116C6B"/>
    <w:rsid w:val="00117C8C"/>
    <w:rsid w:val="001218F4"/>
    <w:rsid w:val="001239F0"/>
    <w:rsid w:val="00124C38"/>
    <w:rsid w:val="00124E2E"/>
    <w:rsid w:val="00125ED4"/>
    <w:rsid w:val="00126E7B"/>
    <w:rsid w:val="001303BF"/>
    <w:rsid w:val="001305E9"/>
    <w:rsid w:val="001307AF"/>
    <w:rsid w:val="0013347E"/>
    <w:rsid w:val="00135687"/>
    <w:rsid w:val="00136BD1"/>
    <w:rsid w:val="00146B5D"/>
    <w:rsid w:val="00150ECE"/>
    <w:rsid w:val="0015506E"/>
    <w:rsid w:val="00163031"/>
    <w:rsid w:val="001654C4"/>
    <w:rsid w:val="00167362"/>
    <w:rsid w:val="00171544"/>
    <w:rsid w:val="00171A90"/>
    <w:rsid w:val="00180254"/>
    <w:rsid w:val="00191E1F"/>
    <w:rsid w:val="00191EE8"/>
    <w:rsid w:val="00192943"/>
    <w:rsid w:val="00193BAF"/>
    <w:rsid w:val="00194791"/>
    <w:rsid w:val="00197AEC"/>
    <w:rsid w:val="001A7406"/>
    <w:rsid w:val="001A7AE4"/>
    <w:rsid w:val="001B1EDC"/>
    <w:rsid w:val="001B31B0"/>
    <w:rsid w:val="001B4053"/>
    <w:rsid w:val="001B4FEE"/>
    <w:rsid w:val="001B51C5"/>
    <w:rsid w:val="001B672A"/>
    <w:rsid w:val="001B6F3F"/>
    <w:rsid w:val="001C52B5"/>
    <w:rsid w:val="001D0D3E"/>
    <w:rsid w:val="001D2817"/>
    <w:rsid w:val="001D2899"/>
    <w:rsid w:val="001E14A3"/>
    <w:rsid w:val="001E2989"/>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3BA7"/>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1ADF"/>
    <w:rsid w:val="00353B66"/>
    <w:rsid w:val="00354A96"/>
    <w:rsid w:val="00355934"/>
    <w:rsid w:val="00357928"/>
    <w:rsid w:val="003632FD"/>
    <w:rsid w:val="00370F78"/>
    <w:rsid w:val="00372805"/>
    <w:rsid w:val="00373180"/>
    <w:rsid w:val="00375AB9"/>
    <w:rsid w:val="0037691E"/>
    <w:rsid w:val="003821A0"/>
    <w:rsid w:val="00385B04"/>
    <w:rsid w:val="003864CF"/>
    <w:rsid w:val="003948AE"/>
    <w:rsid w:val="003A08C0"/>
    <w:rsid w:val="003A1DE9"/>
    <w:rsid w:val="003A22A6"/>
    <w:rsid w:val="003A32EB"/>
    <w:rsid w:val="003A5494"/>
    <w:rsid w:val="003B2510"/>
    <w:rsid w:val="003B4355"/>
    <w:rsid w:val="003C009A"/>
    <w:rsid w:val="003C2CC4"/>
    <w:rsid w:val="003C3710"/>
    <w:rsid w:val="003C42A3"/>
    <w:rsid w:val="003C48F7"/>
    <w:rsid w:val="003D2708"/>
    <w:rsid w:val="003E0463"/>
    <w:rsid w:val="003E0EFC"/>
    <w:rsid w:val="003E4A2B"/>
    <w:rsid w:val="003E4AD8"/>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5D15"/>
    <w:rsid w:val="004242E6"/>
    <w:rsid w:val="00427B35"/>
    <w:rsid w:val="00427D43"/>
    <w:rsid w:val="00431598"/>
    <w:rsid w:val="004319AD"/>
    <w:rsid w:val="004426B8"/>
    <w:rsid w:val="00443980"/>
    <w:rsid w:val="00444432"/>
    <w:rsid w:val="00447D5C"/>
    <w:rsid w:val="00450202"/>
    <w:rsid w:val="004502B2"/>
    <w:rsid w:val="00455499"/>
    <w:rsid w:val="004649A7"/>
    <w:rsid w:val="00471860"/>
    <w:rsid w:val="00477026"/>
    <w:rsid w:val="00477730"/>
    <w:rsid w:val="00482C34"/>
    <w:rsid w:val="004A744D"/>
    <w:rsid w:val="004B230C"/>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1A1C"/>
    <w:rsid w:val="005050A2"/>
    <w:rsid w:val="00506030"/>
    <w:rsid w:val="0050652D"/>
    <w:rsid w:val="00506C03"/>
    <w:rsid w:val="00511A11"/>
    <w:rsid w:val="00516496"/>
    <w:rsid w:val="00517702"/>
    <w:rsid w:val="005217C7"/>
    <w:rsid w:val="00522E7D"/>
    <w:rsid w:val="00523B11"/>
    <w:rsid w:val="0052455B"/>
    <w:rsid w:val="0052572A"/>
    <w:rsid w:val="00532DFB"/>
    <w:rsid w:val="00543CB3"/>
    <w:rsid w:val="005442E4"/>
    <w:rsid w:val="00547652"/>
    <w:rsid w:val="0055529B"/>
    <w:rsid w:val="0055786F"/>
    <w:rsid w:val="00560FF0"/>
    <w:rsid w:val="005613B5"/>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E5266"/>
    <w:rsid w:val="005F468D"/>
    <w:rsid w:val="005F69A3"/>
    <w:rsid w:val="00604CC7"/>
    <w:rsid w:val="00613441"/>
    <w:rsid w:val="00615423"/>
    <w:rsid w:val="006160A0"/>
    <w:rsid w:val="006165B2"/>
    <w:rsid w:val="00617276"/>
    <w:rsid w:val="0062527B"/>
    <w:rsid w:val="00625D97"/>
    <w:rsid w:val="00625F1C"/>
    <w:rsid w:val="0062658E"/>
    <w:rsid w:val="006279E1"/>
    <w:rsid w:val="00630CEB"/>
    <w:rsid w:val="00632264"/>
    <w:rsid w:val="006355F2"/>
    <w:rsid w:val="00644832"/>
    <w:rsid w:val="006470BC"/>
    <w:rsid w:val="006554D3"/>
    <w:rsid w:val="006603F4"/>
    <w:rsid w:val="00661708"/>
    <w:rsid w:val="00662090"/>
    <w:rsid w:val="00666522"/>
    <w:rsid w:val="00667036"/>
    <w:rsid w:val="00667B89"/>
    <w:rsid w:val="00673BDB"/>
    <w:rsid w:val="00674341"/>
    <w:rsid w:val="006771B8"/>
    <w:rsid w:val="00682631"/>
    <w:rsid w:val="006835CD"/>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04A9"/>
    <w:rsid w:val="007170D4"/>
    <w:rsid w:val="00717EE9"/>
    <w:rsid w:val="00720308"/>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4686"/>
    <w:rsid w:val="007B730C"/>
    <w:rsid w:val="007C0528"/>
    <w:rsid w:val="007C08EA"/>
    <w:rsid w:val="007C3D38"/>
    <w:rsid w:val="007D0F35"/>
    <w:rsid w:val="007D1783"/>
    <w:rsid w:val="007D4546"/>
    <w:rsid w:val="007D4FEB"/>
    <w:rsid w:val="007D6146"/>
    <w:rsid w:val="007D6C1A"/>
    <w:rsid w:val="007E0CE7"/>
    <w:rsid w:val="007E7397"/>
    <w:rsid w:val="007F1193"/>
    <w:rsid w:val="007F417F"/>
    <w:rsid w:val="007F7644"/>
    <w:rsid w:val="008042BD"/>
    <w:rsid w:val="00804E17"/>
    <w:rsid w:val="008050B3"/>
    <w:rsid w:val="0081029C"/>
    <w:rsid w:val="00816624"/>
    <w:rsid w:val="00822427"/>
    <w:rsid w:val="00822562"/>
    <w:rsid w:val="00823663"/>
    <w:rsid w:val="00823664"/>
    <w:rsid w:val="008305B7"/>
    <w:rsid w:val="00832DDC"/>
    <w:rsid w:val="008334D9"/>
    <w:rsid w:val="008426B0"/>
    <w:rsid w:val="008431BB"/>
    <w:rsid w:val="00843E90"/>
    <w:rsid w:val="00845E34"/>
    <w:rsid w:val="00850BAC"/>
    <w:rsid w:val="00852285"/>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964C6"/>
    <w:rsid w:val="008A3FF8"/>
    <w:rsid w:val="008B5C68"/>
    <w:rsid w:val="008B62AE"/>
    <w:rsid w:val="008C04B5"/>
    <w:rsid w:val="008C14FA"/>
    <w:rsid w:val="008C2DD3"/>
    <w:rsid w:val="008C7B0B"/>
    <w:rsid w:val="008D4057"/>
    <w:rsid w:val="008E1F19"/>
    <w:rsid w:val="008F2262"/>
    <w:rsid w:val="008F4D2B"/>
    <w:rsid w:val="008F5B91"/>
    <w:rsid w:val="008F7736"/>
    <w:rsid w:val="0090019E"/>
    <w:rsid w:val="00900435"/>
    <w:rsid w:val="00901086"/>
    <w:rsid w:val="00901C8A"/>
    <w:rsid w:val="00902F66"/>
    <w:rsid w:val="00904F3B"/>
    <w:rsid w:val="0090500C"/>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09BB"/>
    <w:rsid w:val="00932072"/>
    <w:rsid w:val="0093485F"/>
    <w:rsid w:val="0093658B"/>
    <w:rsid w:val="009429FF"/>
    <w:rsid w:val="009444D1"/>
    <w:rsid w:val="00945BD6"/>
    <w:rsid w:val="009479FB"/>
    <w:rsid w:val="00951C45"/>
    <w:rsid w:val="00951DD8"/>
    <w:rsid w:val="009619A4"/>
    <w:rsid w:val="009656F2"/>
    <w:rsid w:val="00966A08"/>
    <w:rsid w:val="009701AF"/>
    <w:rsid w:val="009701B7"/>
    <w:rsid w:val="00971207"/>
    <w:rsid w:val="00975CB4"/>
    <w:rsid w:val="00977741"/>
    <w:rsid w:val="009863B0"/>
    <w:rsid w:val="00987DE1"/>
    <w:rsid w:val="00990571"/>
    <w:rsid w:val="0099180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111B"/>
    <w:rsid w:val="009F1462"/>
    <w:rsid w:val="009F2A7C"/>
    <w:rsid w:val="009F3B36"/>
    <w:rsid w:val="00A00EBB"/>
    <w:rsid w:val="00A019B9"/>
    <w:rsid w:val="00A03157"/>
    <w:rsid w:val="00A11756"/>
    <w:rsid w:val="00A12497"/>
    <w:rsid w:val="00A12508"/>
    <w:rsid w:val="00A1282B"/>
    <w:rsid w:val="00A13A27"/>
    <w:rsid w:val="00A15B7C"/>
    <w:rsid w:val="00A175B6"/>
    <w:rsid w:val="00A21835"/>
    <w:rsid w:val="00A2374B"/>
    <w:rsid w:val="00A23AAB"/>
    <w:rsid w:val="00A27CC6"/>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761"/>
    <w:rsid w:val="00A95980"/>
    <w:rsid w:val="00A95A0C"/>
    <w:rsid w:val="00AA2765"/>
    <w:rsid w:val="00AA77B5"/>
    <w:rsid w:val="00AB6C5D"/>
    <w:rsid w:val="00AC056D"/>
    <w:rsid w:val="00AC3401"/>
    <w:rsid w:val="00AC51A7"/>
    <w:rsid w:val="00AC603B"/>
    <w:rsid w:val="00AD0E89"/>
    <w:rsid w:val="00AD444B"/>
    <w:rsid w:val="00AD5614"/>
    <w:rsid w:val="00AD6C78"/>
    <w:rsid w:val="00AE03F0"/>
    <w:rsid w:val="00AE2EAB"/>
    <w:rsid w:val="00AF08D3"/>
    <w:rsid w:val="00AF13D0"/>
    <w:rsid w:val="00AF5E0E"/>
    <w:rsid w:val="00AF5F89"/>
    <w:rsid w:val="00AF6FB4"/>
    <w:rsid w:val="00AF73CB"/>
    <w:rsid w:val="00B002D6"/>
    <w:rsid w:val="00B02EF0"/>
    <w:rsid w:val="00B03379"/>
    <w:rsid w:val="00B03FA5"/>
    <w:rsid w:val="00B04110"/>
    <w:rsid w:val="00B05B51"/>
    <w:rsid w:val="00B13B5A"/>
    <w:rsid w:val="00B14E5A"/>
    <w:rsid w:val="00B15370"/>
    <w:rsid w:val="00B16DA4"/>
    <w:rsid w:val="00B17BEB"/>
    <w:rsid w:val="00B21A3C"/>
    <w:rsid w:val="00B223C0"/>
    <w:rsid w:val="00B234ED"/>
    <w:rsid w:val="00B249B2"/>
    <w:rsid w:val="00B25CA3"/>
    <w:rsid w:val="00B2765A"/>
    <w:rsid w:val="00B3109A"/>
    <w:rsid w:val="00B32D37"/>
    <w:rsid w:val="00B40704"/>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17D9"/>
    <w:rsid w:val="00B96250"/>
    <w:rsid w:val="00BA0D55"/>
    <w:rsid w:val="00BA37B3"/>
    <w:rsid w:val="00BA4CC6"/>
    <w:rsid w:val="00BA4F23"/>
    <w:rsid w:val="00BA7F46"/>
    <w:rsid w:val="00BB0F1D"/>
    <w:rsid w:val="00BB3493"/>
    <w:rsid w:val="00BB4E8E"/>
    <w:rsid w:val="00BB6E4C"/>
    <w:rsid w:val="00BB7468"/>
    <w:rsid w:val="00BC0514"/>
    <w:rsid w:val="00BC088F"/>
    <w:rsid w:val="00BC188A"/>
    <w:rsid w:val="00BC402E"/>
    <w:rsid w:val="00BC70C6"/>
    <w:rsid w:val="00BD0F48"/>
    <w:rsid w:val="00BD14E5"/>
    <w:rsid w:val="00BD4057"/>
    <w:rsid w:val="00BE0E50"/>
    <w:rsid w:val="00BE157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4AF1"/>
    <w:rsid w:val="00C75BC5"/>
    <w:rsid w:val="00C81670"/>
    <w:rsid w:val="00C81773"/>
    <w:rsid w:val="00C82861"/>
    <w:rsid w:val="00C86896"/>
    <w:rsid w:val="00C907A8"/>
    <w:rsid w:val="00C91670"/>
    <w:rsid w:val="00C93211"/>
    <w:rsid w:val="00C93DB8"/>
    <w:rsid w:val="00C942EC"/>
    <w:rsid w:val="00C943A0"/>
    <w:rsid w:val="00C96047"/>
    <w:rsid w:val="00C979D0"/>
    <w:rsid w:val="00CA0818"/>
    <w:rsid w:val="00CA15C8"/>
    <w:rsid w:val="00CA2C8F"/>
    <w:rsid w:val="00CA30DA"/>
    <w:rsid w:val="00CA3A24"/>
    <w:rsid w:val="00CB1777"/>
    <w:rsid w:val="00CB33E9"/>
    <w:rsid w:val="00CC10A9"/>
    <w:rsid w:val="00CD0655"/>
    <w:rsid w:val="00CD5B43"/>
    <w:rsid w:val="00CE2BF8"/>
    <w:rsid w:val="00CE484E"/>
    <w:rsid w:val="00CE4D20"/>
    <w:rsid w:val="00CE656F"/>
    <w:rsid w:val="00CF0DA8"/>
    <w:rsid w:val="00CF2101"/>
    <w:rsid w:val="00CF2E25"/>
    <w:rsid w:val="00CF4453"/>
    <w:rsid w:val="00CF5589"/>
    <w:rsid w:val="00CF5D94"/>
    <w:rsid w:val="00CF7E0F"/>
    <w:rsid w:val="00D00893"/>
    <w:rsid w:val="00D009ED"/>
    <w:rsid w:val="00D034D7"/>
    <w:rsid w:val="00D04BE4"/>
    <w:rsid w:val="00D06FC7"/>
    <w:rsid w:val="00D12565"/>
    <w:rsid w:val="00D140C1"/>
    <w:rsid w:val="00D14127"/>
    <w:rsid w:val="00D479AE"/>
    <w:rsid w:val="00D50FCD"/>
    <w:rsid w:val="00D528E5"/>
    <w:rsid w:val="00D533E3"/>
    <w:rsid w:val="00D556CC"/>
    <w:rsid w:val="00D60B16"/>
    <w:rsid w:val="00D60F02"/>
    <w:rsid w:val="00D66E49"/>
    <w:rsid w:val="00D70D71"/>
    <w:rsid w:val="00D72F74"/>
    <w:rsid w:val="00D81563"/>
    <w:rsid w:val="00D81912"/>
    <w:rsid w:val="00D837C1"/>
    <w:rsid w:val="00D85907"/>
    <w:rsid w:val="00D860AC"/>
    <w:rsid w:val="00D9073E"/>
    <w:rsid w:val="00D9221D"/>
    <w:rsid w:val="00D9253C"/>
    <w:rsid w:val="00D958DF"/>
    <w:rsid w:val="00D96DA1"/>
    <w:rsid w:val="00DA15BA"/>
    <w:rsid w:val="00DA51E7"/>
    <w:rsid w:val="00DA69F5"/>
    <w:rsid w:val="00DB0260"/>
    <w:rsid w:val="00DB0815"/>
    <w:rsid w:val="00DB1C78"/>
    <w:rsid w:val="00DB7D96"/>
    <w:rsid w:val="00DC0A3A"/>
    <w:rsid w:val="00DC23FE"/>
    <w:rsid w:val="00DC59E6"/>
    <w:rsid w:val="00DD150B"/>
    <w:rsid w:val="00DD3356"/>
    <w:rsid w:val="00DD5025"/>
    <w:rsid w:val="00DD5464"/>
    <w:rsid w:val="00DD6F85"/>
    <w:rsid w:val="00DE254E"/>
    <w:rsid w:val="00DE32C0"/>
    <w:rsid w:val="00DE76A7"/>
    <w:rsid w:val="00DF1510"/>
    <w:rsid w:val="00E02C54"/>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47732"/>
    <w:rsid w:val="00E51A88"/>
    <w:rsid w:val="00E5364F"/>
    <w:rsid w:val="00E53CDE"/>
    <w:rsid w:val="00E567E8"/>
    <w:rsid w:val="00E63766"/>
    <w:rsid w:val="00E64679"/>
    <w:rsid w:val="00E65EBC"/>
    <w:rsid w:val="00E6602E"/>
    <w:rsid w:val="00E677FE"/>
    <w:rsid w:val="00E71FC0"/>
    <w:rsid w:val="00E73432"/>
    <w:rsid w:val="00E7595E"/>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D6EBA"/>
    <w:rsid w:val="00EE1A5C"/>
    <w:rsid w:val="00EE5F5A"/>
    <w:rsid w:val="00EF264C"/>
    <w:rsid w:val="00EF2985"/>
    <w:rsid w:val="00EF3FEE"/>
    <w:rsid w:val="00EF6B41"/>
    <w:rsid w:val="00F00B62"/>
    <w:rsid w:val="00F04B59"/>
    <w:rsid w:val="00F07B69"/>
    <w:rsid w:val="00F11741"/>
    <w:rsid w:val="00F117B0"/>
    <w:rsid w:val="00F12B1C"/>
    <w:rsid w:val="00F13CF8"/>
    <w:rsid w:val="00F15855"/>
    <w:rsid w:val="00F200B2"/>
    <w:rsid w:val="00F227DC"/>
    <w:rsid w:val="00F263B9"/>
    <w:rsid w:val="00F30701"/>
    <w:rsid w:val="00F32978"/>
    <w:rsid w:val="00F3797C"/>
    <w:rsid w:val="00F4105B"/>
    <w:rsid w:val="00F45CB2"/>
    <w:rsid w:val="00F47550"/>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891"/>
    <w:rsid w:val="00F94B7A"/>
    <w:rsid w:val="00FA17AC"/>
    <w:rsid w:val="00FA32DE"/>
    <w:rsid w:val="00FA3382"/>
    <w:rsid w:val="00FA59CD"/>
    <w:rsid w:val="00FB0CDC"/>
    <w:rsid w:val="00FB1740"/>
    <w:rsid w:val="00FB4235"/>
    <w:rsid w:val="00FC4446"/>
    <w:rsid w:val="00FC5469"/>
    <w:rsid w:val="00FC6D7D"/>
    <w:rsid w:val="00FD16B0"/>
    <w:rsid w:val="00FD4FED"/>
    <w:rsid w:val="00FD772A"/>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02C899A-FFBD-40CD-BC89-96DE3453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7104A9"/>
    <w:rPr>
      <w:vertAlign w:val="superscript"/>
    </w:rPr>
  </w:style>
  <w:style w:type="paragraph" w:customStyle="1" w:styleId="OrderBody">
    <w:name w:val="Order Body"/>
    <w:basedOn w:val="Normal"/>
    <w:link w:val="OrderBodyChar"/>
    <w:rsid w:val="00E02C54"/>
    <w:pPr>
      <w:jc w:val="both"/>
    </w:pPr>
  </w:style>
  <w:style w:type="character" w:customStyle="1" w:styleId="OrderBodyChar">
    <w:name w:val="Order Body Char"/>
    <w:link w:val="OrderBody"/>
    <w:rsid w:val="00E02C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85B6C-371B-40B7-9C6A-22C4DE6C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1650</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2024-02-20T19:37:00Z</cp:lastPrinted>
  <dcterms:created xsi:type="dcterms:W3CDTF">2024-03-21T13:32:00Z</dcterms:created>
  <dcterms:modified xsi:type="dcterms:W3CDTF">2024-03-21T13:32:00Z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20230136-PU</vt:lpwstr>
  </property>
  <property fmtid="{D5CDD505-2E9C-101B-9397-08002B2CF9AE}" pid="3" name="MasterDocument">
    <vt:bool>false</vt:bool>
  </property>
</Properties>
</file>