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7747A519"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1A0EDBE1" w14:textId="77777777" w:rsidR="007C0528" w:rsidRDefault="007C0528" w:rsidP="00532DFB">
            <w:pPr>
              <w:pStyle w:val="MastHeadState"/>
            </w:pPr>
            <w:bookmarkStart w:id="0" w:name="_GoBack"/>
            <w:bookmarkEnd w:id="0"/>
            <w:r>
              <w:t>State of Florida</w:t>
            </w:r>
          </w:p>
          <w:p w14:paraId="47160E72" w14:textId="77777777" w:rsidR="007C0528" w:rsidRDefault="00072CCA">
            <w:pPr>
              <w:jc w:val="center"/>
            </w:pPr>
            <w:r>
              <w:rPr>
                <w:noProof/>
              </w:rPr>
              <w:drawing>
                <wp:inline distT="0" distB="0" distL="0" distR="0" wp14:anchorId="4ECA5418" wp14:editId="4308F79C">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3434FEBC"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701D4B89" w14:textId="77777777" w:rsidR="007C0528" w:rsidRDefault="007C0528">
            <w:pPr>
              <w:pStyle w:val="MastHeadPSC"/>
            </w:pPr>
            <w:r>
              <w:t>Public Service Commission</w:t>
            </w:r>
          </w:p>
          <w:p w14:paraId="2EE7AD6C" w14:textId="77777777" w:rsidR="007C0528" w:rsidRDefault="007C0528">
            <w:pPr>
              <w:pStyle w:val="MastHeadAddress"/>
            </w:pPr>
            <w:r>
              <w:t>Capital Circle Office Center ● 2540 Shumard Oak Boulevard</w:t>
            </w:r>
            <w:r>
              <w:br/>
              <w:t>Tallahassee, Florida 32399-0850</w:t>
            </w:r>
          </w:p>
          <w:p w14:paraId="08F4DC62" w14:textId="77777777" w:rsidR="007C0528" w:rsidRDefault="007C0528">
            <w:pPr>
              <w:pStyle w:val="MastHeadMemorandum"/>
            </w:pPr>
            <w:r>
              <w:t>-M-E-M-O-R-A-N-D-U-M-</w:t>
            </w:r>
          </w:p>
          <w:p w14:paraId="34B74E67" w14:textId="77777777" w:rsidR="007C0528" w:rsidRDefault="007C0528">
            <w:pPr>
              <w:pStyle w:val="MemoHeading"/>
            </w:pPr>
          </w:p>
        </w:tc>
      </w:tr>
      <w:tr w:rsidR="007C0528" w14:paraId="7BA557B4"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1295AE90"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1356952B" w14:textId="77777777" w:rsidR="007C0528" w:rsidRDefault="003135C1">
            <w:pPr>
              <w:pStyle w:val="MemoHeading"/>
            </w:pPr>
            <w:bookmarkStart w:id="1" w:name="FilingDate"/>
            <w:r>
              <w:t>February 20, 2025</w:t>
            </w:r>
            <w:bookmarkEnd w:id="1"/>
          </w:p>
        </w:tc>
      </w:tr>
      <w:tr w:rsidR="007C0528" w14:paraId="58D6A19C" w14:textId="77777777">
        <w:tc>
          <w:tcPr>
            <w:tcW w:w="1254" w:type="dxa"/>
            <w:tcBorders>
              <w:top w:val="nil"/>
              <w:left w:val="nil"/>
              <w:bottom w:val="nil"/>
              <w:right w:val="nil"/>
            </w:tcBorders>
            <w:shd w:val="clear" w:color="auto" w:fill="auto"/>
            <w:tcMar>
              <w:top w:w="288" w:type="dxa"/>
              <w:bottom w:w="0" w:type="dxa"/>
              <w:right w:w="0" w:type="dxa"/>
            </w:tcMar>
          </w:tcPr>
          <w:p w14:paraId="1122805E"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73A33FE1" w14:textId="77777777" w:rsidR="007C0528" w:rsidRDefault="007C0528" w:rsidP="0093658B">
            <w:pPr>
              <w:pStyle w:val="MemoHeading"/>
            </w:pPr>
            <w:r>
              <w:t>Office of Commission Clerk (</w:t>
            </w:r>
            <w:r w:rsidR="004E69B5">
              <w:t>Teitzman</w:t>
            </w:r>
            <w:r>
              <w:t>)</w:t>
            </w:r>
          </w:p>
        </w:tc>
      </w:tr>
      <w:tr w:rsidR="007C0528" w14:paraId="3C6AA44B" w14:textId="77777777">
        <w:tc>
          <w:tcPr>
            <w:tcW w:w="1254" w:type="dxa"/>
            <w:tcBorders>
              <w:top w:val="nil"/>
              <w:left w:val="nil"/>
              <w:bottom w:val="nil"/>
              <w:right w:val="nil"/>
            </w:tcBorders>
            <w:shd w:val="clear" w:color="auto" w:fill="auto"/>
            <w:tcMar>
              <w:top w:w="288" w:type="dxa"/>
              <w:right w:w="0" w:type="dxa"/>
            </w:tcMar>
          </w:tcPr>
          <w:p w14:paraId="3D02B5B7"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2C01F15E" w14:textId="77777777" w:rsidR="003135C1" w:rsidRDefault="003135C1">
            <w:pPr>
              <w:pStyle w:val="MemoHeading"/>
            </w:pPr>
            <w:bookmarkStart w:id="2" w:name="From"/>
            <w:r>
              <w:t>Division of Economics (Prewett, Barrett, Guffey)</w:t>
            </w:r>
          </w:p>
          <w:p w14:paraId="61956C5A" w14:textId="2DF275F1" w:rsidR="007C0528" w:rsidRDefault="003135C1">
            <w:pPr>
              <w:pStyle w:val="MemoHeading"/>
            </w:pPr>
            <w:r>
              <w:t>Off</w:t>
            </w:r>
            <w:r w:rsidR="00B77CCC">
              <w:t>ice of the General Counsel (Stiller</w:t>
            </w:r>
            <w:r>
              <w:t>)</w:t>
            </w:r>
            <w:bookmarkEnd w:id="2"/>
          </w:p>
        </w:tc>
      </w:tr>
      <w:tr w:rsidR="007C0528" w14:paraId="074E6056" w14:textId="77777777">
        <w:tc>
          <w:tcPr>
            <w:tcW w:w="1254" w:type="dxa"/>
            <w:tcBorders>
              <w:top w:val="nil"/>
              <w:left w:val="nil"/>
              <w:bottom w:val="nil"/>
              <w:right w:val="nil"/>
            </w:tcBorders>
            <w:shd w:val="clear" w:color="auto" w:fill="auto"/>
            <w:tcMar>
              <w:top w:w="288" w:type="dxa"/>
              <w:right w:w="0" w:type="dxa"/>
            </w:tcMar>
          </w:tcPr>
          <w:p w14:paraId="622DA4CA"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0C17C788" w14:textId="77777777" w:rsidR="007C0528" w:rsidRDefault="003135C1">
            <w:pPr>
              <w:pStyle w:val="MemoHeadingRe"/>
            </w:pPr>
            <w:bookmarkStart w:id="3" w:name="Re"/>
            <w:r>
              <w:t>Docket No. 20240171-EU – Joint petition for approval of temporary services by Tampa Electric Company and City of Lakeland.</w:t>
            </w:r>
            <w:bookmarkEnd w:id="3"/>
          </w:p>
        </w:tc>
      </w:tr>
      <w:tr w:rsidR="007C0528" w14:paraId="68AD8C3B" w14:textId="77777777">
        <w:tc>
          <w:tcPr>
            <w:tcW w:w="1254" w:type="dxa"/>
            <w:tcBorders>
              <w:top w:val="nil"/>
              <w:left w:val="nil"/>
              <w:bottom w:val="nil"/>
              <w:right w:val="nil"/>
            </w:tcBorders>
            <w:shd w:val="clear" w:color="auto" w:fill="auto"/>
            <w:tcMar>
              <w:top w:w="288" w:type="dxa"/>
              <w:bottom w:w="0" w:type="dxa"/>
              <w:right w:w="0" w:type="dxa"/>
            </w:tcMar>
          </w:tcPr>
          <w:p w14:paraId="64D271FF"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786C2AA9" w14:textId="1752A6B8" w:rsidR="007C0528" w:rsidRDefault="003135C1">
            <w:pPr>
              <w:pStyle w:val="MemoHeading"/>
            </w:pPr>
            <w:bookmarkStart w:id="4" w:name="AgendaDate"/>
            <w:r>
              <w:t>03/04/25</w:t>
            </w:r>
            <w:bookmarkEnd w:id="4"/>
            <w:r w:rsidR="007C0528">
              <w:t xml:space="preserve"> – </w:t>
            </w:r>
            <w:bookmarkStart w:id="5" w:name="PermittedStatus"/>
            <w:r>
              <w:t xml:space="preserve">Regular Agenda – </w:t>
            </w:r>
            <w:r w:rsidR="00644769">
              <w:t xml:space="preserve">Proposed Agency Action - </w:t>
            </w:r>
            <w:r>
              <w:t>Interested Persons May Participate</w:t>
            </w:r>
            <w:bookmarkEnd w:id="5"/>
          </w:p>
        </w:tc>
      </w:tr>
      <w:tr w:rsidR="007C0528" w14:paraId="37D55A06" w14:textId="77777777">
        <w:tc>
          <w:tcPr>
            <w:tcW w:w="3690" w:type="dxa"/>
            <w:gridSpan w:val="3"/>
            <w:tcBorders>
              <w:top w:val="nil"/>
              <w:left w:val="nil"/>
              <w:bottom w:val="nil"/>
              <w:right w:val="nil"/>
            </w:tcBorders>
            <w:shd w:val="clear" w:color="auto" w:fill="auto"/>
            <w:tcMar>
              <w:top w:w="288" w:type="dxa"/>
              <w:bottom w:w="0" w:type="dxa"/>
              <w:right w:w="0" w:type="dxa"/>
            </w:tcMar>
          </w:tcPr>
          <w:p w14:paraId="64E99091"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6F5C0269" w14:textId="77777777" w:rsidR="007C0528" w:rsidRDefault="003135C1">
            <w:pPr>
              <w:pStyle w:val="MemoHeading"/>
            </w:pPr>
            <w:bookmarkStart w:id="6" w:name="CommissionersAssigned"/>
            <w:r>
              <w:t>All Commissioners</w:t>
            </w:r>
            <w:bookmarkEnd w:id="6"/>
          </w:p>
        </w:tc>
      </w:tr>
      <w:tr w:rsidR="007C0528" w14:paraId="78C11095" w14:textId="77777777">
        <w:tc>
          <w:tcPr>
            <w:tcW w:w="3690" w:type="dxa"/>
            <w:gridSpan w:val="3"/>
            <w:tcBorders>
              <w:top w:val="nil"/>
              <w:left w:val="nil"/>
              <w:bottom w:val="nil"/>
              <w:right w:val="nil"/>
            </w:tcBorders>
            <w:shd w:val="clear" w:color="auto" w:fill="auto"/>
            <w:tcMar>
              <w:top w:w="288" w:type="dxa"/>
              <w:bottom w:w="0" w:type="dxa"/>
              <w:right w:w="0" w:type="dxa"/>
            </w:tcMar>
          </w:tcPr>
          <w:p w14:paraId="0EEB76F8"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7A3FB2F3" w14:textId="77777777" w:rsidR="007C0528" w:rsidRDefault="003135C1">
            <w:pPr>
              <w:pStyle w:val="MemoHeading"/>
            </w:pPr>
            <w:bookmarkStart w:id="7" w:name="PrehearingOfficer"/>
            <w:r>
              <w:t>Graham</w:t>
            </w:r>
            <w:bookmarkEnd w:id="7"/>
          </w:p>
        </w:tc>
      </w:tr>
      <w:tr w:rsidR="007C0528" w14:paraId="721CB938"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21A60B28"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7A06CE13" w14:textId="77777777" w:rsidR="007C0528" w:rsidRDefault="003135C1">
            <w:pPr>
              <w:pStyle w:val="MemoHeading"/>
            </w:pPr>
            <w:bookmarkStart w:id="9" w:name="CriticalDates"/>
            <w:r>
              <w:t>None</w:t>
            </w:r>
            <w:bookmarkEnd w:id="9"/>
          </w:p>
        </w:tc>
      </w:tr>
      <w:tr w:rsidR="007C0528" w14:paraId="2A98BE28"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52FA7F2C"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6EED8F20" w14:textId="77777777" w:rsidR="007C0528" w:rsidRDefault="003135C1">
            <w:pPr>
              <w:pStyle w:val="MemoHeading"/>
            </w:pPr>
            <w:bookmarkStart w:id="10" w:name="SpecialInstructions"/>
            <w:r>
              <w:t>None</w:t>
            </w:r>
            <w:bookmarkEnd w:id="10"/>
          </w:p>
        </w:tc>
      </w:tr>
    </w:tbl>
    <w:p w14:paraId="40C3BE00" w14:textId="77777777" w:rsidR="007C0528" w:rsidRDefault="007C0528">
      <w:pPr>
        <w:pStyle w:val="BodyText"/>
      </w:pPr>
    </w:p>
    <w:p w14:paraId="305CEC0E"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bookmarkEnd w:id="12"/>
    <w:p w14:paraId="1C052840" w14:textId="396247BF" w:rsidR="00F3431B" w:rsidRDefault="00F3431B" w:rsidP="00F3431B">
      <w:pPr>
        <w:pStyle w:val="BodyText"/>
      </w:pPr>
      <w:r>
        <w:t>On December 23, 2024, the City of Lakeland, Florida d/b/a Lakeland Electric (Lakeland) and Tampa Electric Company</w:t>
      </w:r>
      <w:r w:rsidR="008556E0">
        <w:t xml:space="preserve"> (TECO), filed a joint petition seeking Commission</w:t>
      </w:r>
      <w:r>
        <w:t xml:space="preserve"> approval </w:t>
      </w:r>
      <w:r w:rsidR="008556E0">
        <w:t>to provide temporary electric service to two p</w:t>
      </w:r>
      <w:r w:rsidR="00C86FC6">
        <w:t>arcels</w:t>
      </w:r>
      <w:r>
        <w:t>.</w:t>
      </w:r>
      <w:r w:rsidRPr="00B34660">
        <w:t xml:space="preserve"> </w:t>
      </w:r>
      <w:r>
        <w:t>The existing territorial agreement between Lakeland and TECO (joint petitioners or utilities), executed in 1991 (Original Agreement)</w:t>
      </w:r>
      <w:r>
        <w:rPr>
          <w:rStyle w:val="FootnoteReference"/>
        </w:rPr>
        <w:footnoteReference w:id="1"/>
      </w:r>
      <w:r>
        <w:t xml:space="preserve"> and subsequently amended twice,</w:t>
      </w:r>
      <w:r>
        <w:rPr>
          <w:rStyle w:val="FootnoteReference"/>
        </w:rPr>
        <w:footnoteReference w:id="2"/>
      </w:r>
      <w:r>
        <w:t xml:space="preserve"> allows for temporary electric service to extra-territorial customers. </w:t>
      </w:r>
      <w:r>
        <w:lastRenderedPageBreak/>
        <w:t>W</w:t>
      </w:r>
      <w:r w:rsidRPr="00451E18">
        <w:t>hile no definition is given for</w:t>
      </w:r>
      <w:r>
        <w:t xml:space="preserve"> the term</w:t>
      </w:r>
      <w:r w:rsidRPr="00451E18">
        <w:t xml:space="preserve"> </w:t>
      </w:r>
      <w:r>
        <w:t>“</w:t>
      </w:r>
      <w:r w:rsidRPr="00451E18">
        <w:t>temporary service</w:t>
      </w:r>
      <w:r>
        <w:t>”</w:t>
      </w:r>
      <w:r w:rsidRPr="00451E18">
        <w:t xml:space="preserve"> in the </w:t>
      </w:r>
      <w:r>
        <w:t>Original Agreement, the joint petitioners cite to S</w:t>
      </w:r>
      <w:r w:rsidRPr="00451E18">
        <w:t xml:space="preserve">ections 2.2 and 4.1, </w:t>
      </w:r>
      <w:r w:rsidR="00C86FC6">
        <w:t>which require</w:t>
      </w:r>
      <w:r>
        <w:t xml:space="preserve"> them to </w:t>
      </w:r>
      <w:r w:rsidR="00C86FC6">
        <w:t>enter into a joint agreement and then seek Commission approval of the</w:t>
      </w:r>
      <w:r w:rsidRPr="00451E18">
        <w:t xml:space="preserve"> </w:t>
      </w:r>
      <w:r w:rsidR="00C86FC6">
        <w:t xml:space="preserve">requested </w:t>
      </w:r>
      <w:r w:rsidRPr="00451E18">
        <w:t>temporary service</w:t>
      </w:r>
      <w:r w:rsidR="00C86FC6">
        <w:t>.</w:t>
      </w:r>
      <w:r w:rsidRPr="00451E18">
        <w:rPr>
          <w:rStyle w:val="FootnoteReference"/>
        </w:rPr>
        <w:footnoteReference w:id="3"/>
      </w:r>
      <w:r w:rsidRPr="000F3466">
        <w:rPr>
          <w:highlight w:val="green"/>
        </w:rPr>
        <w:t xml:space="preserve"> </w:t>
      </w:r>
    </w:p>
    <w:p w14:paraId="0CE5E756" w14:textId="64E2A452" w:rsidR="00F3431B" w:rsidRDefault="00F3431B" w:rsidP="00F3431B">
      <w:pPr>
        <w:pStyle w:val="BodyText"/>
      </w:pPr>
      <w:r>
        <w:t>Lakeland and TECO make similar requests to</w:t>
      </w:r>
      <w:r w:rsidR="008A3B6B">
        <w:t xml:space="preserve"> each other</w:t>
      </w:r>
      <w:r>
        <w:t xml:space="preserve"> in the join</w:t>
      </w:r>
      <w:r w:rsidR="002E41DA">
        <w:t>t petition. Specifically, TECO has requested</w:t>
      </w:r>
      <w:r>
        <w:t xml:space="preserve"> Lakeland </w:t>
      </w:r>
      <w:r w:rsidR="00902CEF">
        <w:t xml:space="preserve">to </w:t>
      </w:r>
      <w:r>
        <w:t>extend and provide retail elec</w:t>
      </w:r>
      <w:r w:rsidR="00902CEF">
        <w:t>tric service to 39 lots within the</w:t>
      </w:r>
      <w:r>
        <w:t xml:space="preserve"> </w:t>
      </w:r>
      <w:r w:rsidR="00902CEF">
        <w:t xml:space="preserve">proposed </w:t>
      </w:r>
      <w:r>
        <w:t xml:space="preserve">property development referred to as Schaller Preserve subdivision. The lots are currently located within TECO’s service territory. In turn, Lakeland has requested TECO </w:t>
      </w:r>
      <w:r w:rsidR="00902CEF">
        <w:t xml:space="preserve">to </w:t>
      </w:r>
      <w:r>
        <w:t>extend and prov</w:t>
      </w:r>
      <w:r w:rsidR="00902CEF">
        <w:t>ide retail electric service to the</w:t>
      </w:r>
      <w:r>
        <w:t xml:space="preserve"> second </w:t>
      </w:r>
      <w:r w:rsidR="00902CEF">
        <w:t xml:space="preserve">proposed </w:t>
      </w:r>
      <w:r>
        <w:t xml:space="preserve">property development referred to as Phase 2 of Cadence Crossing. The lots are currently located in Lakeland’s service territory. The joint petitioners assert that in both cases, the other party has distribution facilities that are physically closer with the capacity to provide </w:t>
      </w:r>
      <w:r w:rsidR="00902CEF">
        <w:t xml:space="preserve">needed </w:t>
      </w:r>
      <w:r>
        <w:t>service.</w:t>
      </w:r>
    </w:p>
    <w:p w14:paraId="6AE877AD" w14:textId="1FAEF518" w:rsidR="00F3431B" w:rsidRDefault="00F3431B" w:rsidP="00F3431B">
      <w:pPr>
        <w:pStyle w:val="BodyText"/>
      </w:pPr>
      <w:r w:rsidRPr="00451E18">
        <w:t xml:space="preserve">The joint petitioners seek approval of their proposed temporary services </w:t>
      </w:r>
      <w:r w:rsidR="008556E0">
        <w:t>request</w:t>
      </w:r>
      <w:r w:rsidRPr="00451E18">
        <w:t xml:space="preserve"> on an expedited basis in an effort to facilitate property developer timeframes. Staff notes that, pending approval of the instant petition, the facilities that would ultimately be installed by both parties would be permanent facilities. The joint petitioners view the services that would be provided as temporary insofar as the Commission must approve the joint petitioners’ subsequent territorial agreement filing in order for such service to become permanent. Through a Letter of Intent attached to their petition, the joint petitioners state they are engaged in developing a comprehensive territorial amendment pleading to make these and other changes permanent</w:t>
      </w:r>
      <w:r>
        <w:t>.</w:t>
      </w:r>
      <w:r w:rsidRPr="00451E18">
        <w:t xml:space="preserve"> </w:t>
      </w:r>
      <w:r w:rsidRPr="00271C95">
        <w:t xml:space="preserve">The petition </w:t>
      </w:r>
      <w:r w:rsidR="009D41D6" w:rsidRPr="00271C95">
        <w:t>includes exhibits which are</w:t>
      </w:r>
      <w:r w:rsidRPr="00271C95">
        <w:t xml:space="preserve"> attached hereto as Attachment A</w:t>
      </w:r>
      <w:r w:rsidR="009D41D6" w:rsidRPr="00271C95">
        <w:t xml:space="preserve"> for informational purposes</w:t>
      </w:r>
      <w:r w:rsidRPr="00271C95">
        <w:t>.</w:t>
      </w:r>
      <w:r>
        <w:t xml:space="preserve"> </w:t>
      </w:r>
    </w:p>
    <w:p w14:paraId="734412D8" w14:textId="1E7BE426" w:rsidR="00F3431B" w:rsidRDefault="00F3431B" w:rsidP="00F3431B">
      <w:pPr>
        <w:pStyle w:val="BodyText"/>
      </w:pPr>
      <w:r>
        <w:t>During the review pro</w:t>
      </w:r>
      <w:r w:rsidR="00902CEF">
        <w:t xml:space="preserve">cess, staff held a meeting </w:t>
      </w:r>
      <w:r>
        <w:t>with the parties on December 16, 2024, and issued two data requests to the joint petitioners, for which r</w:t>
      </w:r>
      <w:r w:rsidR="008556E0">
        <w:t xml:space="preserve">esponses were received January </w:t>
      </w:r>
      <w:r>
        <w:t>21, 2025 and February 11, 2025.</w:t>
      </w:r>
      <w:r>
        <w:softHyphen/>
      </w:r>
    </w:p>
    <w:p w14:paraId="1593D0FF" w14:textId="4895560A" w:rsidR="00F3431B" w:rsidRDefault="00C86FC6" w:rsidP="00F3431B">
      <w:pPr>
        <w:pStyle w:val="BodyText"/>
      </w:pPr>
      <w:r>
        <w:t>The Commission has</w:t>
      </w:r>
      <w:r w:rsidR="00F3431B">
        <w:t xml:space="preserve"> </w:t>
      </w:r>
      <w:r w:rsidR="00F3431B" w:rsidRPr="00C63CF3">
        <w:t xml:space="preserve">jurisdiction over </w:t>
      </w:r>
      <w:r>
        <w:t>this matter</w:t>
      </w:r>
      <w:r w:rsidR="00F3431B">
        <w:t xml:space="preserve"> </w:t>
      </w:r>
      <w:r w:rsidR="008A3B6B">
        <w:t>under</w:t>
      </w:r>
      <w:r w:rsidR="00F3431B">
        <w:t xml:space="preserve"> Section 366.04(2)(d), F.S</w:t>
      </w:r>
      <w:r w:rsidR="008A3B6B">
        <w:t>.</w:t>
      </w:r>
    </w:p>
    <w:p w14:paraId="51A7401E" w14:textId="1EBFFA18" w:rsidR="00EA2273" w:rsidRDefault="00EA2273" w:rsidP="0077061D">
      <w:pPr>
        <w:pStyle w:val="RecommendationMajorSectionHeading"/>
        <w:jc w:val="left"/>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1853A866" w14:textId="77777777" w:rsidR="007C0528" w:rsidRDefault="007C0528">
      <w:pPr>
        <w:pStyle w:val="RecommendationMajorSectionHeading"/>
      </w:pPr>
      <w:bookmarkStart w:id="16" w:name="DiscussionOfIssues"/>
      <w:r>
        <w:lastRenderedPageBreak/>
        <w:t>Discussion of Issues</w:t>
      </w:r>
    </w:p>
    <w:bookmarkEnd w:id="16"/>
    <w:p w14:paraId="5C70214D" w14:textId="7FFDF0D1" w:rsidR="003135C1" w:rsidRDefault="003135C1">
      <w:pPr>
        <w:pStyle w:val="IssueHeading"/>
        <w:rPr>
          <w:vanish/>
          <w:specVanish/>
        </w:rPr>
      </w:pPr>
      <w:r w:rsidRPr="004C3641">
        <w:t xml:space="preserve">Issue </w:t>
      </w:r>
      <w:r w:rsidR="00185538">
        <w:fldChar w:fldCharType="begin"/>
      </w:r>
      <w:r w:rsidR="00185538">
        <w:instrText xml:space="preserve"> SEQ Issue \* MERGEFORMAT </w:instrText>
      </w:r>
      <w:r w:rsidR="00185538">
        <w:fldChar w:fldCharType="separate"/>
      </w:r>
      <w:r w:rsidR="00571CF0">
        <w:rPr>
          <w:noProof/>
        </w:rPr>
        <w:t>1</w:t>
      </w:r>
      <w:r w:rsidR="0018553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71CF0">
        <w:rPr>
          <w:noProof/>
        </w:rPr>
        <w:instrText>1</w:instrText>
      </w:r>
      <w:r>
        <w:fldChar w:fldCharType="end"/>
      </w:r>
      <w:r>
        <w:tab/>
        <w:instrText xml:space="preserve">(Prewett, Barrett, Guffey)" \l 1 </w:instrText>
      </w:r>
      <w:r>
        <w:fldChar w:fldCharType="end"/>
      </w:r>
      <w:r>
        <w:t> </w:t>
      </w:r>
    </w:p>
    <w:p w14:paraId="54BA756B" w14:textId="64729161" w:rsidR="003135C1" w:rsidRDefault="003135C1">
      <w:pPr>
        <w:pStyle w:val="BodyText"/>
      </w:pPr>
      <w:r>
        <w:t xml:space="preserve"> Should the Commission approve the </w:t>
      </w:r>
      <w:r w:rsidR="00C86FC6">
        <w:t xml:space="preserve">joint petitioners </w:t>
      </w:r>
      <w:r w:rsidR="006929B9">
        <w:t>re</w:t>
      </w:r>
      <w:r w:rsidR="009454D7">
        <w:t>quest re</w:t>
      </w:r>
      <w:r w:rsidR="006929B9">
        <w:t xml:space="preserve">garding the provision of temporary </w:t>
      </w:r>
      <w:r w:rsidR="00902CEF">
        <w:t xml:space="preserve">retail </w:t>
      </w:r>
      <w:r w:rsidR="006929B9">
        <w:t xml:space="preserve">electric service </w:t>
      </w:r>
      <w:r>
        <w:t>between Lakeland and TECO?</w:t>
      </w:r>
    </w:p>
    <w:p w14:paraId="103759AC" w14:textId="77777777" w:rsidR="003135C1" w:rsidRPr="004C3641" w:rsidRDefault="003135C1">
      <w:pPr>
        <w:pStyle w:val="IssueSubsectionHeading"/>
        <w:rPr>
          <w:vanish/>
          <w:specVanish/>
        </w:rPr>
      </w:pPr>
      <w:r w:rsidRPr="004C3641">
        <w:t>Recommendation: </w:t>
      </w:r>
    </w:p>
    <w:p w14:paraId="0BB0C23B" w14:textId="19344628" w:rsidR="00D24E5C" w:rsidRPr="00451E18" w:rsidRDefault="003135C1" w:rsidP="00D24E5C">
      <w:pPr>
        <w:pStyle w:val="BodyText"/>
      </w:pPr>
      <w:r>
        <w:t> </w:t>
      </w:r>
      <w:r w:rsidR="00D24E5C">
        <w:t>Yes, the Commission should</w:t>
      </w:r>
      <w:r w:rsidR="00C86FC6">
        <w:t xml:space="preserve"> approve the joint petitioners’</w:t>
      </w:r>
      <w:r w:rsidR="00D24E5C">
        <w:t xml:space="preserve"> </w:t>
      </w:r>
      <w:r w:rsidR="009454D7">
        <w:t xml:space="preserve">request regarding the </w:t>
      </w:r>
      <w:r w:rsidR="00271C95">
        <w:t xml:space="preserve">proposed provision of </w:t>
      </w:r>
      <w:r w:rsidR="00D24E5C">
        <w:t xml:space="preserve">temporary </w:t>
      </w:r>
      <w:r w:rsidR="00902CEF">
        <w:t xml:space="preserve">retail electric </w:t>
      </w:r>
      <w:r w:rsidR="00271C95">
        <w:t>service</w:t>
      </w:r>
      <w:r w:rsidR="00D24E5C">
        <w:t xml:space="preserve"> betwee</w:t>
      </w:r>
      <w:r w:rsidR="00F3431B">
        <w:t>n Lakeland and TECO</w:t>
      </w:r>
      <w:r w:rsidR="00D24E5C">
        <w:t>. T</w:t>
      </w:r>
      <w:r w:rsidR="00F3431B">
        <w:t xml:space="preserve">he </w:t>
      </w:r>
      <w:r w:rsidR="00D24E5C" w:rsidRPr="00451E18">
        <w:t xml:space="preserve">circumstances </w:t>
      </w:r>
      <w:r w:rsidR="00271C95">
        <w:t xml:space="preserve">supportive of </w:t>
      </w:r>
      <w:r w:rsidR="00C86FC6">
        <w:t>such</w:t>
      </w:r>
      <w:r w:rsidR="00271C95">
        <w:t xml:space="preserve"> </w:t>
      </w:r>
      <w:r w:rsidR="009D41D6" w:rsidRPr="00271C95">
        <w:t xml:space="preserve">approval </w:t>
      </w:r>
      <w:r w:rsidR="00097D38" w:rsidRPr="00271C95">
        <w:t>include: (1) a</w:t>
      </w:r>
      <w:r w:rsidR="00D24E5C" w:rsidRPr="00271C95">
        <w:t xml:space="preserve"> clear indication that no uneconomic duplication of service would result from the pr</w:t>
      </w:r>
      <w:r w:rsidR="00097D38" w:rsidRPr="00271C95">
        <w:t>oposed service extensions; (2) n</w:t>
      </w:r>
      <w:r w:rsidR="00D24E5C" w:rsidRPr="00271C95">
        <w:t xml:space="preserve">o customers will be transferred and no service reliability issues are expected to occur; and (3) </w:t>
      </w:r>
      <w:r w:rsidR="00097D38" w:rsidRPr="00271C95">
        <w:t>t</w:t>
      </w:r>
      <w:r w:rsidR="00D24E5C" w:rsidRPr="00271C95">
        <w:t xml:space="preserve">he timing of relatively large-scale developments of the impacted land parcels, and the complexity of the anticipated boundary changes, has contributed to the urgency of </w:t>
      </w:r>
      <w:r w:rsidR="00097D38" w:rsidRPr="00271C95">
        <w:t>the</w:t>
      </w:r>
      <w:r w:rsidR="00271C95">
        <w:t xml:space="preserve"> provision of temporary electric service</w:t>
      </w:r>
      <w:r w:rsidR="00D24E5C">
        <w:t>. Thus, t</w:t>
      </w:r>
      <w:r w:rsidR="00D24E5C" w:rsidRPr="00451E18">
        <w:t>he Commission should approve the joint petitioners motion regarding the provision of temporary electric service between Lakeland and TECO, subject to the following conditions:</w:t>
      </w:r>
    </w:p>
    <w:p w14:paraId="1C0D10B6" w14:textId="7F4F325B" w:rsidR="00F3431B" w:rsidRDefault="00F3431B" w:rsidP="00F3431B">
      <w:pPr>
        <w:pStyle w:val="BodyText"/>
        <w:numPr>
          <w:ilvl w:val="0"/>
          <w:numId w:val="15"/>
        </w:numPr>
      </w:pPr>
      <w:r w:rsidRPr="00451E18">
        <w:t xml:space="preserve">The joint petitioners </w:t>
      </w:r>
      <w:r w:rsidR="00271C95">
        <w:t>must</w:t>
      </w:r>
      <w:r w:rsidRPr="00451E18">
        <w:t xml:space="preserve"> continue their good faith effort to meet all of the respective obligations set forth in the</w:t>
      </w:r>
      <w:r>
        <w:t xml:space="preserve"> joint petition’s</w:t>
      </w:r>
      <w:r w:rsidRPr="00451E18">
        <w:t xml:space="preserve"> Letter of Intent including filing a comprehensive territorial amendment for the subject parcels identified </w:t>
      </w:r>
      <w:r>
        <w:t>in the joint petition</w:t>
      </w:r>
      <w:r w:rsidRPr="00451E18">
        <w:t xml:space="preserve"> </w:t>
      </w:r>
      <w:r>
        <w:t>with the Florida Public Service Commission on or before June 30, 2025; and</w:t>
      </w:r>
    </w:p>
    <w:p w14:paraId="295B99AF" w14:textId="28C43ABC" w:rsidR="008A3B6B" w:rsidRDefault="00F3431B" w:rsidP="008A3B6B">
      <w:pPr>
        <w:pStyle w:val="BodyText"/>
        <w:numPr>
          <w:ilvl w:val="0"/>
          <w:numId w:val="15"/>
        </w:numPr>
      </w:pPr>
      <w:r>
        <w:t xml:space="preserve">In the event the joint petitioners do not file a comprehensive territorial amendment on or before June 30, 2025, they </w:t>
      </w:r>
      <w:r w:rsidR="00271C95">
        <w:t>must</w:t>
      </w:r>
      <w:r>
        <w:t xml:space="preserve">, by that date, provide a detailed report explaining the progress made towards filing such amendment, the reasons why an amendment could not be timely filed, and </w:t>
      </w:r>
      <w:r w:rsidR="008A3B6B">
        <w:t>when the joint petitioners expect to file the territorial amendment.</w:t>
      </w:r>
    </w:p>
    <w:p w14:paraId="6854F571" w14:textId="084659EA" w:rsidR="00511326" w:rsidRDefault="00511326" w:rsidP="008A3B6B">
      <w:pPr>
        <w:pStyle w:val="BodyText"/>
        <w:numPr>
          <w:ilvl w:val="0"/>
          <w:numId w:val="15"/>
        </w:numPr>
      </w:pPr>
      <w:r>
        <w:t>T</w:t>
      </w:r>
      <w:r w:rsidR="008A3B6B">
        <w:t>he joint petitioners should</w:t>
      </w:r>
      <w:r>
        <w:t xml:space="preserve"> be encouraged to </w:t>
      </w:r>
      <w:r w:rsidR="006A1E7B">
        <w:t>consider</w:t>
      </w:r>
      <w:r>
        <w:t xml:space="preserve"> amending</w:t>
      </w:r>
      <w:r w:rsidR="008A3B6B">
        <w:t xml:space="preserve"> Section</w:t>
      </w:r>
      <w:r w:rsidR="008A3B6B" w:rsidRPr="00B40390">
        <w:t xml:space="preserve"> 2.2 of the</w:t>
      </w:r>
      <w:r w:rsidR="008A3B6B">
        <w:t xml:space="preserve"> Original Agreement to either include an appropriate definition of services currently described as “temporary” and identify criteria under which those services could be provided,</w:t>
      </w:r>
      <w:r w:rsidR="008A3B6B" w:rsidRPr="009309BF">
        <w:t xml:space="preserve"> </w:t>
      </w:r>
      <w:r w:rsidR="008A3B6B">
        <w:t>or to delete all references to the provision of temporary services.</w:t>
      </w:r>
      <w:r w:rsidR="00F3431B">
        <w:t xml:space="preserve"> </w:t>
      </w:r>
    </w:p>
    <w:p w14:paraId="3677E01F" w14:textId="12BFEF88" w:rsidR="003135C1" w:rsidRDefault="003135C1" w:rsidP="00511326">
      <w:pPr>
        <w:pStyle w:val="BodyText"/>
        <w:ind w:left="1080"/>
      </w:pPr>
      <w:r>
        <w:t>(Prewett, Barrett, Guffey)</w:t>
      </w:r>
    </w:p>
    <w:p w14:paraId="4FC0BDC2" w14:textId="77777777" w:rsidR="00FA2195" w:rsidRDefault="00CF1FD7" w:rsidP="00FA2195">
      <w:pPr>
        <w:pStyle w:val="BodyText"/>
        <w:spacing w:after="0"/>
      </w:pPr>
      <w:r>
        <w:rPr>
          <w:rFonts w:ascii="Arial" w:hAnsi="Arial" w:cs="Arial"/>
          <w:b/>
        </w:rPr>
        <w:t xml:space="preserve">Staff </w:t>
      </w:r>
      <w:r w:rsidRPr="003C6215">
        <w:rPr>
          <w:rFonts w:ascii="Arial" w:hAnsi="Arial" w:cs="Arial"/>
          <w:b/>
        </w:rPr>
        <w:t>Analysis</w:t>
      </w:r>
    </w:p>
    <w:p w14:paraId="62B62249" w14:textId="77777777" w:rsidR="009454D7" w:rsidRDefault="00F3431B" w:rsidP="00F3431B">
      <w:pPr>
        <w:pStyle w:val="BodyText"/>
        <w:spacing w:after="0"/>
      </w:pPr>
      <w:r w:rsidRPr="00C707E3">
        <w:t xml:space="preserve">Pursuant to Sections 2.2 and 4.1 of the </w:t>
      </w:r>
      <w:r>
        <w:t>Original Agreement</w:t>
      </w:r>
      <w:r w:rsidRPr="00C707E3">
        <w:t xml:space="preserve">, </w:t>
      </w:r>
      <w:r>
        <w:t xml:space="preserve">in order to provide temporary service, </w:t>
      </w:r>
      <w:r w:rsidRPr="00C707E3">
        <w:t xml:space="preserve">the joint petitioners must seek Commission approval. </w:t>
      </w:r>
      <w:r>
        <w:t>With such approval, the joint petitioners explain that they will then fulfill their written agreement to extend and provide temporary retail electric service to the S</w:t>
      </w:r>
      <w:r w:rsidR="00EC1B49">
        <w:t>c</w:t>
      </w:r>
      <w:r>
        <w:t>haller Preserve (Lakeland Electric) and Phase 2 of Cadence Crossing (TECO)</w:t>
      </w:r>
      <w:r w:rsidR="00B244C1">
        <w:t>.</w:t>
      </w:r>
      <w:r w:rsidR="00271C95">
        <w:rPr>
          <w:rStyle w:val="FootnoteReference"/>
        </w:rPr>
        <w:footnoteReference w:id="4"/>
      </w:r>
      <w:r>
        <w:t xml:space="preserve"> In addition, as further described below, t</w:t>
      </w:r>
      <w:r w:rsidRPr="00C707E3">
        <w:t xml:space="preserve">he parties have expressed </w:t>
      </w:r>
      <w:r>
        <w:t>their intent  to file with the Commission a petition for a territorial amendment to make permanent the temporary service to these parcels on or before June 30, 2025</w:t>
      </w:r>
      <w:r w:rsidRPr="00C707E3">
        <w:t>.</w:t>
      </w:r>
    </w:p>
    <w:p w14:paraId="508D365D" w14:textId="77777777" w:rsidR="009454D7" w:rsidRDefault="009454D7" w:rsidP="00F3431B">
      <w:pPr>
        <w:pStyle w:val="BodyText"/>
        <w:spacing w:after="0"/>
      </w:pPr>
    </w:p>
    <w:p w14:paraId="1D0273C8" w14:textId="731039FB" w:rsidR="00F3431B" w:rsidRDefault="00F3431B" w:rsidP="00F3431B">
      <w:pPr>
        <w:pStyle w:val="BodyText"/>
        <w:spacing w:after="0"/>
      </w:pPr>
      <w:r>
        <w:t xml:space="preserve"> </w:t>
      </w:r>
    </w:p>
    <w:p w14:paraId="6DF852D8" w14:textId="77777777" w:rsidR="00083C39" w:rsidRDefault="00083C39" w:rsidP="001B0908">
      <w:pPr>
        <w:pStyle w:val="IssueHeading"/>
        <w:spacing w:after="0"/>
        <w:rPr>
          <w:rFonts w:ascii="Times New Roman" w:hAnsi="Times New Roman" w:cs="Times New Roman"/>
          <w:b w:val="0"/>
          <w:bCs w:val="0"/>
          <w:i w:val="0"/>
          <w:kern w:val="0"/>
          <w:szCs w:val="24"/>
        </w:rPr>
      </w:pPr>
    </w:p>
    <w:p w14:paraId="103A34D7" w14:textId="303B4CA6" w:rsidR="001B0908" w:rsidRDefault="001B0908" w:rsidP="001B0908">
      <w:pPr>
        <w:pStyle w:val="IssueHeading"/>
        <w:spacing w:after="0"/>
        <w:rPr>
          <w:i w:val="0"/>
        </w:rPr>
      </w:pPr>
      <w:r>
        <w:rPr>
          <w:i w:val="0"/>
        </w:rPr>
        <w:lastRenderedPageBreak/>
        <w:t>P</w:t>
      </w:r>
      <w:r w:rsidR="00653717">
        <w:rPr>
          <w:i w:val="0"/>
        </w:rPr>
        <w:t>etition Summary</w:t>
      </w:r>
    </w:p>
    <w:p w14:paraId="79845117" w14:textId="6901656E" w:rsidR="00A5060F" w:rsidRDefault="00334176" w:rsidP="001B0908">
      <w:pPr>
        <w:pStyle w:val="BodyText"/>
      </w:pPr>
      <w:r>
        <w:t xml:space="preserve">Pursuant to their Original Agreement, the provision of temporary service is addressed Section 2.2. In </w:t>
      </w:r>
      <w:r w:rsidR="004816EB">
        <w:t>relevant</w:t>
      </w:r>
      <w:r>
        <w:t xml:space="preserve"> part, this section provides:</w:t>
      </w:r>
    </w:p>
    <w:p w14:paraId="7255B755" w14:textId="307D34C3" w:rsidR="00334176" w:rsidRDefault="00334176" w:rsidP="00334176">
      <w:pPr>
        <w:pStyle w:val="BodyText"/>
        <w:ind w:left="720" w:right="720"/>
      </w:pPr>
      <w:r>
        <w:t xml:space="preserve">TECO and LAKELAND recognize that in exceptional circumstances, economic constraints on either utility or good engineering practices may indicate that a Customer’s temporary end use and/or small discrete service area and/or future retail Customers should not be immediately served by the utility in whose service territory they are located. In such instances, upon written request by the utility in whose territory the end use facility is located to the other utility, the other utility may agree in writing to provide service to such Customer’s temporary end use, small discrete service areas and future retail Customers. Such agreements shall be submitted to the Florida Public Service Commission in accordance with Article IV, Section 4.1 hereof. </w:t>
      </w:r>
    </w:p>
    <w:p w14:paraId="6E76D768" w14:textId="57D1CB54" w:rsidR="00BF3EFD" w:rsidRDefault="009B00B2" w:rsidP="001B0908">
      <w:pPr>
        <w:pStyle w:val="BodyText"/>
      </w:pPr>
      <w:r>
        <w:t xml:space="preserve">In order to structure their forthcoming amendment, the joint petitioners </w:t>
      </w:r>
      <w:r w:rsidR="008734C7">
        <w:t>have entered into a Letter of Intent (</w:t>
      </w:r>
      <w:r w:rsidR="00A95592">
        <w:t xml:space="preserve">Exhibit A in Attachment A) to negotiate and execute an appropriate amendment to their Original Agreement, and to seek the Commission’s approval of the same. </w:t>
      </w:r>
    </w:p>
    <w:p w14:paraId="5CC47F78" w14:textId="2D7FF818" w:rsidR="00F3431B" w:rsidRDefault="00F3431B" w:rsidP="001B0908">
      <w:pPr>
        <w:pStyle w:val="BodyText"/>
      </w:pPr>
      <w:r w:rsidRPr="00BF3EFD">
        <w:t>The joint petitioners have asserted that the proposed boundary line changes are minor, and cite to two main reasons for them. First, the joint petitioners contend that minor changes are needed to avoid uneconomic duplication of services.</w:t>
      </w:r>
      <w:r>
        <w:t xml:space="preserve"> Second, the proposed temporary service arrangement, if approved, would permit the developers to make their design and acquisition decisions </w:t>
      </w:r>
      <w:r w:rsidR="008A3B6B">
        <w:t xml:space="preserve">timely and </w:t>
      </w:r>
      <w:r>
        <w:t>without disruption.</w:t>
      </w:r>
      <w:r>
        <w:rPr>
          <w:rStyle w:val="FootnoteReference"/>
        </w:rPr>
        <w:footnoteReference w:id="5"/>
      </w:r>
      <w:r>
        <w:t xml:space="preserve"> The joint petitioners stated that the process for filing a comprehensive </w:t>
      </w:r>
      <w:r w:rsidR="00C86FC6">
        <w:t xml:space="preserve">territorial </w:t>
      </w:r>
      <w:r>
        <w:t>amendment is time consuming and labor intensive on the part of the utilities and obtaining a Commission decision on a comprehensive territorial amendment is not consistent with the timeline for development of the Schaller Preserve and Phase 2 of Cadence Crossing subdivisions.</w:t>
      </w:r>
      <w:r>
        <w:rPr>
          <w:rStyle w:val="FootnoteReference"/>
        </w:rPr>
        <w:footnoteReference w:id="6"/>
      </w:r>
      <w:r>
        <w:t xml:space="preserve"> The joint petitioners also state that the service will be temporary in that it will only last until the Commission makes a decision on a subsequent request for a permanent territorial amendment.</w:t>
      </w:r>
      <w:r>
        <w:rPr>
          <w:rStyle w:val="FootnoteReference"/>
        </w:rPr>
        <w:footnoteReference w:id="7"/>
      </w:r>
      <w:r w:rsidRPr="00FA2195">
        <w:t xml:space="preserve"> </w:t>
      </w:r>
      <w:r>
        <w:t>The developers plan to proceed to develop the parcels after temporary service is approved</w:t>
      </w:r>
      <w:r w:rsidR="00271C95">
        <w:t xml:space="preserve"> by the Commission</w:t>
      </w:r>
      <w:r>
        <w:t>, and the utilities plan to coordinate with the developer</w:t>
      </w:r>
      <w:r w:rsidR="00915156">
        <w:t>s</w:t>
      </w:r>
      <w:r>
        <w:t xml:space="preserve"> to install electric service </w:t>
      </w:r>
      <w:r w:rsidR="00801BB2">
        <w:t>as site development progresses.</w:t>
      </w:r>
      <w:r>
        <w:rPr>
          <w:rStyle w:val="FootnoteReference"/>
        </w:rPr>
        <w:footnoteReference w:id="8"/>
      </w:r>
      <w:r>
        <w:t xml:space="preserve"> </w:t>
      </w:r>
    </w:p>
    <w:p w14:paraId="365B2A45" w14:textId="482BCF61" w:rsidR="00421665" w:rsidRDefault="00DE52BD" w:rsidP="001B0908">
      <w:pPr>
        <w:pStyle w:val="BodyText"/>
      </w:pPr>
      <w:r w:rsidRPr="00271C95">
        <w:t xml:space="preserve">Plat maps for each respective parcel were included in the original filing </w:t>
      </w:r>
      <w:r w:rsidR="009D41D6" w:rsidRPr="00271C95">
        <w:t xml:space="preserve">and are included for informational purposes as </w:t>
      </w:r>
      <w:r w:rsidRPr="00271C95">
        <w:t>Exhibits A and B in Attachment A</w:t>
      </w:r>
      <w:r w:rsidR="009D41D6" w:rsidRPr="00271C95">
        <w:t>. A</w:t>
      </w:r>
      <w:r w:rsidRPr="00271C95">
        <w:t>dditional maps were provided in data request responses.</w:t>
      </w:r>
      <w:r w:rsidRPr="00271C95">
        <w:rPr>
          <w:rStyle w:val="FootnoteReference"/>
        </w:rPr>
        <w:footnoteReference w:id="9"/>
      </w:r>
      <w:r>
        <w:t xml:space="preserve"> </w:t>
      </w:r>
    </w:p>
    <w:p w14:paraId="3006B4C2" w14:textId="0E0BC22E" w:rsidR="009D41D6" w:rsidRDefault="00F3431B" w:rsidP="009D41D6">
      <w:pPr>
        <w:pStyle w:val="BodyText"/>
        <w:rPr>
          <w:rFonts w:ascii="Arial" w:hAnsi="Arial" w:cs="Arial"/>
          <w:b/>
        </w:rPr>
      </w:pPr>
      <w:r>
        <w:t>The joint petitioners state that the Commission has previousl</w:t>
      </w:r>
      <w:r w:rsidR="00C86FC6">
        <w:t>y approved</w:t>
      </w:r>
      <w:r w:rsidR="00271C95">
        <w:t xml:space="preserve"> temporary service</w:t>
      </w:r>
      <w:r>
        <w:t xml:space="preserve"> in Docket No. 970999-EU.</w:t>
      </w:r>
      <w:r>
        <w:rPr>
          <w:rStyle w:val="FootnoteReference"/>
        </w:rPr>
        <w:footnoteReference w:id="10"/>
      </w:r>
      <w:r>
        <w:t xml:space="preserve"> The joint petitioners contend that this order demonstrates a precedent </w:t>
      </w:r>
      <w:r>
        <w:lastRenderedPageBreak/>
        <w:t xml:space="preserve">for the Commission to approve the instant petition, although they acknowledge that the facts and circumstances at issue herein are not factually similar to those supporting the earlier temporary service request. In the 1997 </w:t>
      </w:r>
      <w:r w:rsidR="00097D38">
        <w:t>docket</w:t>
      </w:r>
      <w:r>
        <w:t xml:space="preserve">, the Commission approved the placement of temporary facilities to energize a single circuit providing service to a pump station until such time </w:t>
      </w:r>
      <w:r w:rsidR="009D41D6">
        <w:t xml:space="preserve">as </w:t>
      </w:r>
      <w:r>
        <w:t>the other utility had facilities in place within its own territory. However, in the instant petition, there are no existing customers and the service is described as temporary, but the facilities are placed with the intention of being permanent in both petitioners’ territories.</w:t>
      </w:r>
    </w:p>
    <w:p w14:paraId="69CDAF7F" w14:textId="66391754" w:rsidR="00F3431B" w:rsidRDefault="00F3431B" w:rsidP="00F3431B">
      <w:pPr>
        <w:pStyle w:val="BodyText"/>
        <w:spacing w:after="0"/>
      </w:pPr>
      <w:r>
        <w:t>Staff notes that although the instant petition was filed on December 23, 2024, the joint petitioners executed their Letter of Intent in September of 2024. In a data request response, the joint petition</w:t>
      </w:r>
      <w:r w:rsidR="00415943">
        <w:t>er</w:t>
      </w:r>
      <w:r>
        <w:t>s stated that responding to hurricane events played a part in the difference between those dates.</w:t>
      </w:r>
      <w:r>
        <w:rPr>
          <w:rStyle w:val="FootnoteReference"/>
        </w:rPr>
        <w:footnoteReference w:id="11"/>
      </w:r>
      <w:r>
        <w:t xml:space="preserve"> The joint petitioners contend that the timeline the developers are seeking to adhere to, and the timeline for the utilities to negotiate and execute an appropriate amendment to their Original Agreement, are quite different. Through this pleading, staff believes the petitioners are collectively endeavoring to bridge the gap between those timelines. Although the joint petitioners state they</w:t>
      </w:r>
      <w:r w:rsidR="00902CEF">
        <w:t xml:space="preserve"> are seeking authority to provide</w:t>
      </w:r>
      <w:r>
        <w:t xml:space="preserve"> temporary electric services, their intent is to install permanent facilities in the parcels that currently exist in each others’ respective service areas.</w:t>
      </w:r>
      <w:r>
        <w:rPr>
          <w:rStyle w:val="FootnoteReference"/>
        </w:rPr>
        <w:footnoteReference w:id="12"/>
      </w:r>
      <w:r>
        <w:t xml:space="preserve"> A description of the two parcels and the proposals for temporary service provisions is as follows:</w:t>
      </w:r>
    </w:p>
    <w:p w14:paraId="2067DDCE" w14:textId="77777777" w:rsidR="00A35AA0" w:rsidRDefault="00A35AA0" w:rsidP="00A35AA0">
      <w:pPr>
        <w:pStyle w:val="BodyText"/>
        <w:spacing w:after="0"/>
      </w:pPr>
    </w:p>
    <w:p w14:paraId="4EA30CEA" w14:textId="1AC2600B" w:rsidR="00D23D9D" w:rsidRDefault="00D23D9D" w:rsidP="00D23D9D">
      <w:pPr>
        <w:pStyle w:val="BodyText"/>
        <w:spacing w:after="0"/>
        <w:ind w:firstLine="720"/>
        <w:rPr>
          <w:rFonts w:ascii="Arial" w:hAnsi="Arial" w:cs="Arial"/>
          <w:b/>
          <w:i/>
        </w:rPr>
      </w:pPr>
      <w:r>
        <w:rPr>
          <w:rFonts w:ascii="Arial" w:hAnsi="Arial" w:cs="Arial"/>
          <w:b/>
          <w:i/>
        </w:rPr>
        <w:t>Schaller Preserve</w:t>
      </w:r>
    </w:p>
    <w:p w14:paraId="3AD24B3C" w14:textId="2935EB57" w:rsidR="00F3431B" w:rsidRDefault="00F3431B" w:rsidP="00F3431B">
      <w:pPr>
        <w:pStyle w:val="BodyText"/>
        <w:spacing w:after="0"/>
      </w:pPr>
      <w:r>
        <w:t>The lots at issue in the Schaller Preserve subdivision are currently located in TECO’s service territory, and the current plat map for this development spans the service territory of both utilities. Pursuant to the Letter of Intent, the joint petitioners propose boundary changes that would permit Lakeland, not TECO, to serve those lots, if the instant petition is approved. The Schaller Preserve subdivision would add 39 lots to Lakeland’s service territory, as shown in the map the joint petitioners provided with their petition (Exhibit A in Attachment A).</w:t>
      </w:r>
      <w:r>
        <w:rPr>
          <w:rStyle w:val="FootnoteReference"/>
        </w:rPr>
        <w:footnoteReference w:id="13"/>
      </w:r>
      <w:r>
        <w:t xml:space="preserve"> An additional map was provided in response to a staff data request.</w:t>
      </w:r>
      <w:r>
        <w:rPr>
          <w:rStyle w:val="FootnoteReference"/>
        </w:rPr>
        <w:footnoteReference w:id="14"/>
      </w:r>
      <w:r>
        <w:t xml:space="preserve"> Lakeland anticipates that it would provi</w:t>
      </w:r>
      <w:r w:rsidR="00902CEF">
        <w:t>de</w:t>
      </w:r>
      <w:r>
        <w:t xml:space="preserve"> standard residential electric and lighting services to these lots. </w:t>
      </w:r>
    </w:p>
    <w:p w14:paraId="309D1F8E" w14:textId="77777777" w:rsidR="00F3431B" w:rsidRDefault="00F3431B" w:rsidP="00F3431B">
      <w:pPr>
        <w:pStyle w:val="BodyText"/>
        <w:spacing w:after="0"/>
      </w:pPr>
    </w:p>
    <w:p w14:paraId="16D04D80" w14:textId="77777777" w:rsidR="00F3431B" w:rsidRDefault="00F3431B" w:rsidP="00F3431B">
      <w:pPr>
        <w:pStyle w:val="BodyText"/>
        <w:spacing w:after="0"/>
      </w:pPr>
      <w:r>
        <w:t>Lakeland has stated that the developer for the Schaller Preserve subdivision anticipates initiating development work within the February-April 2025 timeframe (60 to 120 days from the date the petition was filed, which was December 23, 2024). Additionally, Lakeland states it will work with the developer to coordinate scheduling of the electric infrastructure.</w:t>
      </w:r>
      <w:r>
        <w:rPr>
          <w:rStyle w:val="FootnoteReference"/>
        </w:rPr>
        <w:footnoteReference w:id="15"/>
      </w:r>
      <w:r>
        <w:t xml:space="preserve"> The estimated cost for Lakeland to provide</w:t>
      </w:r>
      <w:r w:rsidRPr="00DB15F2">
        <w:t xml:space="preserve"> </w:t>
      </w:r>
      <w:r>
        <w:t>residential electric and lighting services to these 39 lots in Schaller Preserve is approximately $78,000. In comparison, the estimated cost for TECO to provide this service is approximately $105,000.</w:t>
      </w:r>
      <w:r>
        <w:rPr>
          <w:rStyle w:val="FootnoteReference"/>
        </w:rPr>
        <w:footnoteReference w:id="16"/>
      </w:r>
    </w:p>
    <w:p w14:paraId="5039E2D8" w14:textId="77777777" w:rsidR="00F3431B" w:rsidRDefault="00F3431B" w:rsidP="00F3431B">
      <w:pPr>
        <w:pStyle w:val="BodyText"/>
        <w:spacing w:after="0"/>
      </w:pPr>
    </w:p>
    <w:p w14:paraId="57C04CE9" w14:textId="696D4434" w:rsidR="00F3431B" w:rsidRDefault="00F3431B" w:rsidP="00F3431B">
      <w:pPr>
        <w:pStyle w:val="BodyText"/>
        <w:spacing w:after="0"/>
      </w:pPr>
      <w:r>
        <w:lastRenderedPageBreak/>
        <w:t>Pursuant to data request responses, the joint petitioners assert that Lakeland would provi</w:t>
      </w:r>
      <w:r w:rsidR="00902CEF">
        <w:t>de</w:t>
      </w:r>
      <w:r>
        <w:t xml:space="preserve">  standard residential electric service and lighting services to the subject lots, pursuant to Lakeland’s tariffs on file with the Commission. Although the plat map for the Schaller Preserve development spans the service territories of both utilities, the nearest Lakeland facilities to the 39 lots at issue herein is approximately five feet. For comparison, the approximate distance from the subject lots and TECO’s facilities is about 1,000 feet. Lakeland did not provide staff with an estimated date that they will energize Schaller Preserve, but stated they will be ready to provide service depending on the developer’s schedule.</w:t>
      </w:r>
    </w:p>
    <w:p w14:paraId="3F29E94F" w14:textId="77777777" w:rsidR="00F3431B" w:rsidRDefault="00F3431B" w:rsidP="00F3431B">
      <w:pPr>
        <w:pStyle w:val="BodyText"/>
        <w:spacing w:after="0"/>
      </w:pPr>
    </w:p>
    <w:p w14:paraId="46C3ECC3" w14:textId="77777777" w:rsidR="00D23D9D" w:rsidRDefault="00D23D9D" w:rsidP="00D23D9D">
      <w:pPr>
        <w:pStyle w:val="BodyText"/>
        <w:spacing w:after="0"/>
        <w:ind w:firstLine="720"/>
        <w:rPr>
          <w:rFonts w:ascii="Arial" w:hAnsi="Arial" w:cs="Arial"/>
          <w:b/>
          <w:i/>
        </w:rPr>
      </w:pPr>
      <w:r>
        <w:rPr>
          <w:rFonts w:ascii="Arial" w:hAnsi="Arial" w:cs="Arial"/>
          <w:b/>
          <w:i/>
        </w:rPr>
        <w:t>Phase 2 of Cadence Crossing</w:t>
      </w:r>
    </w:p>
    <w:p w14:paraId="342FF9C0" w14:textId="5D030649" w:rsidR="00F3431B" w:rsidRDefault="00F3431B" w:rsidP="00F3431B">
      <w:pPr>
        <w:pStyle w:val="BodyText"/>
        <w:spacing w:after="0"/>
      </w:pPr>
      <w:r>
        <w:t>Cadence Crossing Phase 2 refers to a specific portion of the entire Cadence Crossing development. The map the joint petitioners provided with their petition also show Phases 1 and 3 for Cadence Crossing, but the instant pleading pertains solely to Phase 2 of Cadence Crossing (Exhibit B in Attachment A), which is currently platted into 34 lots.</w:t>
      </w:r>
      <w:r>
        <w:rPr>
          <w:rStyle w:val="FootnoteReference"/>
        </w:rPr>
        <w:footnoteReference w:id="17"/>
      </w:r>
      <w:r>
        <w:t xml:space="preserve"> An additional map of Phase 2 of Cadence Crossing was provided in response to a staff data request.</w:t>
      </w:r>
      <w:r>
        <w:rPr>
          <w:rStyle w:val="FootnoteReference"/>
        </w:rPr>
        <w:footnoteReference w:id="18"/>
      </w:r>
      <w:r>
        <w:t xml:space="preserve"> The entire geographic area for Phase 2 of the Cadence Crossing subdivision is currently located in Lakeland’s service territory. Pursuant to the Letter of Intent and the joint petitioner’s motion, TECO would be the utility serving these lots.</w:t>
      </w:r>
      <w:r>
        <w:rPr>
          <w:rStyle w:val="FootnoteReference"/>
        </w:rPr>
        <w:footnoteReference w:id="19"/>
      </w:r>
      <w:r>
        <w:t xml:space="preserve"> TECO anticipates that it would provi</w:t>
      </w:r>
      <w:r w:rsidR="00C86FC6">
        <w:t>de</w:t>
      </w:r>
      <w:r>
        <w:t xml:space="preserve"> services pursuant to its current RS, LS-1, or LS-2 tariffs, with the potential for a GS or GSD customer. Phase 2 of Cadence Crossing will also require two additional auxiliary services, a well pump and lighting services. The nearest TECO facilities to the subject lots are about 20 feet away. For comparative purposes, the nearest Lakeland facilities to Phase 2 of Cadence Crossing are about 50 feet away.</w:t>
      </w:r>
    </w:p>
    <w:p w14:paraId="2F8D0D19" w14:textId="77777777" w:rsidR="00F3431B" w:rsidRDefault="00F3431B" w:rsidP="00F3431B">
      <w:pPr>
        <w:pStyle w:val="BodyText"/>
        <w:spacing w:after="0"/>
      </w:pPr>
    </w:p>
    <w:p w14:paraId="513C4376" w14:textId="0D46859F" w:rsidR="00F3431B" w:rsidRPr="00EC36EC" w:rsidRDefault="00F3431B" w:rsidP="00F3431B">
      <w:pPr>
        <w:pStyle w:val="BodyText"/>
        <w:spacing w:after="0"/>
        <w:rPr>
          <w:rFonts w:ascii="Arial" w:hAnsi="Arial" w:cs="Arial"/>
          <w:b/>
          <w:i/>
        </w:rPr>
      </w:pPr>
      <w:r>
        <w:t>TECO states that it plans to finalize the engineering necessary to feed Phase 2 of Cadence Crossing by mid-February of 2025. At that time, and pending approval of this joint petition, TECO will proceed with approval of engineering and then construction. The estimated cost for TECO to provide this service to the 34 lots is $115,000. In comparison, the estimated cost for Lakeland to provide this service is $118,000.</w:t>
      </w:r>
      <w:r>
        <w:rPr>
          <w:rStyle w:val="FootnoteReference"/>
        </w:rPr>
        <w:footnoteReference w:id="20"/>
      </w:r>
      <w:r>
        <w:t xml:space="preserve"> TECO anticipates energizing Phase 2 by the fourth  quarter of 2025.</w:t>
      </w:r>
      <w:r w:rsidRPr="00F3431B">
        <w:rPr>
          <w:rStyle w:val="FootnoteReference"/>
        </w:rPr>
        <w:t xml:space="preserve"> </w:t>
      </w:r>
      <w:r>
        <w:rPr>
          <w:rStyle w:val="FootnoteReference"/>
        </w:rPr>
        <w:footnoteReference w:id="21"/>
      </w:r>
    </w:p>
    <w:p w14:paraId="3F799BF5" w14:textId="77777777" w:rsidR="00EC36EC" w:rsidRDefault="00EC36EC" w:rsidP="00F629EC">
      <w:pPr>
        <w:pStyle w:val="IssueHeading"/>
        <w:spacing w:after="0"/>
        <w:rPr>
          <w:i w:val="0"/>
        </w:rPr>
      </w:pPr>
    </w:p>
    <w:p w14:paraId="21087107" w14:textId="778B48D5" w:rsidR="00F629EC" w:rsidRDefault="00F3431B" w:rsidP="00F629EC">
      <w:pPr>
        <w:pStyle w:val="IssueHeading"/>
        <w:spacing w:after="0"/>
        <w:rPr>
          <w:i w:val="0"/>
        </w:rPr>
      </w:pPr>
      <w:r>
        <w:rPr>
          <w:i w:val="0"/>
        </w:rPr>
        <w:t xml:space="preserve">Circumstances </w:t>
      </w:r>
      <w:r w:rsidR="00902CEF">
        <w:rPr>
          <w:i w:val="0"/>
        </w:rPr>
        <w:t>Supporting t</w:t>
      </w:r>
      <w:r w:rsidR="00EC36EC">
        <w:rPr>
          <w:i w:val="0"/>
        </w:rPr>
        <w:t xml:space="preserve">he Temporary Service </w:t>
      </w:r>
    </w:p>
    <w:p w14:paraId="4262139D" w14:textId="798240F7" w:rsidR="00F3431B" w:rsidRDefault="00F3431B" w:rsidP="00F3431B">
      <w:pPr>
        <w:pStyle w:val="BodyText"/>
      </w:pPr>
      <w:r>
        <w:t xml:space="preserve">Staff believes the first circumstance supporting the instant petition is the indication that no uneconomic duplication of service would result from the proposed service extensions. As indicated above, the estimated costs for providing service to the Schaller Preserve lots is lower for Lakeland than TECO. Conversely, the estimated costs for providing service to the Phase 2 of Cadence Crossing is lower for TECO than Lakeland. </w:t>
      </w:r>
    </w:p>
    <w:p w14:paraId="1012D889" w14:textId="23D996C0" w:rsidR="00F3431B" w:rsidRDefault="00F3431B" w:rsidP="00F3431B">
      <w:pPr>
        <w:pStyle w:val="BodyText"/>
      </w:pPr>
      <w:r w:rsidRPr="00EA17EE">
        <w:t xml:space="preserve">The second </w:t>
      </w:r>
      <w:r w:rsidR="008556E0">
        <w:t xml:space="preserve">supportive circumstance of </w:t>
      </w:r>
      <w:r w:rsidRPr="00EA17EE">
        <w:t xml:space="preserve">the instant petition </w:t>
      </w:r>
      <w:r w:rsidR="00271C95">
        <w:t>is that the temporary service requested</w:t>
      </w:r>
      <w:r>
        <w:t xml:space="preserve"> would not require the </w:t>
      </w:r>
      <w:r w:rsidRPr="00EA17EE">
        <w:t>transfer of existin</w:t>
      </w:r>
      <w:r>
        <w:t>g customers for either utility.</w:t>
      </w:r>
      <w:r w:rsidRPr="00EA17EE">
        <w:t xml:space="preserve"> In addition,</w:t>
      </w:r>
      <w:r>
        <w:t xml:space="preserve"> the </w:t>
      </w:r>
      <w:r>
        <w:lastRenderedPageBreak/>
        <w:t xml:space="preserve">utilities have indicated </w:t>
      </w:r>
      <w:r w:rsidRPr="00EA17EE">
        <w:t>n</w:t>
      </w:r>
      <w:r>
        <w:t>o service reliability issues</w:t>
      </w:r>
      <w:r w:rsidRPr="00EA17EE">
        <w:t xml:space="preserve"> </w:t>
      </w:r>
      <w:r>
        <w:t xml:space="preserve">are </w:t>
      </w:r>
      <w:r w:rsidRPr="00EA17EE">
        <w:t xml:space="preserve">expected to occur as a result of the proposed </w:t>
      </w:r>
      <w:r w:rsidR="00271C95">
        <w:t>provision of temporary service</w:t>
      </w:r>
      <w:r w:rsidRPr="00EA17EE">
        <w:t xml:space="preserve">.  </w:t>
      </w:r>
    </w:p>
    <w:p w14:paraId="159DAC3E" w14:textId="088AACE2" w:rsidR="00EA17EE" w:rsidRDefault="00C44CB9" w:rsidP="009452EE">
      <w:pPr>
        <w:pStyle w:val="BodyText"/>
      </w:pPr>
      <w:r>
        <w:t xml:space="preserve">Last, the identified parcels are known to be components of large-scale developments and staff has learned the parties are </w:t>
      </w:r>
      <w:r w:rsidR="00876015">
        <w:t xml:space="preserve">also </w:t>
      </w:r>
      <w:r>
        <w:t xml:space="preserve">engaged in evaluating other </w:t>
      </w:r>
      <w:r w:rsidR="00AF1072">
        <w:t>potential boundary line changes</w:t>
      </w:r>
      <w:r>
        <w:t xml:space="preserve"> outside of Schaller Preserve and Cadence Crossing. These evaluations have contributed to the complexity of filing a comprehensive territorial amendment and the joint </w:t>
      </w:r>
      <w:r w:rsidR="00F32029">
        <w:t>petitioners</w:t>
      </w:r>
      <w:r>
        <w:t xml:space="preserve"> opted to </w:t>
      </w:r>
      <w:r w:rsidR="00097D38">
        <w:t>file</w:t>
      </w:r>
      <w:r>
        <w:t xml:space="preserve"> the instant petition to accommodate developer timelines</w:t>
      </w:r>
      <w:r w:rsidR="00876015">
        <w:t>.</w:t>
      </w:r>
    </w:p>
    <w:p w14:paraId="56FF3E81" w14:textId="083173EE" w:rsidR="00BF3EFD" w:rsidRDefault="00F3431B" w:rsidP="00BF3EFD">
      <w:pPr>
        <w:pStyle w:val="First-LevelSubheading"/>
      </w:pPr>
      <w:r>
        <w:t>Necessary Conditions</w:t>
      </w:r>
    </w:p>
    <w:p w14:paraId="7D938E5B" w14:textId="7AB70380" w:rsidR="00BF3EFD" w:rsidRPr="00BF3EFD" w:rsidRDefault="00F3431B" w:rsidP="00BF3EFD">
      <w:pPr>
        <w:pStyle w:val="BodyText"/>
      </w:pPr>
      <w:r>
        <w:t>Staff believes certain conditions are warranted in order to ensure that the Commission’s conclusive review of the joint petitioners’ territorial boundaries per Rule 25-6.0440, F.A.C</w:t>
      </w:r>
      <w:r w:rsidR="00415943">
        <w:t>.</w:t>
      </w:r>
      <w:r>
        <w:t xml:space="preserve">, is not delayed. Rule 25-6.0440, F.A.C. provides specific guidance on topics such as pricing of transferred facilities, precise mapping, prospective reliability impacts, and the elimination or prevention of potential uneconomic duplication of facilities.  </w:t>
      </w:r>
      <w:r w:rsidR="00D24E5C" w:rsidRPr="00D24E5C">
        <w:t>Pursuant to the Letter of Intent, the joint petitioners intend to file a comprehensive territorial amendment on or before June 30, 2025. In the event that the joint petitioners don’t meet that deadline, staff bel</w:t>
      </w:r>
      <w:r w:rsidR="000370CB">
        <w:t>ieves the joint petitioners should</w:t>
      </w:r>
      <w:r w:rsidR="00D24E5C" w:rsidRPr="00D24E5C">
        <w:t xml:space="preserve"> provide a detailed report explaining the progress made towards filing such</w:t>
      </w:r>
      <w:r w:rsidR="008A3B6B">
        <w:t xml:space="preserve"> an</w:t>
      </w:r>
      <w:r w:rsidR="00D24E5C" w:rsidRPr="00D24E5C">
        <w:t xml:space="preserve"> amendment, the reasons why an amendment could not be timely filed, and </w:t>
      </w:r>
      <w:r w:rsidR="008A3B6B">
        <w:t>when the joint petitioners expect</w:t>
      </w:r>
      <w:r w:rsidR="004C43C2">
        <w:t xml:space="preserve"> to file the </w:t>
      </w:r>
      <w:r w:rsidR="00D24E5C" w:rsidRPr="00D24E5C">
        <w:t>territorial amendment.</w:t>
      </w:r>
      <w:r w:rsidR="00D24E5C" w:rsidRPr="00D24E5C">
        <w:rPr>
          <w:highlight w:val="green"/>
        </w:rPr>
        <w:t xml:space="preserve"> </w:t>
      </w:r>
    </w:p>
    <w:p w14:paraId="667F8E1D" w14:textId="77777777" w:rsidR="000370CB" w:rsidRDefault="00F3431B" w:rsidP="000370CB">
      <w:pPr>
        <w:pStyle w:val="BodyText"/>
      </w:pPr>
      <w:r>
        <w:t>In addition, s</w:t>
      </w:r>
      <w:r w:rsidRPr="00876015">
        <w:t>taff notes that while the service</w:t>
      </w:r>
      <w:r>
        <w:t>s</w:t>
      </w:r>
      <w:r w:rsidRPr="00876015">
        <w:t xml:space="preserve"> to be provided </w:t>
      </w:r>
      <w:r>
        <w:t>are</w:t>
      </w:r>
      <w:r w:rsidRPr="00876015">
        <w:t xml:space="preserve"> </w:t>
      </w:r>
      <w:r>
        <w:t xml:space="preserve">described </w:t>
      </w:r>
      <w:r w:rsidRPr="00876015">
        <w:t>as “temporary” by the utilities, the petition proposes to allow the installation of facilities designed for permanent service</w:t>
      </w:r>
      <w:r>
        <w:t>s</w:t>
      </w:r>
      <w:r w:rsidRPr="00876015">
        <w:t xml:space="preserve"> and to establish new service territories for each utility. In staff’s opinion, this request would be more appropriately presented in a petition for a territorial amendment subject to the standards of review set forth in Rule 25-6.0440, F.A.C. </w:t>
      </w:r>
    </w:p>
    <w:p w14:paraId="115A68C9" w14:textId="54ED1547" w:rsidR="000370CB" w:rsidRDefault="000370CB" w:rsidP="000370CB">
      <w:pPr>
        <w:pStyle w:val="BodyText"/>
      </w:pPr>
      <w:r>
        <w:t>As noted previously, the joint petitioners cite to provisions in their Original Agree</w:t>
      </w:r>
      <w:r w:rsidR="00C86FC6">
        <w:t>ment in requesting approval of</w:t>
      </w:r>
      <w:r>
        <w:t xml:space="preserve"> temporary service, yet staff observes the term is not clearly defined. In past instances, the Commission has addressed requests for temporary service tied to a specific time period (e.g., five years) when the temporary provision of electric service would be replaced by permanent service by the incumbent utility.</w:t>
      </w:r>
      <w:r>
        <w:rPr>
          <w:rStyle w:val="FootnoteReference"/>
        </w:rPr>
        <w:footnoteReference w:id="22"/>
      </w:r>
      <w:r>
        <w:t xml:space="preserve"> In those instances, no revision of boundary lines were contemplated because the facilities were temporary, like the service. Indeed, the Original Agreement refers to such temporary service being provided when the customer(s) “should not be immediately served” by the incumbent utility, con</w:t>
      </w:r>
      <w:r w:rsidR="00F56212">
        <w:t xml:space="preserve">noting a time limiting aspect. </w:t>
      </w:r>
      <w:r>
        <w:t>Further complicating the definition of “temporary service” is the fact that the joint petitioners do not contemplate actually energizing the facilities (i.e.</w:t>
      </w:r>
      <w:r w:rsidR="009D41D6">
        <w:t>,</w:t>
      </w:r>
      <w:r>
        <w:t xml:space="preserve"> providing electric service) until as late as the fourth quarter of 2025. </w:t>
      </w:r>
    </w:p>
    <w:p w14:paraId="34FFAAF6" w14:textId="2BDF0F2B" w:rsidR="000370CB" w:rsidRPr="00F84139" w:rsidRDefault="000370CB" w:rsidP="007300C9">
      <w:pPr>
        <w:pStyle w:val="BodyText"/>
      </w:pPr>
      <w:r>
        <w:t>Because the term “temporary service” is undefined in the Original Agreement, and because staff believes the application of that term by the joint petitioners is intuitively incongruent, staff believes the Commissio</w:t>
      </w:r>
      <w:r w:rsidR="00C86FC6">
        <w:t xml:space="preserve">n should </w:t>
      </w:r>
      <w:r w:rsidR="00511326">
        <w:t>encourage the joint petitioners to consider amending</w:t>
      </w:r>
      <w:r>
        <w:t xml:space="preserve"> </w:t>
      </w:r>
      <w:r w:rsidR="00C86FC6">
        <w:t>Section</w:t>
      </w:r>
      <w:r w:rsidRPr="00B40390">
        <w:t xml:space="preserve"> 2.2 </w:t>
      </w:r>
      <w:r>
        <w:lastRenderedPageBreak/>
        <w:t>to</w:t>
      </w:r>
      <w:r w:rsidR="00511326">
        <w:t xml:space="preserve"> either</w:t>
      </w:r>
      <w:r>
        <w:t xml:space="preserve"> include an appropriate definition of “temporary” and criteria under which those services could be provided,</w:t>
      </w:r>
      <w:r w:rsidRPr="009309BF">
        <w:t xml:space="preserve"> </w:t>
      </w:r>
      <w:r>
        <w:t>or to delete all references to the provision of temporary services.</w:t>
      </w:r>
    </w:p>
    <w:p w14:paraId="67EA2A50" w14:textId="77777777" w:rsidR="0038249B" w:rsidRDefault="0038249B" w:rsidP="0038249B">
      <w:pPr>
        <w:pStyle w:val="First-LevelSubheading"/>
      </w:pPr>
      <w:r>
        <w:t>Conclusion</w:t>
      </w:r>
    </w:p>
    <w:p w14:paraId="7FA7F6D9" w14:textId="4DDCFBE3" w:rsidR="00C86FC6" w:rsidRPr="00451E18" w:rsidRDefault="00271C95" w:rsidP="00C86FC6">
      <w:pPr>
        <w:pStyle w:val="BodyText"/>
      </w:pPr>
      <w:r>
        <w:t xml:space="preserve">Staff believes </w:t>
      </w:r>
      <w:r w:rsidR="00C86FC6">
        <w:t xml:space="preserve">the Commission should approve the joint petitioners’ </w:t>
      </w:r>
      <w:r w:rsidR="009454D7">
        <w:t xml:space="preserve">request regarding the </w:t>
      </w:r>
      <w:r w:rsidR="00C86FC6">
        <w:t xml:space="preserve">proposed provision of temporary retail electric service between Lakeland and TECO. The </w:t>
      </w:r>
      <w:r w:rsidR="00C86FC6" w:rsidRPr="00451E18">
        <w:t xml:space="preserve">circumstances </w:t>
      </w:r>
      <w:r w:rsidR="00C86FC6">
        <w:t xml:space="preserve">supportive of such </w:t>
      </w:r>
      <w:r w:rsidR="00C86FC6" w:rsidRPr="00271C95">
        <w:t>approval include: (1) a clear indication that no uneconomic duplication of service would result from the proposed service extensions; (2) no customers will be transferred and no service reliability issues are expected to occur; and (3) the timing of relatively large-scale developments of the impacted land parcels, and the complexity of the anticipated boundary changes, has contributed to the urgency of the</w:t>
      </w:r>
      <w:r w:rsidR="00C86FC6">
        <w:t xml:space="preserve"> provision of temporary electric service. Thus, t</w:t>
      </w:r>
      <w:r w:rsidR="00C86FC6" w:rsidRPr="00451E18">
        <w:t>he Commission should approve the joint petitioners motion regarding the provision of temporary electric service between Lakeland and TECO, subject to the following conditions:</w:t>
      </w:r>
    </w:p>
    <w:p w14:paraId="69B5D240" w14:textId="77777777" w:rsidR="00C86FC6" w:rsidRDefault="00C86FC6" w:rsidP="00C86FC6">
      <w:pPr>
        <w:pStyle w:val="BodyText"/>
        <w:numPr>
          <w:ilvl w:val="0"/>
          <w:numId w:val="19"/>
        </w:numPr>
      </w:pPr>
      <w:r w:rsidRPr="00451E18">
        <w:t xml:space="preserve">The joint petitioners </w:t>
      </w:r>
      <w:r>
        <w:t>must</w:t>
      </w:r>
      <w:r w:rsidRPr="00451E18">
        <w:t xml:space="preserve"> continue their good faith effort to meet all of the respective obligations set forth in the</w:t>
      </w:r>
      <w:r>
        <w:t xml:space="preserve"> joint petition’s</w:t>
      </w:r>
      <w:r w:rsidRPr="00451E18">
        <w:t xml:space="preserve"> Letter of Intent including filing a comprehensive territorial amendment for the subject parcels identified </w:t>
      </w:r>
      <w:r>
        <w:t>in the joint petition</w:t>
      </w:r>
      <w:r w:rsidRPr="00451E18">
        <w:t xml:space="preserve"> </w:t>
      </w:r>
      <w:r>
        <w:t>with the Florida Public Service Commission on or before June 30, 2025; and</w:t>
      </w:r>
    </w:p>
    <w:p w14:paraId="5B0E2895" w14:textId="77777777" w:rsidR="008A3B6B" w:rsidRDefault="008A3B6B" w:rsidP="008A3B6B">
      <w:pPr>
        <w:pStyle w:val="BodyText"/>
        <w:numPr>
          <w:ilvl w:val="0"/>
          <w:numId w:val="19"/>
        </w:numPr>
      </w:pPr>
      <w:r>
        <w:t>In the event the joint petitioners do not file a comprehensive territorial amendment on or before June 30, 2025, they must, by that date, provide a detailed report explaining the progress made towards filing such amendment, the reasons why an amendment could not be timely filed, and when the joint petitioners expect to file the territorial amendment.</w:t>
      </w:r>
    </w:p>
    <w:p w14:paraId="5EFF8BFB" w14:textId="633E72FB" w:rsidR="00F3431B" w:rsidRDefault="00511326" w:rsidP="00C86FC6">
      <w:pPr>
        <w:pStyle w:val="BodyText"/>
        <w:numPr>
          <w:ilvl w:val="0"/>
          <w:numId w:val="19"/>
        </w:numPr>
      </w:pPr>
      <w:r>
        <w:t xml:space="preserve">The joint petitioners should be encouraged to </w:t>
      </w:r>
      <w:r w:rsidR="006A1E7B">
        <w:t>consider</w:t>
      </w:r>
      <w:r>
        <w:t xml:space="preserve"> amending Section</w:t>
      </w:r>
      <w:r w:rsidRPr="00B40390">
        <w:t xml:space="preserve"> 2.2 of the</w:t>
      </w:r>
      <w:r>
        <w:t xml:space="preserve"> Original Agreement to either include an appropriate definition of services currently described as “temporary” and identify criteria under which those services could be provided,</w:t>
      </w:r>
      <w:r w:rsidRPr="009309BF">
        <w:t xml:space="preserve"> </w:t>
      </w:r>
      <w:r>
        <w:t>or to delete all references to the provision of temporary services.</w:t>
      </w:r>
      <w:r w:rsidR="00F3431B">
        <w:br w:type="page"/>
      </w:r>
    </w:p>
    <w:p w14:paraId="20D120CF" w14:textId="1780A657" w:rsidR="0038249B" w:rsidRDefault="0038249B" w:rsidP="00F32029">
      <w:pPr>
        <w:pStyle w:val="IssueHeading"/>
        <w:rPr>
          <w:vanish/>
          <w:specVanish/>
        </w:rPr>
      </w:pPr>
      <w:r w:rsidRPr="004C3641">
        <w:lastRenderedPageBreak/>
        <w:t xml:space="preserve">Issue </w:t>
      </w:r>
      <w:r w:rsidR="00185538">
        <w:fldChar w:fldCharType="begin"/>
      </w:r>
      <w:r w:rsidR="00185538">
        <w:instrText xml:space="preserve"> SEQ Issue \* MERGEFORMAT </w:instrText>
      </w:r>
      <w:r w:rsidR="00185538">
        <w:fldChar w:fldCharType="separate"/>
      </w:r>
      <w:r w:rsidR="00571CF0">
        <w:rPr>
          <w:noProof/>
        </w:rPr>
        <w:t>2</w:t>
      </w:r>
      <w:r w:rsidR="0018553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571CF0">
        <w:rPr>
          <w:noProof/>
        </w:rPr>
        <w:instrText>2</w:instrText>
      </w:r>
      <w:r>
        <w:fldChar w:fldCharType="end"/>
      </w:r>
      <w:r>
        <w:tab/>
        <w:instrText xml:space="preserve">(Shaw)" \l 1 </w:instrText>
      </w:r>
      <w:r>
        <w:fldChar w:fldCharType="end"/>
      </w:r>
      <w:r>
        <w:t> </w:t>
      </w:r>
    </w:p>
    <w:p w14:paraId="1A6EFFB5" w14:textId="77777777" w:rsidR="0038249B" w:rsidRDefault="0038249B">
      <w:pPr>
        <w:pStyle w:val="BodyText"/>
      </w:pPr>
      <w:r>
        <w:t> Should this docket be closed?</w:t>
      </w:r>
    </w:p>
    <w:p w14:paraId="2F5485AB" w14:textId="77777777" w:rsidR="0038249B" w:rsidRPr="004C3641" w:rsidRDefault="0038249B">
      <w:pPr>
        <w:pStyle w:val="IssueSubsectionHeading"/>
        <w:rPr>
          <w:vanish/>
          <w:specVanish/>
        </w:rPr>
      </w:pPr>
      <w:r w:rsidRPr="004C3641">
        <w:t>Recommendation: </w:t>
      </w:r>
    </w:p>
    <w:p w14:paraId="5898AC77" w14:textId="2F8D6D4C" w:rsidR="0038249B" w:rsidRDefault="0038249B">
      <w:pPr>
        <w:pStyle w:val="BodyText"/>
      </w:pPr>
      <w:r>
        <w:t> If no protest is filed by a person whose substantial interests are affected within 21 days of the issuance of the Order, this docket should be closed upon the issuance of a Consummating Order.</w:t>
      </w:r>
      <w:r w:rsidR="004816EB">
        <w:t xml:space="preserve"> (Stiller</w:t>
      </w:r>
      <w:r>
        <w:t>)</w:t>
      </w:r>
    </w:p>
    <w:p w14:paraId="741D25AC" w14:textId="77777777" w:rsidR="0038249B" w:rsidRPr="004C3641" w:rsidRDefault="0038249B">
      <w:pPr>
        <w:pStyle w:val="IssueSubsectionHeading"/>
        <w:rPr>
          <w:vanish/>
          <w:specVanish/>
        </w:rPr>
      </w:pPr>
      <w:r w:rsidRPr="004C3641">
        <w:t>Staff Analysis: </w:t>
      </w:r>
    </w:p>
    <w:p w14:paraId="6DDFC264" w14:textId="74BB25D3" w:rsidR="00B85216" w:rsidRDefault="0038249B" w:rsidP="009D41D6">
      <w:pPr>
        <w:pStyle w:val="BodyText"/>
        <w:sectPr w:rsidR="00B85216" w:rsidSect="00B85216">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r>
        <w:t> If no protest is filed by a person whose substantial interests are affected within 21 days of the issuance of the Order, this docket should be closed upon the issuance of a Consumma</w:t>
      </w:r>
      <w:r w:rsidR="009D41D6">
        <w:t>ting Ord</w:t>
      </w:r>
      <w:r w:rsidR="002342C7">
        <w:t>er.</w:t>
      </w:r>
    </w:p>
    <w:p w14:paraId="51652B60" w14:textId="0D2A6704" w:rsidR="00B81D78" w:rsidRDefault="00B81D78" w:rsidP="00B85216"/>
    <w:p w14:paraId="4DF6E6ED" w14:textId="63537F9F" w:rsidR="00B81D78" w:rsidRDefault="00A632BE" w:rsidP="00B85216">
      <w:r>
        <w:pict w14:anchorId="009B3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45pt;height:605.1pt">
            <v:imagedata r:id="rId14" o:title="20240171 Petition_Page_08"/>
          </v:shape>
        </w:pict>
      </w:r>
    </w:p>
    <w:p w14:paraId="1553D746" w14:textId="4FD4F917" w:rsidR="00B81D78" w:rsidRDefault="00B81D78" w:rsidP="00B85216"/>
    <w:p w14:paraId="3864B9B4" w14:textId="08A9E61C" w:rsidR="00B81D78" w:rsidRDefault="00B81D78" w:rsidP="00B85216"/>
    <w:p w14:paraId="78ED7B10" w14:textId="29F38987" w:rsidR="00B81D78" w:rsidRDefault="00A632BE" w:rsidP="00B85216">
      <w:r>
        <w:pict w14:anchorId="676ED150">
          <v:shape id="_x0000_i1026" type="#_x0000_t75" style="width:466.45pt;height:605.1pt">
            <v:imagedata r:id="rId15" o:title="20240171 Petition_Page_09"/>
          </v:shape>
        </w:pict>
      </w:r>
    </w:p>
    <w:p w14:paraId="7EEFBA7C" w14:textId="33220063" w:rsidR="00B81D78" w:rsidRDefault="00B81D78" w:rsidP="00B85216"/>
    <w:p w14:paraId="3A759761" w14:textId="26559EAD" w:rsidR="00B81D78" w:rsidRDefault="00B81D78" w:rsidP="00B85216"/>
    <w:p w14:paraId="3DB50BB8" w14:textId="2063C723" w:rsidR="00B81D78" w:rsidRDefault="00A632BE" w:rsidP="00B85216">
      <w:r>
        <w:pict w14:anchorId="6CBDD451">
          <v:shape id="_x0000_i1027" type="#_x0000_t75" style="width:466.45pt;height:605.1pt">
            <v:imagedata r:id="rId16" o:title="20240171 Petition_Page_10"/>
          </v:shape>
        </w:pict>
      </w:r>
    </w:p>
    <w:p w14:paraId="2EDB44FC" w14:textId="3BA65F0B" w:rsidR="00B81D78" w:rsidRDefault="00B81D78" w:rsidP="00B85216"/>
    <w:p w14:paraId="78990FB8" w14:textId="1945EA4F" w:rsidR="00B81D78" w:rsidRDefault="00B81D78" w:rsidP="00B85216"/>
    <w:p w14:paraId="2A3A97CA" w14:textId="0E653551" w:rsidR="00B81D78" w:rsidRDefault="00A632BE" w:rsidP="00B85216">
      <w:r>
        <w:pict w14:anchorId="774EC3CB">
          <v:shape id="_x0000_i1028" type="#_x0000_t75" style="width:466.45pt;height:605.1pt">
            <v:imagedata r:id="rId17" o:title="20240171 Petition_Page_11"/>
          </v:shape>
        </w:pict>
      </w:r>
    </w:p>
    <w:p w14:paraId="5BBB2BC2" w14:textId="5FE7D491" w:rsidR="00B81D78" w:rsidRDefault="00B81D78" w:rsidP="00B85216"/>
    <w:p w14:paraId="5BD29AE9" w14:textId="697A84A9" w:rsidR="00B81D78" w:rsidRDefault="00B81D78" w:rsidP="00B85216"/>
    <w:p w14:paraId="1C402EB9" w14:textId="29B8E209" w:rsidR="00B81D78" w:rsidRDefault="00A632BE" w:rsidP="00B85216">
      <w:r>
        <w:pict w14:anchorId="1FC45D76">
          <v:shape id="_x0000_i1029" type="#_x0000_t75" style="width:466.45pt;height:605.1pt">
            <v:imagedata r:id="rId18" o:title="20240171 Petition_Page_12"/>
          </v:shape>
        </w:pict>
      </w:r>
    </w:p>
    <w:p w14:paraId="34C43821" w14:textId="2F2DCD9A" w:rsidR="00B81D78" w:rsidRDefault="00B81D78" w:rsidP="00B85216"/>
    <w:p w14:paraId="0B356883" w14:textId="0DBCEEA4" w:rsidR="00B81D78" w:rsidRDefault="00B81D78" w:rsidP="00B85216"/>
    <w:p w14:paraId="241BAFCB" w14:textId="20CD9A3C" w:rsidR="00B81D78" w:rsidRDefault="00A632BE" w:rsidP="00B85216">
      <w:r>
        <w:pict w14:anchorId="7D7CDA3A">
          <v:shape id="_x0000_i1030" type="#_x0000_t75" style="width:466.45pt;height:605.1pt">
            <v:imagedata r:id="rId19" o:title="20240171 Petition_Page_13"/>
          </v:shape>
        </w:pict>
      </w:r>
    </w:p>
    <w:p w14:paraId="0AA2A573" w14:textId="322759B0" w:rsidR="00B81D78" w:rsidRDefault="00B81D78" w:rsidP="00B85216"/>
    <w:p w14:paraId="2AA87B86" w14:textId="1C4A98ED" w:rsidR="00B81D78" w:rsidRDefault="00B81D78" w:rsidP="00B85216"/>
    <w:p w14:paraId="74D98094" w14:textId="66116F52" w:rsidR="00B81D78" w:rsidRDefault="00A632BE" w:rsidP="00B85216">
      <w:r>
        <w:pict w14:anchorId="08D8A5C3">
          <v:shape id="_x0000_i1031" type="#_x0000_t75" style="width:466.45pt;height:605.1pt">
            <v:imagedata r:id="rId20" o:title="20240171 Petition_Page_14"/>
          </v:shape>
        </w:pict>
      </w:r>
    </w:p>
    <w:p w14:paraId="7E52FB9D" w14:textId="37B66BF8" w:rsidR="00B81D78" w:rsidRDefault="00B81D78" w:rsidP="00B85216"/>
    <w:p w14:paraId="1FB6A504" w14:textId="3934D733" w:rsidR="00B81D78" w:rsidRDefault="00A632BE" w:rsidP="00B85216">
      <w:r>
        <w:lastRenderedPageBreak/>
        <w:pict w14:anchorId="4E5BC8E7">
          <v:shape id="_x0000_i1032" type="#_x0000_t75" style="width:452.7pt;height:640.35pt">
            <v:imagedata r:id="rId21" o:title="20240171 Petition_Page_16"/>
          </v:shape>
        </w:pict>
      </w:r>
    </w:p>
    <w:p w14:paraId="44BDE15D" w14:textId="230E5D46" w:rsidR="00B81D78" w:rsidRDefault="00A632BE" w:rsidP="00B85216">
      <w:r>
        <w:lastRenderedPageBreak/>
        <w:pict w14:anchorId="50053D70">
          <v:shape id="_x0000_i1033" type="#_x0000_t75" style="width:452.7pt;height:640.35pt">
            <v:imagedata r:id="rId22" o:title="20240171 Petition_Page_17"/>
          </v:shape>
        </w:pict>
      </w:r>
    </w:p>
    <w:p w14:paraId="73D22C15" w14:textId="0ABE86A9" w:rsidR="00B81D78" w:rsidRDefault="00A632BE" w:rsidP="00B85216">
      <w:r>
        <w:lastRenderedPageBreak/>
        <w:pict w14:anchorId="4280973E">
          <v:shape id="_x0000_i1034" type="#_x0000_t75" style="width:468pt;height:605.1pt">
            <v:imagedata r:id="rId23" o:title="20240171 Petition_Page_19"/>
          </v:shape>
        </w:pict>
      </w:r>
    </w:p>
    <w:sectPr w:rsidR="00B81D78" w:rsidSect="00787D28">
      <w:headerReference w:type="default" r:id="rId24"/>
      <w:pgSz w:w="12240" w:h="15840" w:code="1"/>
      <w:pgMar w:top="1584" w:right="1440" w:bottom="1440" w:left="1440" w:header="720" w:footer="720" w:gutter="0"/>
      <w:pgNumType w:start="1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B09DEC" w14:textId="77777777" w:rsidR="00385CA6" w:rsidRDefault="00385CA6">
      <w:r>
        <w:separator/>
      </w:r>
    </w:p>
  </w:endnote>
  <w:endnote w:type="continuationSeparator" w:id="0">
    <w:p w14:paraId="38453A8E" w14:textId="77777777" w:rsidR="00385CA6" w:rsidRDefault="00385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CDE8E" w14:textId="5C814C88" w:rsidR="00F629EC" w:rsidRDefault="00F629EC">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632BE">
      <w:rPr>
        <w:rStyle w:val="PageNumber"/>
        <w:noProof/>
      </w:rPr>
      <w:t>19</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99F5E" w14:textId="77777777" w:rsidR="00F629EC" w:rsidRDefault="00F629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B59D9" w14:textId="77777777" w:rsidR="00385CA6" w:rsidRDefault="00385CA6">
      <w:r>
        <w:separator/>
      </w:r>
    </w:p>
  </w:footnote>
  <w:footnote w:type="continuationSeparator" w:id="0">
    <w:p w14:paraId="6C011C74" w14:textId="77777777" w:rsidR="00385CA6" w:rsidRDefault="00385CA6">
      <w:r>
        <w:continuationSeparator/>
      </w:r>
    </w:p>
  </w:footnote>
  <w:footnote w:id="1">
    <w:p w14:paraId="62C58919" w14:textId="40E63B64" w:rsidR="00F3431B" w:rsidRPr="00172962" w:rsidRDefault="00F3431B" w:rsidP="00F3431B">
      <w:pPr>
        <w:pStyle w:val="FootnoteText"/>
      </w:pPr>
      <w:r>
        <w:rPr>
          <w:rStyle w:val="FootnoteReference"/>
        </w:rPr>
        <w:footnoteRef/>
      </w:r>
      <w:r>
        <w:t xml:space="preserve"> Order No. PSC-92-0570-FOF-EU., issued June 25, 1992, in Docket No. 920251-EU, </w:t>
      </w:r>
      <w:r>
        <w:rPr>
          <w:i/>
        </w:rPr>
        <w:t>In re: Joint Petition of Tampa Electric Compan</w:t>
      </w:r>
      <w:r w:rsidR="00B244C1">
        <w:rPr>
          <w:i/>
        </w:rPr>
        <w:t>y and the City of Lakeland for Approval of Territorial A</w:t>
      </w:r>
      <w:r>
        <w:rPr>
          <w:i/>
        </w:rPr>
        <w:t>greement.</w:t>
      </w:r>
    </w:p>
  </w:footnote>
  <w:footnote w:id="2">
    <w:p w14:paraId="4F296257" w14:textId="77777777" w:rsidR="00F3431B" w:rsidRPr="00172962" w:rsidRDefault="00F3431B" w:rsidP="00F3431B">
      <w:pPr>
        <w:pStyle w:val="FootnoteText"/>
      </w:pPr>
      <w:r>
        <w:rPr>
          <w:rStyle w:val="FootnoteReference"/>
        </w:rPr>
        <w:footnoteRef/>
      </w:r>
      <w:r>
        <w:t xml:space="preserve"> Order No. PSC-99-0024-FOF-EU, issued January 4, 1999, in Docket No. 981263-EU, </w:t>
      </w:r>
      <w:r>
        <w:rPr>
          <w:i/>
        </w:rPr>
        <w:t>In re: Joint Petition of Tampa Electric Company and the City of Lakeland for Approval of Amendment to Territorial Agreement</w:t>
      </w:r>
      <w:r>
        <w:t xml:space="preserve">; Order No. PSC-14-0268-PAA-EU, issued May 28, 2014, in Docket No. 140054-EU, </w:t>
      </w:r>
      <w:r>
        <w:rPr>
          <w:i/>
        </w:rPr>
        <w:t>In re: Joint Petition of Tampa Electric Company and City of Lakeland For Approval of Second Amendment to Territorial Agreement.</w:t>
      </w:r>
    </w:p>
    <w:p w14:paraId="01AE90C8" w14:textId="77777777" w:rsidR="00F3431B" w:rsidRPr="00BC1BB7" w:rsidRDefault="00F3431B" w:rsidP="00F3431B">
      <w:pPr>
        <w:pStyle w:val="FootnoteText"/>
      </w:pPr>
    </w:p>
  </w:footnote>
  <w:footnote w:id="3">
    <w:p w14:paraId="20F4EEB9" w14:textId="22DE850B" w:rsidR="00F3431B" w:rsidRDefault="00F3431B" w:rsidP="00F3431B">
      <w:pPr>
        <w:pStyle w:val="FootnoteText"/>
      </w:pPr>
      <w:r>
        <w:rPr>
          <w:rStyle w:val="FootnoteReference"/>
        </w:rPr>
        <w:footnoteRef/>
      </w:r>
      <w:r>
        <w:t xml:space="preserve"> Order No. PSC-92-0570-FOF-EU., issued June 25, 1992, in Docket No. 920251-EU, </w:t>
      </w:r>
      <w:r>
        <w:rPr>
          <w:i/>
        </w:rPr>
        <w:t xml:space="preserve">In re: Joint Petition of Tampa Electric Company and the City of Lakeland for </w:t>
      </w:r>
      <w:r w:rsidR="009454D7">
        <w:rPr>
          <w:i/>
        </w:rPr>
        <w:t>Approval of Territorial A</w:t>
      </w:r>
      <w:r>
        <w:rPr>
          <w:i/>
        </w:rPr>
        <w:t>greement.</w:t>
      </w:r>
    </w:p>
  </w:footnote>
  <w:footnote w:id="4">
    <w:p w14:paraId="6D07C32F" w14:textId="67AC6E66" w:rsidR="00271C95" w:rsidRPr="00271C95" w:rsidRDefault="00271C95">
      <w:pPr>
        <w:pStyle w:val="FootnoteText"/>
        <w:rPr>
          <w:i/>
        </w:rPr>
      </w:pPr>
      <w:r>
        <w:rPr>
          <w:rStyle w:val="FootnoteReference"/>
        </w:rPr>
        <w:footnoteRef/>
      </w:r>
      <w:r>
        <w:t xml:space="preserve"> Document No</w:t>
      </w:r>
      <w:r w:rsidR="008A3B6B">
        <w:t>. 10351-2024, Exhibits B and C</w:t>
      </w:r>
      <w:r w:rsidR="009454D7">
        <w:t>.</w:t>
      </w:r>
    </w:p>
  </w:footnote>
  <w:footnote w:id="5">
    <w:p w14:paraId="3C9F58CF" w14:textId="6CCA18FC" w:rsidR="00F3431B" w:rsidRDefault="00F3431B" w:rsidP="00F3431B">
      <w:pPr>
        <w:pStyle w:val="FootnoteText"/>
      </w:pPr>
      <w:r>
        <w:rPr>
          <w:rStyle w:val="FootnoteReference"/>
        </w:rPr>
        <w:footnoteRef/>
      </w:r>
      <w:r w:rsidR="008A3B6B">
        <w:t xml:space="preserve"> Document No. 10351-2024</w:t>
      </w:r>
      <w:r w:rsidR="00801BB2">
        <w:t>.</w:t>
      </w:r>
    </w:p>
  </w:footnote>
  <w:footnote w:id="6">
    <w:p w14:paraId="481EC3B5" w14:textId="01D52808" w:rsidR="00F3431B" w:rsidRDefault="00F3431B" w:rsidP="00F3431B">
      <w:pPr>
        <w:pStyle w:val="FootnoteText"/>
      </w:pPr>
      <w:r>
        <w:rPr>
          <w:rStyle w:val="FootnoteReference"/>
        </w:rPr>
        <w:footnoteRef/>
      </w:r>
      <w:r>
        <w:t xml:space="preserve"> Document No. 00391-2025, joint petitioners’ response to Staff’s First Data Request, No. 3.</w:t>
      </w:r>
    </w:p>
  </w:footnote>
  <w:footnote w:id="7">
    <w:p w14:paraId="5F46CDAB" w14:textId="23423908" w:rsidR="00F3431B" w:rsidRDefault="00F3431B" w:rsidP="00F3431B">
      <w:pPr>
        <w:pStyle w:val="FootnoteText"/>
      </w:pPr>
      <w:r>
        <w:rPr>
          <w:rStyle w:val="FootnoteReference"/>
        </w:rPr>
        <w:footnoteRef/>
      </w:r>
      <w:r>
        <w:t xml:space="preserve"> Document No. 00391-2025, joint petitioners’ response to Staff’s First Data Request, No. 1.a.</w:t>
      </w:r>
    </w:p>
  </w:footnote>
  <w:footnote w:id="8">
    <w:p w14:paraId="3A4D0DEF" w14:textId="3A75A059" w:rsidR="00F3431B" w:rsidRDefault="00F3431B" w:rsidP="00F3431B">
      <w:pPr>
        <w:pStyle w:val="FootnoteText"/>
      </w:pPr>
      <w:r>
        <w:rPr>
          <w:rStyle w:val="FootnoteReference"/>
        </w:rPr>
        <w:footnoteRef/>
      </w:r>
      <w:r>
        <w:t xml:space="preserve"> Document No. 00391-2025, joint petitioners’ response to </w:t>
      </w:r>
      <w:r w:rsidR="00303C6E">
        <w:t>Staff’s</w:t>
      </w:r>
      <w:r>
        <w:t xml:space="preserve"> First Data Request, Nos. 1.h, and 2.h.</w:t>
      </w:r>
    </w:p>
  </w:footnote>
  <w:footnote w:id="9">
    <w:p w14:paraId="639278E6" w14:textId="1CF7A6E4" w:rsidR="00DE52BD" w:rsidRDefault="00DE52BD">
      <w:pPr>
        <w:pStyle w:val="FootnoteText"/>
      </w:pPr>
      <w:r>
        <w:rPr>
          <w:rStyle w:val="FootnoteReference"/>
        </w:rPr>
        <w:footnoteRef/>
      </w:r>
      <w:r>
        <w:t xml:space="preserve"> Document No. 00391-2025, joint petitioners’ responses to </w:t>
      </w:r>
      <w:r w:rsidR="00F3431B">
        <w:t>Staff’s First Data Request</w:t>
      </w:r>
      <w:r>
        <w:t>, No. 1.g (Schaller Preserve), and No. 2.d. (Cadence Crossing, Phase 2).</w:t>
      </w:r>
    </w:p>
  </w:footnote>
  <w:footnote w:id="10">
    <w:p w14:paraId="62581688" w14:textId="4D4A4061" w:rsidR="00F3431B" w:rsidRDefault="00F3431B" w:rsidP="00F3431B">
      <w:pPr>
        <w:pStyle w:val="FootnoteText"/>
      </w:pPr>
      <w:r>
        <w:rPr>
          <w:rStyle w:val="FootnoteReference"/>
        </w:rPr>
        <w:footnoteRef/>
      </w:r>
      <w:r>
        <w:t xml:space="preserve"> Order No. PSC-97-1485-FOF-EU., issued November 24, 1997, in Docket No. 970999-EU, </w:t>
      </w:r>
      <w:r>
        <w:rPr>
          <w:i/>
        </w:rPr>
        <w:t>In re: Joint Petition of Tampa Electric Company and the City of Lakeland for approval of temporary power service by Lakeland to a customer located in Tampa Electric’s service area.</w:t>
      </w:r>
    </w:p>
  </w:footnote>
  <w:footnote w:id="11">
    <w:p w14:paraId="2FDB611D" w14:textId="77777777" w:rsidR="00F3431B" w:rsidRDefault="00F3431B" w:rsidP="00F3431B">
      <w:pPr>
        <w:pStyle w:val="FootnoteText"/>
      </w:pPr>
      <w:r>
        <w:rPr>
          <w:rStyle w:val="FootnoteReference"/>
        </w:rPr>
        <w:footnoteRef/>
      </w:r>
      <w:r>
        <w:t xml:space="preserve"> Document No. 00926-2025, joint petitioners’ responses to staff’s second data request, No. 4.a.</w:t>
      </w:r>
    </w:p>
  </w:footnote>
  <w:footnote w:id="12">
    <w:p w14:paraId="0E295D8B" w14:textId="61991566" w:rsidR="00F3431B" w:rsidRDefault="00F3431B" w:rsidP="00F3431B">
      <w:pPr>
        <w:pStyle w:val="FootnoteText"/>
      </w:pPr>
      <w:r>
        <w:rPr>
          <w:rStyle w:val="FootnoteReference"/>
        </w:rPr>
        <w:footnoteRef/>
      </w:r>
      <w:r>
        <w:t xml:space="preserve"> Document No. 00391-2025, joint petitioners’ responses to Staff’s First Data Request, Nos. 1.f. and 2.f. </w:t>
      </w:r>
    </w:p>
  </w:footnote>
  <w:footnote w:id="13">
    <w:p w14:paraId="07537BB0" w14:textId="52A67338" w:rsidR="00F3431B" w:rsidRDefault="00F3431B" w:rsidP="00F3431B">
      <w:pPr>
        <w:pStyle w:val="FootnoteText"/>
      </w:pPr>
      <w:r>
        <w:rPr>
          <w:rStyle w:val="FootnoteReference"/>
        </w:rPr>
        <w:footnoteRef/>
      </w:r>
      <w:r w:rsidR="008A3B6B">
        <w:t>Document No. 10351-2024</w:t>
      </w:r>
      <w:r w:rsidR="00A22C2E">
        <w:t>.</w:t>
      </w:r>
    </w:p>
  </w:footnote>
  <w:footnote w:id="14">
    <w:p w14:paraId="28BCB7C6" w14:textId="73A168CA" w:rsidR="00F3431B" w:rsidRDefault="00F3431B" w:rsidP="00F3431B">
      <w:pPr>
        <w:pStyle w:val="FootnoteText"/>
      </w:pPr>
      <w:r>
        <w:rPr>
          <w:rStyle w:val="FootnoteReference"/>
        </w:rPr>
        <w:footnoteRef/>
      </w:r>
      <w:r>
        <w:t xml:space="preserve"> Document No. 00391-2025, joint petitioners’ responses to Staff’s First Data Request, No. 1.g.</w:t>
      </w:r>
    </w:p>
  </w:footnote>
  <w:footnote w:id="15">
    <w:p w14:paraId="6AE3008B" w14:textId="708251E9" w:rsidR="00F3431B" w:rsidRDefault="00F3431B" w:rsidP="00F3431B">
      <w:pPr>
        <w:pStyle w:val="FootnoteText"/>
      </w:pPr>
      <w:r>
        <w:rPr>
          <w:rStyle w:val="FootnoteReference"/>
        </w:rPr>
        <w:footnoteRef/>
      </w:r>
      <w:r>
        <w:t xml:space="preserve"> Document No. 00391-2025, joint petitioners’ response to Staff’s First Data Request, No. 1.h.</w:t>
      </w:r>
    </w:p>
  </w:footnote>
  <w:footnote w:id="16">
    <w:p w14:paraId="2198B7A1" w14:textId="11B2658D" w:rsidR="00F3431B" w:rsidRDefault="00F3431B" w:rsidP="00F3431B">
      <w:pPr>
        <w:pStyle w:val="FootnoteText"/>
      </w:pPr>
      <w:r>
        <w:rPr>
          <w:rStyle w:val="FootnoteReference"/>
        </w:rPr>
        <w:footnoteRef/>
      </w:r>
      <w:r>
        <w:t xml:space="preserve"> Document No. 00391-2025, joint petitioners’ response to Staff’s First Data Request, No. 1.</w:t>
      </w:r>
    </w:p>
  </w:footnote>
  <w:footnote w:id="17">
    <w:p w14:paraId="0FF4D55F" w14:textId="13E09C1E" w:rsidR="00F3431B" w:rsidRDefault="00F3431B" w:rsidP="00F3431B">
      <w:pPr>
        <w:pStyle w:val="FootnoteText"/>
      </w:pPr>
      <w:r>
        <w:rPr>
          <w:rStyle w:val="FootnoteReference"/>
        </w:rPr>
        <w:footnoteRef/>
      </w:r>
      <w:r w:rsidR="008A3B6B">
        <w:t xml:space="preserve"> Document No. 10351-2024</w:t>
      </w:r>
      <w:r w:rsidR="00A22C2E">
        <w:t>.</w:t>
      </w:r>
    </w:p>
  </w:footnote>
  <w:footnote w:id="18">
    <w:p w14:paraId="3EAA4646" w14:textId="7437EB68" w:rsidR="00F3431B" w:rsidRDefault="00F3431B" w:rsidP="00F3431B">
      <w:pPr>
        <w:pStyle w:val="FootnoteText"/>
      </w:pPr>
      <w:r>
        <w:rPr>
          <w:rStyle w:val="FootnoteReference"/>
        </w:rPr>
        <w:footnoteRef/>
      </w:r>
      <w:r>
        <w:t xml:space="preserve"> Document No. 00391-2025, joint petitioners’ responses to Staff’s First Data Request, No. 2.d.</w:t>
      </w:r>
    </w:p>
  </w:footnote>
  <w:footnote w:id="19">
    <w:p w14:paraId="2556BE14" w14:textId="1AF7673D" w:rsidR="00F3431B" w:rsidRDefault="00F3431B" w:rsidP="00F3431B">
      <w:pPr>
        <w:pStyle w:val="FootnoteText"/>
      </w:pPr>
      <w:r>
        <w:rPr>
          <w:rStyle w:val="FootnoteReference"/>
        </w:rPr>
        <w:footnoteRef/>
      </w:r>
      <w:r w:rsidR="008A3B6B">
        <w:t xml:space="preserve"> Document No. 10351-2024</w:t>
      </w:r>
      <w:r w:rsidR="00A22C2E">
        <w:t>.</w:t>
      </w:r>
    </w:p>
  </w:footnote>
  <w:footnote w:id="20">
    <w:p w14:paraId="63ACAB8B" w14:textId="0F4D2267" w:rsidR="00F3431B" w:rsidRDefault="00F3431B" w:rsidP="00F3431B">
      <w:pPr>
        <w:pStyle w:val="FootnoteText"/>
      </w:pPr>
      <w:r>
        <w:rPr>
          <w:rStyle w:val="FootnoteReference"/>
        </w:rPr>
        <w:footnoteRef/>
      </w:r>
      <w:r>
        <w:t xml:space="preserve"> Document No. 00391-2025, joint petitioners’ response to Staff’s First Data Request, No. 2.</w:t>
      </w:r>
    </w:p>
  </w:footnote>
  <w:footnote w:id="21">
    <w:p w14:paraId="5DFEA681" w14:textId="78A6A61F" w:rsidR="00F3431B" w:rsidRDefault="00F3431B" w:rsidP="00F3431B">
      <w:pPr>
        <w:pStyle w:val="FootnoteText"/>
      </w:pPr>
      <w:r>
        <w:rPr>
          <w:rStyle w:val="FootnoteReference"/>
        </w:rPr>
        <w:footnoteRef/>
      </w:r>
      <w:r>
        <w:t xml:space="preserve"> Document No. 00391-2025, joint petitioners’ response to Staff’s First Data Request, No. 2.h.</w:t>
      </w:r>
    </w:p>
  </w:footnote>
  <w:footnote w:id="22">
    <w:p w14:paraId="4B4360DB" w14:textId="11C8B257" w:rsidR="000370CB" w:rsidRDefault="000370CB" w:rsidP="000370CB">
      <w:pPr>
        <w:pStyle w:val="FootnoteText"/>
      </w:pPr>
      <w:r>
        <w:rPr>
          <w:rStyle w:val="FootnoteReference"/>
        </w:rPr>
        <w:footnoteRef/>
      </w:r>
      <w:r w:rsidR="00271C95">
        <w:t xml:space="preserve"> </w:t>
      </w:r>
      <w:r>
        <w:t>See</w:t>
      </w:r>
      <w:r w:rsidRPr="00FF4FEF">
        <w:t xml:space="preserve"> </w:t>
      </w:r>
      <w:r>
        <w:t xml:space="preserve">Order No. PSC-10-0580-PAA-EU, in </w:t>
      </w:r>
      <w:r w:rsidRPr="00FF4FEF">
        <w:t>Docket No. 100336-EU,</w:t>
      </w:r>
      <w:r>
        <w:t xml:space="preserve"> pages 1 and 2, </w:t>
      </w:r>
      <w:r w:rsidRPr="00FF4FEF">
        <w:rPr>
          <w:i/>
        </w:rPr>
        <w:t>In re: Joint Petition to Extend Territorial Settlement Agreement</w:t>
      </w:r>
      <w:r w:rsidRPr="00FF4FEF">
        <w:t xml:space="preserve">; and </w:t>
      </w:r>
      <w:r>
        <w:t xml:space="preserve">Order No. PSC-2023-0186-PAA-EU, in </w:t>
      </w:r>
      <w:r w:rsidRPr="00FF4FEF">
        <w:t>Docket No. 20230035-EU,</w:t>
      </w:r>
      <w:r>
        <w:t xml:space="preserve"> pages 1 and 2,</w:t>
      </w:r>
      <w:r w:rsidRPr="00FF4FEF">
        <w:t xml:space="preserve"> </w:t>
      </w:r>
      <w:r w:rsidRPr="00FF4FEF">
        <w:rPr>
          <w:i/>
        </w:rPr>
        <w:t>In re: Joint Petition of Duke Energy Florida, LLC and Peace River Electric Cooperative, Inc. for Approval of Agreement for Temporary Territorial Variance</w:t>
      </w:r>
      <w:r w:rsidR="00A22C2E">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5A1C9" w14:textId="77777777" w:rsidR="00F629EC" w:rsidRDefault="00F629EC"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20240171-EU</w:t>
    </w:r>
    <w:bookmarkEnd w:id="15"/>
  </w:p>
  <w:p w14:paraId="214C6F0B" w14:textId="36BEE32E" w:rsidR="00F629EC" w:rsidRDefault="00F629EC">
    <w:pPr>
      <w:pStyle w:val="Header"/>
    </w:pPr>
    <w:r>
      <w:t xml:space="preserve">Date: </w:t>
    </w:r>
    <w:r w:rsidR="00185538">
      <w:fldChar w:fldCharType="begin"/>
    </w:r>
    <w:r w:rsidR="00185538">
      <w:instrText xml:space="preserve"> REF FilingDate </w:instrText>
    </w:r>
    <w:r w:rsidR="00185538">
      <w:fldChar w:fldCharType="separate"/>
    </w:r>
    <w:r w:rsidR="00571CF0">
      <w:t>February 20, 2025</w:t>
    </w:r>
    <w:r w:rsidR="0018553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F7CCF" w14:textId="2FA1A273" w:rsidR="00F629EC" w:rsidRDefault="00F629EC" w:rsidP="00220732">
    <w:pPr>
      <w:pStyle w:val="Header"/>
      <w:tabs>
        <w:tab w:val="clear" w:pos="4320"/>
        <w:tab w:val="clear" w:pos="8640"/>
        <w:tab w:val="right" w:pos="9360"/>
      </w:tabs>
    </w:pPr>
    <w:r>
      <w:fldChar w:fldCharType="begin"/>
    </w:r>
    <w:r>
      <w:instrText xml:space="preserve"> REF DocketLabel</w:instrText>
    </w:r>
    <w:r>
      <w:fldChar w:fldCharType="separate"/>
    </w:r>
    <w:r w:rsidR="00571CF0">
      <w:t>Docket No.</w:t>
    </w:r>
    <w:r>
      <w:fldChar w:fldCharType="end"/>
    </w:r>
    <w:r>
      <w:t xml:space="preserve"> </w:t>
    </w:r>
    <w:r>
      <w:fldChar w:fldCharType="begin"/>
    </w:r>
    <w:r>
      <w:instrText xml:space="preserve"> REF DocketList</w:instrText>
    </w:r>
    <w:r>
      <w:fldChar w:fldCharType="separate"/>
    </w:r>
    <w:r w:rsidR="00571CF0">
      <w:t>20240171-EU</w:t>
    </w:r>
    <w:r>
      <w:fldChar w:fldCharType="end"/>
    </w:r>
    <w:r>
      <w:tab/>
      <w:t xml:space="preserve">Issue </w:t>
    </w:r>
    <w:r w:rsidR="00185538">
      <w:fldChar w:fldCharType="begin"/>
    </w:r>
    <w:r w:rsidR="00185538">
      <w:instrText xml:space="preserve"> Seq Issue \c \* Arabic </w:instrText>
    </w:r>
    <w:r w:rsidR="00185538">
      <w:fldChar w:fldCharType="separate"/>
    </w:r>
    <w:r w:rsidR="00A632BE">
      <w:rPr>
        <w:noProof/>
      </w:rPr>
      <w:t>2</w:t>
    </w:r>
    <w:r w:rsidR="00185538">
      <w:rPr>
        <w:noProof/>
      </w:rPr>
      <w:fldChar w:fldCharType="end"/>
    </w:r>
  </w:p>
  <w:p w14:paraId="12E3B911" w14:textId="472C9866" w:rsidR="00F629EC" w:rsidRDefault="00F629EC" w:rsidP="00935AF4">
    <w:pPr>
      <w:pStyle w:val="Header"/>
      <w:tabs>
        <w:tab w:val="left" w:pos="5341"/>
      </w:tabs>
    </w:pPr>
    <w:r>
      <w:t xml:space="preserve">Date: </w:t>
    </w:r>
    <w:r w:rsidR="00185538">
      <w:fldChar w:fldCharType="begin"/>
    </w:r>
    <w:r w:rsidR="00185538">
      <w:instrText xml:space="preserve"> REF FilingDate </w:instrText>
    </w:r>
    <w:r w:rsidR="00185538">
      <w:fldChar w:fldCharType="separate"/>
    </w:r>
    <w:r w:rsidR="00571CF0">
      <w:t>February 20, 2025</w:t>
    </w:r>
    <w:r w:rsidR="00185538">
      <w:fldChar w:fldCharType="end"/>
    </w:r>
    <w:r w:rsidR="00935AF4">
      <w:tab/>
    </w:r>
    <w:r w:rsidR="00935AF4">
      <w:tab/>
    </w:r>
    <w:r w:rsidR="00935AF4">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7B9CD" w14:textId="77777777" w:rsidR="00F629EC" w:rsidRDefault="00F629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867A4" w14:textId="5DB4BFA5" w:rsidR="00B85216" w:rsidRDefault="00B85216">
    <w:pPr>
      <w:pStyle w:val="Header"/>
    </w:pPr>
    <w:r>
      <w:fldChar w:fldCharType="begin"/>
    </w:r>
    <w:r>
      <w:instrText xml:space="preserve"> REF DocketLabel</w:instrText>
    </w:r>
    <w:r>
      <w:fldChar w:fldCharType="separate"/>
    </w:r>
    <w:r w:rsidR="00571CF0">
      <w:t>Docket No.</w:t>
    </w:r>
    <w:r>
      <w:fldChar w:fldCharType="end"/>
    </w:r>
    <w:r>
      <w:t xml:space="preserve"> </w:t>
    </w:r>
    <w:r>
      <w:fldChar w:fldCharType="begin"/>
    </w:r>
    <w:r>
      <w:instrText xml:space="preserve"> REF DocketList</w:instrText>
    </w:r>
    <w:r>
      <w:fldChar w:fldCharType="separate"/>
    </w:r>
    <w:r w:rsidR="00571CF0">
      <w:t>20240171-EU</w:t>
    </w:r>
    <w:r>
      <w:fldChar w:fldCharType="end"/>
    </w:r>
    <w:r>
      <w:t xml:space="preserve">                                                                                           Attachment A</w:t>
    </w:r>
  </w:p>
  <w:p w14:paraId="39CC838C" w14:textId="47F33113" w:rsidR="00B85216" w:rsidRDefault="00185538" w:rsidP="00B85216">
    <w:pPr>
      <w:pStyle w:val="Header"/>
    </w:pPr>
    <w:sdt>
      <w:sdtPr>
        <w:id w:val="98381352"/>
        <w:docPartObj>
          <w:docPartGallery w:val="Page Numbers (Top of Page)"/>
          <w:docPartUnique/>
        </w:docPartObj>
      </w:sdtPr>
      <w:sdtEndPr/>
      <w:sdtContent>
        <w:r w:rsidR="00B85216">
          <w:t xml:space="preserve">Date: </w:t>
        </w:r>
        <w:fldSimple w:instr=" REF FilingDate ">
          <w:r w:rsidR="00571CF0">
            <w:t>February 20, 2025</w:t>
          </w:r>
        </w:fldSimple>
        <w:r w:rsidR="00B85216">
          <w:t xml:space="preserve"> </w:t>
        </w:r>
        <w:r w:rsidR="00B85216">
          <w:tab/>
          <w:t xml:space="preserve">                                                                                             Page </w:t>
        </w:r>
        <w:r w:rsidR="00787D28">
          <w:rPr>
            <w:b/>
            <w:bCs/>
          </w:rPr>
          <w:fldChar w:fldCharType="begin"/>
        </w:r>
        <w:r w:rsidR="00787D28">
          <w:rPr>
            <w:b/>
            <w:bCs/>
          </w:rPr>
          <w:instrText xml:space="preserve"> =</w:instrText>
        </w:r>
        <w:r w:rsidR="00787D28">
          <w:rPr>
            <w:b/>
            <w:bCs/>
          </w:rPr>
          <w:fldChar w:fldCharType="begin"/>
        </w:r>
        <w:r w:rsidR="00787D28">
          <w:rPr>
            <w:b/>
            <w:bCs/>
          </w:rPr>
          <w:instrText xml:space="preserve"> page </w:instrText>
        </w:r>
        <w:r w:rsidR="00787D28">
          <w:rPr>
            <w:b/>
            <w:bCs/>
          </w:rPr>
          <w:fldChar w:fldCharType="separate"/>
        </w:r>
        <w:r w:rsidR="00A632BE">
          <w:rPr>
            <w:b/>
            <w:bCs/>
            <w:noProof/>
          </w:rPr>
          <w:instrText>19</w:instrText>
        </w:r>
        <w:r w:rsidR="00787D28">
          <w:rPr>
            <w:b/>
            <w:bCs/>
          </w:rPr>
          <w:fldChar w:fldCharType="end"/>
        </w:r>
        <w:r w:rsidR="00787D28">
          <w:rPr>
            <w:b/>
            <w:bCs/>
          </w:rPr>
          <w:instrText xml:space="preserve">-9 </w:instrText>
        </w:r>
        <w:r w:rsidR="00787D28">
          <w:rPr>
            <w:b/>
            <w:bCs/>
          </w:rPr>
          <w:fldChar w:fldCharType="separate"/>
        </w:r>
        <w:r w:rsidR="00A632BE">
          <w:rPr>
            <w:b/>
            <w:bCs/>
            <w:noProof/>
          </w:rPr>
          <w:t>10</w:t>
        </w:r>
        <w:r w:rsidR="00787D28">
          <w:rPr>
            <w:b/>
            <w:bCs/>
          </w:rPr>
          <w:fldChar w:fldCharType="end"/>
        </w:r>
        <w:r w:rsidR="00B85216">
          <w:t xml:space="preserve"> of </w:t>
        </w:r>
        <w:r w:rsidR="001B162C">
          <w:rPr>
            <w:b/>
            <w:bCs/>
          </w:rPr>
          <w:t>10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1C3706"/>
    <w:multiLevelType w:val="hybridMultilevel"/>
    <w:tmpl w:val="FA6ED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A74D8F"/>
    <w:multiLevelType w:val="hybridMultilevel"/>
    <w:tmpl w:val="24B8313E"/>
    <w:lvl w:ilvl="0" w:tplc="90C2F4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B84007"/>
    <w:multiLevelType w:val="hybridMultilevel"/>
    <w:tmpl w:val="24B8313E"/>
    <w:lvl w:ilvl="0" w:tplc="90C2F4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7217C68"/>
    <w:multiLevelType w:val="hybridMultilevel"/>
    <w:tmpl w:val="CB32B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F82D97"/>
    <w:multiLevelType w:val="hybridMultilevel"/>
    <w:tmpl w:val="FA6ED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4F72B4"/>
    <w:multiLevelType w:val="hybridMultilevel"/>
    <w:tmpl w:val="FA6ED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63181D"/>
    <w:multiLevelType w:val="hybridMultilevel"/>
    <w:tmpl w:val="24B8313E"/>
    <w:lvl w:ilvl="0" w:tplc="90C2F4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0490391"/>
    <w:multiLevelType w:val="hybridMultilevel"/>
    <w:tmpl w:val="24B8313E"/>
    <w:lvl w:ilvl="0" w:tplc="90C2F4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E6E0D48"/>
    <w:multiLevelType w:val="hybridMultilevel"/>
    <w:tmpl w:val="24B8313E"/>
    <w:lvl w:ilvl="0" w:tplc="90C2F4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5"/>
  </w:num>
  <w:num w:numId="13">
    <w:abstractNumId w:val="14"/>
  </w:num>
  <w:num w:numId="14">
    <w:abstractNumId w:val="10"/>
  </w:num>
  <w:num w:numId="15">
    <w:abstractNumId w:val="11"/>
  </w:num>
  <w:num w:numId="16">
    <w:abstractNumId w:val="12"/>
  </w:num>
  <w:num w:numId="17">
    <w:abstractNumId w:val="16"/>
  </w:num>
  <w:num w:numId="18">
    <w:abstractNumId w:val="18"/>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1433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3135C1"/>
    <w:rsid w:val="000043D5"/>
    <w:rsid w:val="00006170"/>
    <w:rsid w:val="00010E37"/>
    <w:rsid w:val="000172DA"/>
    <w:rsid w:val="00022337"/>
    <w:rsid w:val="00023A0E"/>
    <w:rsid w:val="000247C5"/>
    <w:rsid w:val="000277C2"/>
    <w:rsid w:val="00035B48"/>
    <w:rsid w:val="00036CE2"/>
    <w:rsid w:val="000370CB"/>
    <w:rsid w:val="000437FE"/>
    <w:rsid w:val="000513BE"/>
    <w:rsid w:val="00051573"/>
    <w:rsid w:val="0005451B"/>
    <w:rsid w:val="00065A06"/>
    <w:rsid w:val="000666F3"/>
    <w:rsid w:val="00070DCB"/>
    <w:rsid w:val="00072CCA"/>
    <w:rsid w:val="00073120"/>
    <w:rsid w:val="000764D0"/>
    <w:rsid w:val="000828D3"/>
    <w:rsid w:val="00083C39"/>
    <w:rsid w:val="00086F10"/>
    <w:rsid w:val="000958C5"/>
    <w:rsid w:val="00097D38"/>
    <w:rsid w:val="000A2B57"/>
    <w:rsid w:val="000A418B"/>
    <w:rsid w:val="000A5A75"/>
    <w:rsid w:val="000B0ACE"/>
    <w:rsid w:val="000C40FD"/>
    <w:rsid w:val="000C4431"/>
    <w:rsid w:val="000C6607"/>
    <w:rsid w:val="000C6A2F"/>
    <w:rsid w:val="000D1C06"/>
    <w:rsid w:val="000D3043"/>
    <w:rsid w:val="000D4319"/>
    <w:rsid w:val="000E24FA"/>
    <w:rsid w:val="000E338A"/>
    <w:rsid w:val="000E4392"/>
    <w:rsid w:val="000F3466"/>
    <w:rsid w:val="000F374A"/>
    <w:rsid w:val="000F4DAF"/>
    <w:rsid w:val="000F6823"/>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3A22"/>
    <w:rsid w:val="00146B5D"/>
    <w:rsid w:val="00150ECE"/>
    <w:rsid w:val="0015506E"/>
    <w:rsid w:val="00163031"/>
    <w:rsid w:val="001654C4"/>
    <w:rsid w:val="00170B89"/>
    <w:rsid w:val="00171A90"/>
    <w:rsid w:val="00180254"/>
    <w:rsid w:val="00191E1F"/>
    <w:rsid w:val="00191EE8"/>
    <w:rsid w:val="00192943"/>
    <w:rsid w:val="00193BAF"/>
    <w:rsid w:val="00194791"/>
    <w:rsid w:val="001A0CB5"/>
    <w:rsid w:val="001A7406"/>
    <w:rsid w:val="001A7AE4"/>
    <w:rsid w:val="001B0908"/>
    <w:rsid w:val="001B162C"/>
    <w:rsid w:val="001B1EDC"/>
    <w:rsid w:val="001B4053"/>
    <w:rsid w:val="001B4FEE"/>
    <w:rsid w:val="001B51C5"/>
    <w:rsid w:val="001B672A"/>
    <w:rsid w:val="001B6F3F"/>
    <w:rsid w:val="001C52B5"/>
    <w:rsid w:val="001D0D3E"/>
    <w:rsid w:val="001D2817"/>
    <w:rsid w:val="001D2899"/>
    <w:rsid w:val="001D7E9D"/>
    <w:rsid w:val="001E14A3"/>
    <w:rsid w:val="001E390F"/>
    <w:rsid w:val="001E54BE"/>
    <w:rsid w:val="001E7FF4"/>
    <w:rsid w:val="001F2245"/>
    <w:rsid w:val="001F2C63"/>
    <w:rsid w:val="001F48C7"/>
    <w:rsid w:val="001F4AE6"/>
    <w:rsid w:val="001F6DA1"/>
    <w:rsid w:val="00200178"/>
    <w:rsid w:val="00203644"/>
    <w:rsid w:val="0020365F"/>
    <w:rsid w:val="00204200"/>
    <w:rsid w:val="002044E6"/>
    <w:rsid w:val="00205C82"/>
    <w:rsid w:val="00205DC2"/>
    <w:rsid w:val="00212B17"/>
    <w:rsid w:val="002163B6"/>
    <w:rsid w:val="00217215"/>
    <w:rsid w:val="00220732"/>
    <w:rsid w:val="0022121F"/>
    <w:rsid w:val="00221D32"/>
    <w:rsid w:val="00222AC1"/>
    <w:rsid w:val="00225C3F"/>
    <w:rsid w:val="00231E56"/>
    <w:rsid w:val="002342C7"/>
    <w:rsid w:val="00263D44"/>
    <w:rsid w:val="002702AD"/>
    <w:rsid w:val="00271C95"/>
    <w:rsid w:val="00281EB4"/>
    <w:rsid w:val="002875A8"/>
    <w:rsid w:val="00292D82"/>
    <w:rsid w:val="00293EE7"/>
    <w:rsid w:val="00293F70"/>
    <w:rsid w:val="002963CB"/>
    <w:rsid w:val="002A36A4"/>
    <w:rsid w:val="002B2DAC"/>
    <w:rsid w:val="002B4A01"/>
    <w:rsid w:val="002B5364"/>
    <w:rsid w:val="002C291B"/>
    <w:rsid w:val="002C5F29"/>
    <w:rsid w:val="002C746A"/>
    <w:rsid w:val="002C7E4E"/>
    <w:rsid w:val="002D226D"/>
    <w:rsid w:val="002D74E3"/>
    <w:rsid w:val="002E3FD8"/>
    <w:rsid w:val="002E41DA"/>
    <w:rsid w:val="002E4CDF"/>
    <w:rsid w:val="002F6030"/>
    <w:rsid w:val="003001AC"/>
    <w:rsid w:val="003037E1"/>
    <w:rsid w:val="00303C6E"/>
    <w:rsid w:val="00307E51"/>
    <w:rsid w:val="003103EC"/>
    <w:rsid w:val="00312132"/>
    <w:rsid w:val="003130BA"/>
    <w:rsid w:val="003135C1"/>
    <w:rsid w:val="003144EF"/>
    <w:rsid w:val="0031480E"/>
    <w:rsid w:val="00316877"/>
    <w:rsid w:val="00322F74"/>
    <w:rsid w:val="00325E15"/>
    <w:rsid w:val="0033295C"/>
    <w:rsid w:val="00334176"/>
    <w:rsid w:val="00340073"/>
    <w:rsid w:val="003411D8"/>
    <w:rsid w:val="003445B0"/>
    <w:rsid w:val="00353B66"/>
    <w:rsid w:val="00355934"/>
    <w:rsid w:val="00357928"/>
    <w:rsid w:val="003632FD"/>
    <w:rsid w:val="00370F78"/>
    <w:rsid w:val="00372805"/>
    <w:rsid w:val="00373180"/>
    <w:rsid w:val="00375AB9"/>
    <w:rsid w:val="0037691E"/>
    <w:rsid w:val="003821A0"/>
    <w:rsid w:val="0038249B"/>
    <w:rsid w:val="00383A65"/>
    <w:rsid w:val="00385B04"/>
    <w:rsid w:val="00385CA6"/>
    <w:rsid w:val="003864CF"/>
    <w:rsid w:val="003948AE"/>
    <w:rsid w:val="003A08C0"/>
    <w:rsid w:val="003A22A6"/>
    <w:rsid w:val="003A32EB"/>
    <w:rsid w:val="003A5494"/>
    <w:rsid w:val="003B2510"/>
    <w:rsid w:val="003B4355"/>
    <w:rsid w:val="003B6AD1"/>
    <w:rsid w:val="003C2CC4"/>
    <w:rsid w:val="003C3710"/>
    <w:rsid w:val="003C42A3"/>
    <w:rsid w:val="003C48F7"/>
    <w:rsid w:val="003C6215"/>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054F1"/>
    <w:rsid w:val="00410DC4"/>
    <w:rsid w:val="0041185A"/>
    <w:rsid w:val="00412DAE"/>
    <w:rsid w:val="0041302D"/>
    <w:rsid w:val="00415943"/>
    <w:rsid w:val="00421665"/>
    <w:rsid w:val="004242E6"/>
    <w:rsid w:val="00427B35"/>
    <w:rsid w:val="00431598"/>
    <w:rsid w:val="004319AD"/>
    <w:rsid w:val="004426B8"/>
    <w:rsid w:val="0044385C"/>
    <w:rsid w:val="00444432"/>
    <w:rsid w:val="00447D5C"/>
    <w:rsid w:val="00450202"/>
    <w:rsid w:val="004502B2"/>
    <w:rsid w:val="00451E18"/>
    <w:rsid w:val="00455499"/>
    <w:rsid w:val="004649A7"/>
    <w:rsid w:val="00471860"/>
    <w:rsid w:val="00477026"/>
    <w:rsid w:val="00477730"/>
    <w:rsid w:val="004816EB"/>
    <w:rsid w:val="004A05C7"/>
    <w:rsid w:val="004A5814"/>
    <w:rsid w:val="004A744D"/>
    <w:rsid w:val="004B18A7"/>
    <w:rsid w:val="004B60BD"/>
    <w:rsid w:val="004C3150"/>
    <w:rsid w:val="004C3641"/>
    <w:rsid w:val="004C3873"/>
    <w:rsid w:val="004C4390"/>
    <w:rsid w:val="004C43C2"/>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07217"/>
    <w:rsid w:val="00511326"/>
    <w:rsid w:val="00511A11"/>
    <w:rsid w:val="00512E7D"/>
    <w:rsid w:val="00516496"/>
    <w:rsid w:val="0051780A"/>
    <w:rsid w:val="00522E7D"/>
    <w:rsid w:val="00523B11"/>
    <w:rsid w:val="0052455B"/>
    <w:rsid w:val="0052572A"/>
    <w:rsid w:val="00532DFB"/>
    <w:rsid w:val="00543CB3"/>
    <w:rsid w:val="005442E4"/>
    <w:rsid w:val="00547652"/>
    <w:rsid w:val="0055529B"/>
    <w:rsid w:val="00560FF0"/>
    <w:rsid w:val="005614BD"/>
    <w:rsid w:val="0057154F"/>
    <w:rsid w:val="00571CF0"/>
    <w:rsid w:val="00573217"/>
    <w:rsid w:val="00580F69"/>
    <w:rsid w:val="00581407"/>
    <w:rsid w:val="00581CA3"/>
    <w:rsid w:val="00585031"/>
    <w:rsid w:val="00586E8B"/>
    <w:rsid w:val="00587090"/>
    <w:rsid w:val="00587A44"/>
    <w:rsid w:val="00594439"/>
    <w:rsid w:val="00597730"/>
    <w:rsid w:val="005977EC"/>
    <w:rsid w:val="00597DE7"/>
    <w:rsid w:val="005A1CD3"/>
    <w:rsid w:val="005A4AA2"/>
    <w:rsid w:val="005B34B6"/>
    <w:rsid w:val="005B606A"/>
    <w:rsid w:val="005B6C8F"/>
    <w:rsid w:val="005B6EC3"/>
    <w:rsid w:val="005C17D7"/>
    <w:rsid w:val="005C33CE"/>
    <w:rsid w:val="005D0F74"/>
    <w:rsid w:val="005D2E7D"/>
    <w:rsid w:val="005D4A8F"/>
    <w:rsid w:val="005D561B"/>
    <w:rsid w:val="005D578F"/>
    <w:rsid w:val="005D5ECF"/>
    <w:rsid w:val="005F468D"/>
    <w:rsid w:val="005F69A3"/>
    <w:rsid w:val="00604CC7"/>
    <w:rsid w:val="00613441"/>
    <w:rsid w:val="00615423"/>
    <w:rsid w:val="006165B2"/>
    <w:rsid w:val="00617276"/>
    <w:rsid w:val="00622C48"/>
    <w:rsid w:val="0062527B"/>
    <w:rsid w:val="00625D97"/>
    <w:rsid w:val="00625F1C"/>
    <w:rsid w:val="0062658E"/>
    <w:rsid w:val="0062695C"/>
    <w:rsid w:val="006279E1"/>
    <w:rsid w:val="006308D8"/>
    <w:rsid w:val="00630CEB"/>
    <w:rsid w:val="00632264"/>
    <w:rsid w:val="006355F2"/>
    <w:rsid w:val="00640C2D"/>
    <w:rsid w:val="00644769"/>
    <w:rsid w:val="006470BC"/>
    <w:rsid w:val="00653717"/>
    <w:rsid w:val="006554D3"/>
    <w:rsid w:val="006603F4"/>
    <w:rsid w:val="00661708"/>
    <w:rsid w:val="00666522"/>
    <w:rsid w:val="00667036"/>
    <w:rsid w:val="00667B89"/>
    <w:rsid w:val="00673BDB"/>
    <w:rsid w:val="00674341"/>
    <w:rsid w:val="006771B8"/>
    <w:rsid w:val="00682631"/>
    <w:rsid w:val="00683A89"/>
    <w:rsid w:val="00684337"/>
    <w:rsid w:val="006843B6"/>
    <w:rsid w:val="0068481F"/>
    <w:rsid w:val="006929B9"/>
    <w:rsid w:val="00693EA1"/>
    <w:rsid w:val="0069636F"/>
    <w:rsid w:val="00696F5D"/>
    <w:rsid w:val="00697249"/>
    <w:rsid w:val="006A06F3"/>
    <w:rsid w:val="006A1A67"/>
    <w:rsid w:val="006A1E7B"/>
    <w:rsid w:val="006A7842"/>
    <w:rsid w:val="006B09C4"/>
    <w:rsid w:val="006B3947"/>
    <w:rsid w:val="006B4293"/>
    <w:rsid w:val="006B624F"/>
    <w:rsid w:val="006C0C95"/>
    <w:rsid w:val="006C31E3"/>
    <w:rsid w:val="006D18D3"/>
    <w:rsid w:val="006D1EE9"/>
    <w:rsid w:val="006D3BD1"/>
    <w:rsid w:val="006D3C11"/>
    <w:rsid w:val="006D6940"/>
    <w:rsid w:val="006E010E"/>
    <w:rsid w:val="006E08CB"/>
    <w:rsid w:val="006E598D"/>
    <w:rsid w:val="0070437D"/>
    <w:rsid w:val="00704CF1"/>
    <w:rsid w:val="00705B04"/>
    <w:rsid w:val="0071040E"/>
    <w:rsid w:val="00717EE9"/>
    <w:rsid w:val="00724992"/>
    <w:rsid w:val="00724F64"/>
    <w:rsid w:val="00727F90"/>
    <w:rsid w:val="007300C9"/>
    <w:rsid w:val="00730771"/>
    <w:rsid w:val="00731F04"/>
    <w:rsid w:val="00734820"/>
    <w:rsid w:val="007349DC"/>
    <w:rsid w:val="00736630"/>
    <w:rsid w:val="0074365E"/>
    <w:rsid w:val="00744B55"/>
    <w:rsid w:val="007515FD"/>
    <w:rsid w:val="00760D80"/>
    <w:rsid w:val="00761CB4"/>
    <w:rsid w:val="0077061D"/>
    <w:rsid w:val="00774DB9"/>
    <w:rsid w:val="00780C09"/>
    <w:rsid w:val="00780DDF"/>
    <w:rsid w:val="007834E9"/>
    <w:rsid w:val="00787D28"/>
    <w:rsid w:val="00787DBC"/>
    <w:rsid w:val="0079019A"/>
    <w:rsid w:val="00792935"/>
    <w:rsid w:val="007A04A1"/>
    <w:rsid w:val="007A16DF"/>
    <w:rsid w:val="007A1840"/>
    <w:rsid w:val="007B2F2C"/>
    <w:rsid w:val="007B730C"/>
    <w:rsid w:val="007C0528"/>
    <w:rsid w:val="007C08EA"/>
    <w:rsid w:val="007C3D38"/>
    <w:rsid w:val="007C42E4"/>
    <w:rsid w:val="007D0A4F"/>
    <w:rsid w:val="007D0F35"/>
    <w:rsid w:val="007D1783"/>
    <w:rsid w:val="007D4546"/>
    <w:rsid w:val="007D4FEB"/>
    <w:rsid w:val="007D6146"/>
    <w:rsid w:val="007E0CE7"/>
    <w:rsid w:val="007F1193"/>
    <w:rsid w:val="007F417F"/>
    <w:rsid w:val="007F6963"/>
    <w:rsid w:val="007F7644"/>
    <w:rsid w:val="00801BB2"/>
    <w:rsid w:val="008042BD"/>
    <w:rsid w:val="00804E17"/>
    <w:rsid w:val="008050B3"/>
    <w:rsid w:val="0080549D"/>
    <w:rsid w:val="00816624"/>
    <w:rsid w:val="00822427"/>
    <w:rsid w:val="00822562"/>
    <w:rsid w:val="00823087"/>
    <w:rsid w:val="00823663"/>
    <w:rsid w:val="00823664"/>
    <w:rsid w:val="008305B7"/>
    <w:rsid w:val="00832DDC"/>
    <w:rsid w:val="00835DCE"/>
    <w:rsid w:val="00836A20"/>
    <w:rsid w:val="008414F5"/>
    <w:rsid w:val="008426B0"/>
    <w:rsid w:val="00843139"/>
    <w:rsid w:val="008431BB"/>
    <w:rsid w:val="008431DD"/>
    <w:rsid w:val="00845E34"/>
    <w:rsid w:val="00850BAC"/>
    <w:rsid w:val="00854A3E"/>
    <w:rsid w:val="008556E0"/>
    <w:rsid w:val="00855D08"/>
    <w:rsid w:val="00857E3D"/>
    <w:rsid w:val="008618A4"/>
    <w:rsid w:val="008731AB"/>
    <w:rsid w:val="008734C7"/>
    <w:rsid w:val="00874161"/>
    <w:rsid w:val="00874344"/>
    <w:rsid w:val="0087505D"/>
    <w:rsid w:val="00876015"/>
    <w:rsid w:val="00877703"/>
    <w:rsid w:val="00882155"/>
    <w:rsid w:val="0088233B"/>
    <w:rsid w:val="0088599E"/>
    <w:rsid w:val="00886C37"/>
    <w:rsid w:val="008915FC"/>
    <w:rsid w:val="00892D99"/>
    <w:rsid w:val="00893315"/>
    <w:rsid w:val="00894C09"/>
    <w:rsid w:val="008A3B6B"/>
    <w:rsid w:val="008B092A"/>
    <w:rsid w:val="008B0C87"/>
    <w:rsid w:val="008B5C68"/>
    <w:rsid w:val="008B62AE"/>
    <w:rsid w:val="008C04B5"/>
    <w:rsid w:val="008C146F"/>
    <w:rsid w:val="008C14FA"/>
    <w:rsid w:val="008C7B0B"/>
    <w:rsid w:val="008D4057"/>
    <w:rsid w:val="008E1F19"/>
    <w:rsid w:val="008E2134"/>
    <w:rsid w:val="008E75F3"/>
    <w:rsid w:val="008F2262"/>
    <w:rsid w:val="008F4D2B"/>
    <w:rsid w:val="008F5B91"/>
    <w:rsid w:val="008F7736"/>
    <w:rsid w:val="0090019E"/>
    <w:rsid w:val="00900435"/>
    <w:rsid w:val="00901086"/>
    <w:rsid w:val="00901C8A"/>
    <w:rsid w:val="00902CEF"/>
    <w:rsid w:val="00902F66"/>
    <w:rsid w:val="00904F3B"/>
    <w:rsid w:val="00905886"/>
    <w:rsid w:val="009070D6"/>
    <w:rsid w:val="009076C6"/>
    <w:rsid w:val="0091019E"/>
    <w:rsid w:val="009106F1"/>
    <w:rsid w:val="00910EC2"/>
    <w:rsid w:val="00912404"/>
    <w:rsid w:val="009145D6"/>
    <w:rsid w:val="00915156"/>
    <w:rsid w:val="00915541"/>
    <w:rsid w:val="00920E64"/>
    <w:rsid w:val="00922002"/>
    <w:rsid w:val="009225CB"/>
    <w:rsid w:val="00923BC3"/>
    <w:rsid w:val="00924020"/>
    <w:rsid w:val="00924BF4"/>
    <w:rsid w:val="009271A7"/>
    <w:rsid w:val="0092762F"/>
    <w:rsid w:val="00935AF4"/>
    <w:rsid w:val="0093658B"/>
    <w:rsid w:val="009429FF"/>
    <w:rsid w:val="009444D1"/>
    <w:rsid w:val="009452EE"/>
    <w:rsid w:val="009454D7"/>
    <w:rsid w:val="00945BD6"/>
    <w:rsid w:val="009479FB"/>
    <w:rsid w:val="00951C45"/>
    <w:rsid w:val="00951DD8"/>
    <w:rsid w:val="009620C4"/>
    <w:rsid w:val="009656F2"/>
    <w:rsid w:val="00966A08"/>
    <w:rsid w:val="009701B7"/>
    <w:rsid w:val="00971207"/>
    <w:rsid w:val="00975CB4"/>
    <w:rsid w:val="009863B0"/>
    <w:rsid w:val="00987DE1"/>
    <w:rsid w:val="00990571"/>
    <w:rsid w:val="00991905"/>
    <w:rsid w:val="009926B2"/>
    <w:rsid w:val="0099673A"/>
    <w:rsid w:val="009976E2"/>
    <w:rsid w:val="009A0A3C"/>
    <w:rsid w:val="009A1517"/>
    <w:rsid w:val="009A3291"/>
    <w:rsid w:val="009A3330"/>
    <w:rsid w:val="009A548F"/>
    <w:rsid w:val="009A7C96"/>
    <w:rsid w:val="009B00B2"/>
    <w:rsid w:val="009B61BF"/>
    <w:rsid w:val="009B693B"/>
    <w:rsid w:val="009C3253"/>
    <w:rsid w:val="009C3DB9"/>
    <w:rsid w:val="009C5968"/>
    <w:rsid w:val="009D0436"/>
    <w:rsid w:val="009D2546"/>
    <w:rsid w:val="009D41D6"/>
    <w:rsid w:val="009D46E5"/>
    <w:rsid w:val="009D568A"/>
    <w:rsid w:val="009F04EC"/>
    <w:rsid w:val="009F2A7C"/>
    <w:rsid w:val="009F3B36"/>
    <w:rsid w:val="00A019B9"/>
    <w:rsid w:val="00A03157"/>
    <w:rsid w:val="00A11756"/>
    <w:rsid w:val="00A12497"/>
    <w:rsid w:val="00A12508"/>
    <w:rsid w:val="00A1282B"/>
    <w:rsid w:val="00A13A27"/>
    <w:rsid w:val="00A15094"/>
    <w:rsid w:val="00A15B7C"/>
    <w:rsid w:val="00A175B6"/>
    <w:rsid w:val="00A21835"/>
    <w:rsid w:val="00A22C2E"/>
    <w:rsid w:val="00A2374B"/>
    <w:rsid w:val="00A23AAB"/>
    <w:rsid w:val="00A27D6E"/>
    <w:rsid w:val="00A328EC"/>
    <w:rsid w:val="00A33A51"/>
    <w:rsid w:val="00A35AA0"/>
    <w:rsid w:val="00A41CA6"/>
    <w:rsid w:val="00A431ED"/>
    <w:rsid w:val="00A47927"/>
    <w:rsid w:val="00A47FFC"/>
    <w:rsid w:val="00A5060F"/>
    <w:rsid w:val="00A5442F"/>
    <w:rsid w:val="00A54FF9"/>
    <w:rsid w:val="00A56765"/>
    <w:rsid w:val="00A63002"/>
    <w:rsid w:val="00A632BE"/>
    <w:rsid w:val="00A675AC"/>
    <w:rsid w:val="00A7097D"/>
    <w:rsid w:val="00A7259F"/>
    <w:rsid w:val="00A7581F"/>
    <w:rsid w:val="00A81274"/>
    <w:rsid w:val="00A86ACA"/>
    <w:rsid w:val="00A90CAE"/>
    <w:rsid w:val="00A92439"/>
    <w:rsid w:val="00A92FB1"/>
    <w:rsid w:val="00A95592"/>
    <w:rsid w:val="00A95980"/>
    <w:rsid w:val="00A95A0C"/>
    <w:rsid w:val="00AA20F3"/>
    <w:rsid w:val="00AA2765"/>
    <w:rsid w:val="00AA77B5"/>
    <w:rsid w:val="00AB6C5D"/>
    <w:rsid w:val="00AC3401"/>
    <w:rsid w:val="00AC51A7"/>
    <w:rsid w:val="00AC603B"/>
    <w:rsid w:val="00AC637D"/>
    <w:rsid w:val="00AD0E89"/>
    <w:rsid w:val="00AD444B"/>
    <w:rsid w:val="00AD5614"/>
    <w:rsid w:val="00AD6C78"/>
    <w:rsid w:val="00AE03F0"/>
    <w:rsid w:val="00AE1822"/>
    <w:rsid w:val="00AE2EAB"/>
    <w:rsid w:val="00AF1072"/>
    <w:rsid w:val="00AF13D0"/>
    <w:rsid w:val="00AF208B"/>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4C1"/>
    <w:rsid w:val="00B249B2"/>
    <w:rsid w:val="00B25CA3"/>
    <w:rsid w:val="00B2765A"/>
    <w:rsid w:val="00B3109A"/>
    <w:rsid w:val="00B32D37"/>
    <w:rsid w:val="00B41AA8"/>
    <w:rsid w:val="00B42B45"/>
    <w:rsid w:val="00B516ED"/>
    <w:rsid w:val="00B565DA"/>
    <w:rsid w:val="00B57A6A"/>
    <w:rsid w:val="00B62D0D"/>
    <w:rsid w:val="00B760F1"/>
    <w:rsid w:val="00B7669E"/>
    <w:rsid w:val="00B76EBB"/>
    <w:rsid w:val="00B77CCC"/>
    <w:rsid w:val="00B77DA1"/>
    <w:rsid w:val="00B81D78"/>
    <w:rsid w:val="00B82255"/>
    <w:rsid w:val="00B822A0"/>
    <w:rsid w:val="00B82F85"/>
    <w:rsid w:val="00B85216"/>
    <w:rsid w:val="00B858AE"/>
    <w:rsid w:val="00B85964"/>
    <w:rsid w:val="00B8713F"/>
    <w:rsid w:val="00B96250"/>
    <w:rsid w:val="00B9645D"/>
    <w:rsid w:val="00BA0D55"/>
    <w:rsid w:val="00BA37B3"/>
    <w:rsid w:val="00BA4CC6"/>
    <w:rsid w:val="00BA7F46"/>
    <w:rsid w:val="00BB0F1D"/>
    <w:rsid w:val="00BB3493"/>
    <w:rsid w:val="00BB6E4C"/>
    <w:rsid w:val="00BB7468"/>
    <w:rsid w:val="00BC0514"/>
    <w:rsid w:val="00BC188A"/>
    <w:rsid w:val="00BC402E"/>
    <w:rsid w:val="00BC4BA9"/>
    <w:rsid w:val="00BC70C6"/>
    <w:rsid w:val="00BD0F48"/>
    <w:rsid w:val="00BD14E5"/>
    <w:rsid w:val="00BE0E50"/>
    <w:rsid w:val="00BE6DDB"/>
    <w:rsid w:val="00BF03E0"/>
    <w:rsid w:val="00BF3EFD"/>
    <w:rsid w:val="00BF5010"/>
    <w:rsid w:val="00C01397"/>
    <w:rsid w:val="00C03009"/>
    <w:rsid w:val="00C03D5F"/>
    <w:rsid w:val="00C13791"/>
    <w:rsid w:val="00C210BD"/>
    <w:rsid w:val="00C2575A"/>
    <w:rsid w:val="00C31BB3"/>
    <w:rsid w:val="00C36977"/>
    <w:rsid w:val="00C40F06"/>
    <w:rsid w:val="00C44CB9"/>
    <w:rsid w:val="00C46628"/>
    <w:rsid w:val="00C467DA"/>
    <w:rsid w:val="00C477D9"/>
    <w:rsid w:val="00C57869"/>
    <w:rsid w:val="00C60BA3"/>
    <w:rsid w:val="00C623F7"/>
    <w:rsid w:val="00C62A81"/>
    <w:rsid w:val="00C63CF3"/>
    <w:rsid w:val="00C65990"/>
    <w:rsid w:val="00C67CD7"/>
    <w:rsid w:val="00C707E3"/>
    <w:rsid w:val="00C717E9"/>
    <w:rsid w:val="00C71E00"/>
    <w:rsid w:val="00C75BC5"/>
    <w:rsid w:val="00C81670"/>
    <w:rsid w:val="00C81773"/>
    <w:rsid w:val="00C82861"/>
    <w:rsid w:val="00C86896"/>
    <w:rsid w:val="00C86FC6"/>
    <w:rsid w:val="00C907A8"/>
    <w:rsid w:val="00C91670"/>
    <w:rsid w:val="00C93211"/>
    <w:rsid w:val="00C93DB8"/>
    <w:rsid w:val="00C942EC"/>
    <w:rsid w:val="00C96047"/>
    <w:rsid w:val="00C979D0"/>
    <w:rsid w:val="00CA04FD"/>
    <w:rsid w:val="00CA0818"/>
    <w:rsid w:val="00CA15C8"/>
    <w:rsid w:val="00CA2C8F"/>
    <w:rsid w:val="00CA30DA"/>
    <w:rsid w:val="00CA3A24"/>
    <w:rsid w:val="00CB1777"/>
    <w:rsid w:val="00CB33E9"/>
    <w:rsid w:val="00CB484B"/>
    <w:rsid w:val="00CC10A9"/>
    <w:rsid w:val="00CD0655"/>
    <w:rsid w:val="00CE2BF8"/>
    <w:rsid w:val="00CE484E"/>
    <w:rsid w:val="00CE4D20"/>
    <w:rsid w:val="00CE656F"/>
    <w:rsid w:val="00CF0DA8"/>
    <w:rsid w:val="00CF1FD7"/>
    <w:rsid w:val="00CF2E25"/>
    <w:rsid w:val="00CF4453"/>
    <w:rsid w:val="00CF5589"/>
    <w:rsid w:val="00CF5D94"/>
    <w:rsid w:val="00CF7E0F"/>
    <w:rsid w:val="00D00893"/>
    <w:rsid w:val="00D034D7"/>
    <w:rsid w:val="00D04BE4"/>
    <w:rsid w:val="00D05DFD"/>
    <w:rsid w:val="00D06FC7"/>
    <w:rsid w:val="00D12565"/>
    <w:rsid w:val="00D140C1"/>
    <w:rsid w:val="00D14127"/>
    <w:rsid w:val="00D23D9D"/>
    <w:rsid w:val="00D24E5C"/>
    <w:rsid w:val="00D272AC"/>
    <w:rsid w:val="00D479AE"/>
    <w:rsid w:val="00D50FCD"/>
    <w:rsid w:val="00D533E3"/>
    <w:rsid w:val="00D60B16"/>
    <w:rsid w:val="00D60F02"/>
    <w:rsid w:val="00D634E7"/>
    <w:rsid w:val="00D6414C"/>
    <w:rsid w:val="00D66E49"/>
    <w:rsid w:val="00D70D71"/>
    <w:rsid w:val="00D72F74"/>
    <w:rsid w:val="00D81563"/>
    <w:rsid w:val="00D837C1"/>
    <w:rsid w:val="00D85907"/>
    <w:rsid w:val="00D860AC"/>
    <w:rsid w:val="00D9073E"/>
    <w:rsid w:val="00D91AE0"/>
    <w:rsid w:val="00D9221D"/>
    <w:rsid w:val="00D9253C"/>
    <w:rsid w:val="00D958DF"/>
    <w:rsid w:val="00D96DA1"/>
    <w:rsid w:val="00DA51E7"/>
    <w:rsid w:val="00DB0260"/>
    <w:rsid w:val="00DB12FC"/>
    <w:rsid w:val="00DB15F2"/>
    <w:rsid w:val="00DB1C78"/>
    <w:rsid w:val="00DB7D96"/>
    <w:rsid w:val="00DC1FAF"/>
    <w:rsid w:val="00DC23FE"/>
    <w:rsid w:val="00DC59E6"/>
    <w:rsid w:val="00DD150B"/>
    <w:rsid w:val="00DD3356"/>
    <w:rsid w:val="00DD5025"/>
    <w:rsid w:val="00DD5464"/>
    <w:rsid w:val="00DD6F85"/>
    <w:rsid w:val="00DE254E"/>
    <w:rsid w:val="00DE32C0"/>
    <w:rsid w:val="00DE52BD"/>
    <w:rsid w:val="00DE76A7"/>
    <w:rsid w:val="00DF1510"/>
    <w:rsid w:val="00DF1BC5"/>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4DC0"/>
    <w:rsid w:val="00E65EBC"/>
    <w:rsid w:val="00E6602E"/>
    <w:rsid w:val="00E67778"/>
    <w:rsid w:val="00E677FE"/>
    <w:rsid w:val="00E73432"/>
    <w:rsid w:val="00E77B0C"/>
    <w:rsid w:val="00E77FB8"/>
    <w:rsid w:val="00E838B0"/>
    <w:rsid w:val="00E86A7C"/>
    <w:rsid w:val="00E878E1"/>
    <w:rsid w:val="00E87F2C"/>
    <w:rsid w:val="00E90194"/>
    <w:rsid w:val="00E95032"/>
    <w:rsid w:val="00E95278"/>
    <w:rsid w:val="00E96A42"/>
    <w:rsid w:val="00EA17EE"/>
    <w:rsid w:val="00EA2273"/>
    <w:rsid w:val="00EA7C3C"/>
    <w:rsid w:val="00EB2DB3"/>
    <w:rsid w:val="00EC1B49"/>
    <w:rsid w:val="00EC36EC"/>
    <w:rsid w:val="00EC3FBB"/>
    <w:rsid w:val="00EC6B7A"/>
    <w:rsid w:val="00ED3A87"/>
    <w:rsid w:val="00ED5B67"/>
    <w:rsid w:val="00EE1A5C"/>
    <w:rsid w:val="00EE1FFF"/>
    <w:rsid w:val="00EE5F5A"/>
    <w:rsid w:val="00EE69FC"/>
    <w:rsid w:val="00EF264C"/>
    <w:rsid w:val="00EF3D02"/>
    <w:rsid w:val="00EF3FEE"/>
    <w:rsid w:val="00EF6B41"/>
    <w:rsid w:val="00F01554"/>
    <w:rsid w:val="00F04B59"/>
    <w:rsid w:val="00F07B69"/>
    <w:rsid w:val="00F10815"/>
    <w:rsid w:val="00F11741"/>
    <w:rsid w:val="00F117B0"/>
    <w:rsid w:val="00F12B1C"/>
    <w:rsid w:val="00F13CF8"/>
    <w:rsid w:val="00F15855"/>
    <w:rsid w:val="00F15D6F"/>
    <w:rsid w:val="00F200B2"/>
    <w:rsid w:val="00F227DC"/>
    <w:rsid w:val="00F263B9"/>
    <w:rsid w:val="00F30701"/>
    <w:rsid w:val="00F32029"/>
    <w:rsid w:val="00F32978"/>
    <w:rsid w:val="00F3431B"/>
    <w:rsid w:val="00F41BBB"/>
    <w:rsid w:val="00F45CB2"/>
    <w:rsid w:val="00F511F3"/>
    <w:rsid w:val="00F544C0"/>
    <w:rsid w:val="00F55332"/>
    <w:rsid w:val="00F55A38"/>
    <w:rsid w:val="00F56212"/>
    <w:rsid w:val="00F6156E"/>
    <w:rsid w:val="00F629EC"/>
    <w:rsid w:val="00F6504A"/>
    <w:rsid w:val="00F65519"/>
    <w:rsid w:val="00F66D9F"/>
    <w:rsid w:val="00F713C0"/>
    <w:rsid w:val="00F75DDC"/>
    <w:rsid w:val="00F7792F"/>
    <w:rsid w:val="00F84139"/>
    <w:rsid w:val="00F842AA"/>
    <w:rsid w:val="00F8476F"/>
    <w:rsid w:val="00F84DE7"/>
    <w:rsid w:val="00F853E1"/>
    <w:rsid w:val="00F85604"/>
    <w:rsid w:val="00F93809"/>
    <w:rsid w:val="00F94B7A"/>
    <w:rsid w:val="00FA17AC"/>
    <w:rsid w:val="00FA2195"/>
    <w:rsid w:val="00FA32DE"/>
    <w:rsid w:val="00FA3382"/>
    <w:rsid w:val="00FA53D0"/>
    <w:rsid w:val="00FA59CD"/>
    <w:rsid w:val="00FA68F6"/>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0404FA9"/>
  <w15:docId w15:val="{539A863F-8B30-483A-903B-7943202B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uiPriority w:val="99"/>
    <w:pPr>
      <w:tabs>
        <w:tab w:val="center" w:pos="4320"/>
        <w:tab w:val="right" w:pos="8640"/>
      </w:tabs>
      <w:jc w:val="both"/>
    </w:pPr>
  </w:style>
  <w:style w:type="paragraph" w:styleId="Footer">
    <w:name w:val="footer"/>
    <w:basedOn w:val="Normal"/>
    <w:link w:val="FooterChar"/>
    <w:uiPriority w:val="99"/>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3135C1"/>
    <w:rPr>
      <w:vertAlign w:val="superscript"/>
    </w:rPr>
  </w:style>
  <w:style w:type="character" w:styleId="CommentReference">
    <w:name w:val="annotation reference"/>
    <w:basedOn w:val="DefaultParagraphFont"/>
    <w:semiHidden/>
    <w:unhideWhenUsed/>
    <w:rsid w:val="008E75F3"/>
    <w:rPr>
      <w:sz w:val="16"/>
      <w:szCs w:val="16"/>
    </w:rPr>
  </w:style>
  <w:style w:type="character" w:customStyle="1" w:styleId="HeaderChar">
    <w:name w:val="Header Char"/>
    <w:basedOn w:val="DefaultParagraphFont"/>
    <w:link w:val="Header"/>
    <w:uiPriority w:val="99"/>
    <w:rsid w:val="00935AF4"/>
    <w:rPr>
      <w:sz w:val="24"/>
      <w:szCs w:val="24"/>
    </w:rPr>
  </w:style>
  <w:style w:type="character" w:customStyle="1" w:styleId="FooterChar">
    <w:name w:val="Footer Char"/>
    <w:basedOn w:val="DefaultParagraphFont"/>
    <w:link w:val="Footer"/>
    <w:uiPriority w:val="99"/>
    <w:rsid w:val="006308D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32562-16B3-4028-B185-3B95923F4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19</Pages>
  <Words>3090</Words>
  <Characters>17744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Devan Prewett</dc:creator>
  <cp:lastModifiedBy>Jackie Colson</cp:lastModifiedBy>
  <cp:revision>2</cp:revision>
  <cp:lastPrinted>2025-02-19T16:39:00Z</cp:lastPrinted>
  <dcterms:created xsi:type="dcterms:W3CDTF">2025-02-20T13:53:00Z</dcterms:created>
  <dcterms:modified xsi:type="dcterms:W3CDTF">2025-02-20T13:53:00Z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20240171-EU</vt:lpwstr>
  </property>
  <property fmtid="{D5CDD505-2E9C-101B-9397-08002B2CF9AE}" pid="3" name="MasterDocument">
    <vt:bool>false</vt:bool>
  </property>
</Properties>
</file>