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6DA7C816"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3E9E2259" w14:textId="77777777" w:rsidR="007C0528" w:rsidRDefault="007C0528" w:rsidP="00532DFB">
            <w:pPr>
              <w:pStyle w:val="MastHeadState"/>
            </w:pPr>
            <w:bookmarkStart w:id="0" w:name="_GoBack"/>
            <w:bookmarkEnd w:id="0"/>
            <w:r>
              <w:t>State of Florida</w:t>
            </w:r>
          </w:p>
          <w:p w14:paraId="53988AEB" w14:textId="77777777" w:rsidR="007C0528" w:rsidRDefault="00072CCA">
            <w:pPr>
              <w:jc w:val="center"/>
            </w:pPr>
            <w:r>
              <w:rPr>
                <w:noProof/>
              </w:rPr>
              <w:drawing>
                <wp:inline distT="0" distB="0" distL="0" distR="0" wp14:anchorId="41FC4B6C" wp14:editId="06E637BE">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1E164A5E"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582FA854" w14:textId="77777777" w:rsidR="007C0528" w:rsidRDefault="007C0528">
            <w:pPr>
              <w:pStyle w:val="MastHeadPSC"/>
            </w:pPr>
            <w:r>
              <w:t>Public Service Commission</w:t>
            </w:r>
          </w:p>
          <w:p w14:paraId="3759707D" w14:textId="77777777" w:rsidR="007C0528" w:rsidRDefault="007C0528">
            <w:pPr>
              <w:pStyle w:val="MastHeadAddress"/>
            </w:pPr>
            <w:r>
              <w:t>Capital Circle Office Center ● 2540 Shumard Oak Boulevard</w:t>
            </w:r>
            <w:r>
              <w:br/>
              <w:t>Tallahassee, Florida 32399-0850</w:t>
            </w:r>
          </w:p>
          <w:p w14:paraId="7D3D3A4E" w14:textId="77777777" w:rsidR="007C0528" w:rsidRDefault="007C0528">
            <w:pPr>
              <w:pStyle w:val="MastHeadMemorandum"/>
            </w:pPr>
            <w:r>
              <w:t>-M-E-M-O-R-A-N-D-U-M-</w:t>
            </w:r>
          </w:p>
          <w:p w14:paraId="30F2CCCE" w14:textId="77777777" w:rsidR="007C0528" w:rsidRDefault="007C0528">
            <w:pPr>
              <w:pStyle w:val="MemoHeading"/>
            </w:pPr>
          </w:p>
        </w:tc>
      </w:tr>
      <w:tr w:rsidR="007C0528" w14:paraId="5523A8A8"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58B3D83F"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067BC43A" w14:textId="77777777" w:rsidR="007C0528" w:rsidRDefault="009C3752">
            <w:pPr>
              <w:pStyle w:val="MemoHeading"/>
            </w:pPr>
            <w:bookmarkStart w:id="1" w:name="FilingDate"/>
            <w:r>
              <w:t>June 19, 2025</w:t>
            </w:r>
            <w:bookmarkEnd w:id="1"/>
          </w:p>
        </w:tc>
      </w:tr>
      <w:tr w:rsidR="007C0528" w14:paraId="5F87F1ED" w14:textId="77777777">
        <w:tc>
          <w:tcPr>
            <w:tcW w:w="1254" w:type="dxa"/>
            <w:tcBorders>
              <w:top w:val="nil"/>
              <w:left w:val="nil"/>
              <w:bottom w:val="nil"/>
              <w:right w:val="nil"/>
            </w:tcBorders>
            <w:shd w:val="clear" w:color="auto" w:fill="auto"/>
            <w:tcMar>
              <w:top w:w="288" w:type="dxa"/>
              <w:bottom w:w="0" w:type="dxa"/>
              <w:right w:w="0" w:type="dxa"/>
            </w:tcMar>
          </w:tcPr>
          <w:p w14:paraId="540A08BA"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1FFD9D4A" w14:textId="77777777" w:rsidR="007C0528" w:rsidRDefault="007C0528" w:rsidP="0093658B">
            <w:pPr>
              <w:pStyle w:val="MemoHeading"/>
            </w:pPr>
            <w:r>
              <w:t>Office of Commission Clerk (</w:t>
            </w:r>
            <w:r w:rsidR="004E69B5">
              <w:t>Teitzman</w:t>
            </w:r>
            <w:r>
              <w:t>)</w:t>
            </w:r>
          </w:p>
        </w:tc>
      </w:tr>
      <w:tr w:rsidR="007C0528" w14:paraId="0E1BFF3B" w14:textId="77777777">
        <w:tc>
          <w:tcPr>
            <w:tcW w:w="1254" w:type="dxa"/>
            <w:tcBorders>
              <w:top w:val="nil"/>
              <w:left w:val="nil"/>
              <w:bottom w:val="nil"/>
              <w:right w:val="nil"/>
            </w:tcBorders>
            <w:shd w:val="clear" w:color="auto" w:fill="auto"/>
            <w:tcMar>
              <w:top w:w="288" w:type="dxa"/>
              <w:right w:w="0" w:type="dxa"/>
            </w:tcMar>
          </w:tcPr>
          <w:p w14:paraId="7D590D53"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5C612F7F" w14:textId="77777777" w:rsidR="009C3752" w:rsidRDefault="009C3752">
            <w:pPr>
              <w:pStyle w:val="MemoHeading"/>
            </w:pPr>
            <w:bookmarkStart w:id="2" w:name="From"/>
            <w:r>
              <w:t>Division of Economics (McClelland)</w:t>
            </w:r>
          </w:p>
          <w:p w14:paraId="17680F34" w14:textId="77777777" w:rsidR="007C0528" w:rsidRDefault="009C3752">
            <w:pPr>
              <w:pStyle w:val="MemoHeading"/>
            </w:pPr>
            <w:r>
              <w:t>Office of the General Counsel (Sandy)</w:t>
            </w:r>
            <w:bookmarkEnd w:id="2"/>
          </w:p>
        </w:tc>
      </w:tr>
      <w:tr w:rsidR="007C0528" w14:paraId="2BEA57F3" w14:textId="77777777">
        <w:tc>
          <w:tcPr>
            <w:tcW w:w="1254" w:type="dxa"/>
            <w:tcBorders>
              <w:top w:val="nil"/>
              <w:left w:val="nil"/>
              <w:bottom w:val="nil"/>
              <w:right w:val="nil"/>
            </w:tcBorders>
            <w:shd w:val="clear" w:color="auto" w:fill="auto"/>
            <w:tcMar>
              <w:top w:w="288" w:type="dxa"/>
              <w:right w:w="0" w:type="dxa"/>
            </w:tcMar>
          </w:tcPr>
          <w:p w14:paraId="631B3CE5"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6FBFB74" w14:textId="77777777" w:rsidR="007C0528" w:rsidRDefault="009C3752">
            <w:pPr>
              <w:pStyle w:val="MemoHeadingRe"/>
            </w:pPr>
            <w:bookmarkStart w:id="3" w:name="Re"/>
            <w:r>
              <w:t>Docket No. 20250026-GU – Petition for approval to modify swing service charge, individual transportation service rider, and off-system service rate schedule, by Peoples Gas System, Inc.</w:t>
            </w:r>
            <w:bookmarkEnd w:id="3"/>
          </w:p>
        </w:tc>
      </w:tr>
      <w:tr w:rsidR="007C0528" w14:paraId="007ED701" w14:textId="77777777">
        <w:tc>
          <w:tcPr>
            <w:tcW w:w="1254" w:type="dxa"/>
            <w:tcBorders>
              <w:top w:val="nil"/>
              <w:left w:val="nil"/>
              <w:bottom w:val="nil"/>
              <w:right w:val="nil"/>
            </w:tcBorders>
            <w:shd w:val="clear" w:color="auto" w:fill="auto"/>
            <w:tcMar>
              <w:top w:w="288" w:type="dxa"/>
              <w:bottom w:w="0" w:type="dxa"/>
              <w:right w:w="0" w:type="dxa"/>
            </w:tcMar>
          </w:tcPr>
          <w:p w14:paraId="583CD1B4"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3045CAB9" w14:textId="236A2BDE" w:rsidR="007C0528" w:rsidRDefault="009C3752" w:rsidP="00CE05A8">
            <w:pPr>
              <w:pStyle w:val="MemoHeading"/>
            </w:pPr>
            <w:bookmarkStart w:id="4" w:name="AgendaDate"/>
            <w:r>
              <w:t>07/01/25</w:t>
            </w:r>
            <w:bookmarkEnd w:id="4"/>
            <w:r w:rsidR="007C0528">
              <w:t xml:space="preserve"> – </w:t>
            </w:r>
            <w:bookmarkStart w:id="5" w:name="PermittedStatus"/>
            <w:r>
              <w:t xml:space="preserve">Regular Agenda – </w:t>
            </w:r>
            <w:r w:rsidR="00CE05A8">
              <w:t xml:space="preserve">Tariff Filing – </w:t>
            </w:r>
            <w:r>
              <w:t>Interested Persons May Participate</w:t>
            </w:r>
            <w:bookmarkEnd w:id="5"/>
          </w:p>
        </w:tc>
      </w:tr>
      <w:tr w:rsidR="007C0528" w14:paraId="6673CF06" w14:textId="77777777">
        <w:tc>
          <w:tcPr>
            <w:tcW w:w="3690" w:type="dxa"/>
            <w:gridSpan w:val="3"/>
            <w:tcBorders>
              <w:top w:val="nil"/>
              <w:left w:val="nil"/>
              <w:bottom w:val="nil"/>
              <w:right w:val="nil"/>
            </w:tcBorders>
            <w:shd w:val="clear" w:color="auto" w:fill="auto"/>
            <w:tcMar>
              <w:top w:w="288" w:type="dxa"/>
              <w:bottom w:w="0" w:type="dxa"/>
              <w:right w:w="0" w:type="dxa"/>
            </w:tcMar>
          </w:tcPr>
          <w:p w14:paraId="1D0AF2E5"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4814F124" w14:textId="77777777" w:rsidR="007C0528" w:rsidRDefault="009C3752">
            <w:pPr>
              <w:pStyle w:val="MemoHeading"/>
            </w:pPr>
            <w:bookmarkStart w:id="6" w:name="CommissionersAssigned"/>
            <w:r>
              <w:t>All Commissioners</w:t>
            </w:r>
            <w:bookmarkEnd w:id="6"/>
          </w:p>
        </w:tc>
      </w:tr>
      <w:tr w:rsidR="007C0528" w14:paraId="6473048C" w14:textId="77777777">
        <w:tc>
          <w:tcPr>
            <w:tcW w:w="3690" w:type="dxa"/>
            <w:gridSpan w:val="3"/>
            <w:tcBorders>
              <w:top w:val="nil"/>
              <w:left w:val="nil"/>
              <w:bottom w:val="nil"/>
              <w:right w:val="nil"/>
            </w:tcBorders>
            <w:shd w:val="clear" w:color="auto" w:fill="auto"/>
            <w:tcMar>
              <w:top w:w="288" w:type="dxa"/>
              <w:bottom w:w="0" w:type="dxa"/>
              <w:right w:w="0" w:type="dxa"/>
            </w:tcMar>
          </w:tcPr>
          <w:p w14:paraId="03DA12B8"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600CC1C8" w14:textId="77777777" w:rsidR="007C0528" w:rsidRDefault="009C3752">
            <w:pPr>
              <w:pStyle w:val="MemoHeading"/>
            </w:pPr>
            <w:bookmarkStart w:id="7" w:name="PrehearingOfficer"/>
            <w:r>
              <w:t>Administrative</w:t>
            </w:r>
            <w:bookmarkEnd w:id="7"/>
          </w:p>
        </w:tc>
      </w:tr>
      <w:tr w:rsidR="007C0528" w14:paraId="0FF82A10"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B826878"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44EE95DD" w14:textId="58AE8AC9" w:rsidR="007C0528" w:rsidRDefault="009C3752" w:rsidP="006D2A10">
            <w:pPr>
              <w:pStyle w:val="MemoHeading"/>
            </w:pPr>
            <w:bookmarkStart w:id="9" w:name="CriticalDates"/>
            <w:r>
              <w:t>09/13/</w:t>
            </w:r>
            <w:r w:rsidR="006D2A10">
              <w:t xml:space="preserve">25 </w:t>
            </w:r>
            <w:r>
              <w:t>(8-Month Effective Date)</w:t>
            </w:r>
            <w:bookmarkEnd w:id="9"/>
          </w:p>
        </w:tc>
      </w:tr>
      <w:tr w:rsidR="007C0528" w14:paraId="1865870E"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3E725512"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336624A" w14:textId="77777777" w:rsidR="007C0528" w:rsidRDefault="009C3752">
            <w:pPr>
              <w:pStyle w:val="MemoHeading"/>
            </w:pPr>
            <w:bookmarkStart w:id="10" w:name="SpecialInstructions"/>
            <w:r>
              <w:t>None</w:t>
            </w:r>
            <w:bookmarkEnd w:id="10"/>
          </w:p>
        </w:tc>
      </w:tr>
    </w:tbl>
    <w:p w14:paraId="09FAD338" w14:textId="77777777" w:rsidR="007C0528" w:rsidRDefault="007C0528">
      <w:pPr>
        <w:pStyle w:val="BodyText"/>
      </w:pPr>
    </w:p>
    <w:p w14:paraId="7685C87B"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05691F48" w14:textId="6116F6DF" w:rsidR="007A2440" w:rsidRDefault="007A2440" w:rsidP="007A2440">
      <w:pPr>
        <w:pStyle w:val="BodyText"/>
      </w:pPr>
      <w:r>
        <w:t>On January 13, 2025, Peoples Gas System, Inc. (</w:t>
      </w:r>
      <w:r w:rsidR="00875EE9">
        <w:t>PGS</w:t>
      </w:r>
      <w:r>
        <w:t xml:space="preserve"> or utility) filed a petition for approval of modifications to the Swing Service Charges applicable to transportation customers, Individual Transp</w:t>
      </w:r>
      <w:r w:rsidR="00CD15D4">
        <w:t>ortation Service (ITS), and Off-</w:t>
      </w:r>
      <w:r>
        <w:t xml:space="preserve">System Service (OSS). </w:t>
      </w:r>
    </w:p>
    <w:p w14:paraId="2CE1C5BB" w14:textId="77777777" w:rsidR="007A2440" w:rsidRDefault="007A2440" w:rsidP="007A2440">
      <w:pPr>
        <w:pStyle w:val="BodyText"/>
      </w:pPr>
      <w:r>
        <w:t xml:space="preserve">In 2000, the Commission approved </w:t>
      </w:r>
      <w:r w:rsidR="00875EE9">
        <w:t>PGS</w:t>
      </w:r>
      <w:r>
        <w:t>’ Natural Choice Program, which enabled customers to more easily receive transportation service from the utility by consolidating and simplifying the existing transportation programs.</w:t>
      </w:r>
      <w:r>
        <w:rPr>
          <w:rStyle w:val="FootnoteReference"/>
        </w:rPr>
        <w:footnoteReference w:id="1"/>
      </w:r>
      <w:r>
        <w:t xml:space="preserve"> The Natural Choice Program offered two types of transportation service: a “pooled” service through the Natural Choice Transportation Service </w:t>
      </w:r>
      <w:r>
        <w:lastRenderedPageBreak/>
        <w:t xml:space="preserve">(NCTS) and “individual” service through the ITS Rider. NCTS customers are pooled together in groups and are supplied gas by a Pool Manager, which is a third-party natural gas marketer. </w:t>
      </w:r>
    </w:p>
    <w:p w14:paraId="6C6B4FBA" w14:textId="77777777" w:rsidR="007A2440" w:rsidRDefault="007A2440" w:rsidP="007A2440">
      <w:pPr>
        <w:pStyle w:val="BodyText"/>
      </w:pPr>
      <w:r>
        <w:t xml:space="preserve">The Pool Manager is responsible for supplying and managing natural gas for its customer pool as well as acquiring firm upstream capacity from </w:t>
      </w:r>
      <w:r w:rsidR="00875EE9">
        <w:t>PGS</w:t>
      </w:r>
      <w:r>
        <w:t xml:space="preserve">. While Pool Managers deliver a fixed daily quantity of gas supply and capacity, the amount of gas actually consumed by NCTS customers varies. As a result, </w:t>
      </w:r>
      <w:r w:rsidR="00875EE9">
        <w:t>PGS</w:t>
      </w:r>
      <w:r>
        <w:t xml:space="preserve"> varies (or swings) the level of gas and capacity delivered to the utility’s system through operational purchases and sales in order to balance the system. The cost to swing gas adds costs to the Purchased Gas Adjustment (PGA) clause, paid for by </w:t>
      </w:r>
      <w:r w:rsidR="00875EE9">
        <w:t>PGS</w:t>
      </w:r>
      <w:r>
        <w:t xml:space="preserve">’ sales customers. </w:t>
      </w:r>
    </w:p>
    <w:p w14:paraId="6BDE86A2" w14:textId="77777777" w:rsidR="007A2440" w:rsidRDefault="007A2440" w:rsidP="007A2440">
      <w:pPr>
        <w:pStyle w:val="BodyText"/>
      </w:pPr>
      <w:r>
        <w:t xml:space="preserve">The Swing Service Charge is designed to recover the cost to swing gas for transportation customers and is credited to the PGA clause. </w:t>
      </w:r>
      <w:r w:rsidRPr="00853B5C">
        <w:t xml:space="preserve">The </w:t>
      </w:r>
      <w:r>
        <w:t>S</w:t>
      </w:r>
      <w:r w:rsidRPr="00853B5C">
        <w:t xml:space="preserve">wing </w:t>
      </w:r>
      <w:r>
        <w:t>S</w:t>
      </w:r>
      <w:r w:rsidRPr="00853B5C">
        <w:t xml:space="preserve">ervice </w:t>
      </w:r>
      <w:r>
        <w:t>Charge</w:t>
      </w:r>
      <w:r w:rsidRPr="00853B5C">
        <w:t xml:space="preserve"> is a cents per therm charge </w:t>
      </w:r>
      <w:r>
        <w:t>applicable to NCTS</w:t>
      </w:r>
      <w:r w:rsidRPr="00853B5C">
        <w:t xml:space="preserve"> customers, who purchase gas from third party marketers, and therefore do not pay the </w:t>
      </w:r>
      <w:r>
        <w:t>PGA</w:t>
      </w:r>
      <w:r w:rsidRPr="00853B5C">
        <w:t xml:space="preserve"> charge.</w:t>
      </w:r>
      <w:r>
        <w:t xml:space="preserve"> In 2015, the Commission approved updated calculations for the Swing Service Charges to reflect </w:t>
      </w:r>
      <w:r w:rsidR="00875EE9">
        <w:t>PGS</w:t>
      </w:r>
      <w:r>
        <w:t>’ then-current cost of providing swing service.</w:t>
      </w:r>
      <w:r>
        <w:rPr>
          <w:rStyle w:val="FootnoteReference"/>
        </w:rPr>
        <w:footnoteReference w:id="2"/>
      </w:r>
      <w:r>
        <w:t xml:space="preserve"> In the instant petition, </w:t>
      </w:r>
      <w:r w:rsidR="00875EE9">
        <w:t>PGS</w:t>
      </w:r>
      <w:r>
        <w:t xml:space="preserve"> is proposing to update the methodology and calculations of the costs included in estimating system balancing costs, resulting in revised Swing Service Charges.</w:t>
      </w:r>
    </w:p>
    <w:p w14:paraId="711FD5FE" w14:textId="25175F86" w:rsidR="007A2440" w:rsidRDefault="007A2440" w:rsidP="007A2440">
      <w:pPr>
        <w:pStyle w:val="BodyText"/>
      </w:pPr>
      <w:r>
        <w:t xml:space="preserve">With respect to the ITS Rider, </w:t>
      </w:r>
      <w:r w:rsidR="00875EE9">
        <w:t>PGS</w:t>
      </w:r>
      <w:r>
        <w:t xml:space="preserve"> is proposing to increase the eligibility threshold from 182,500 to 500,000 annual therms and to add a requirement to receive a certain minimum daily pipeline capacity from </w:t>
      </w:r>
      <w:r w:rsidR="00875EE9">
        <w:t>PGS</w:t>
      </w:r>
      <w:r>
        <w:t xml:space="preserve"> (vs. receivin</w:t>
      </w:r>
      <w:r w:rsidR="002B3699">
        <w:t xml:space="preserve">g capacity from a third party). </w:t>
      </w:r>
      <w:r>
        <w:t xml:space="preserve">Finally, </w:t>
      </w:r>
      <w:r w:rsidR="00875EE9">
        <w:t>PGS</w:t>
      </w:r>
      <w:r>
        <w:t xml:space="preserve"> proposed a change to the sharing mechanism contained in its OSS tariff, which was first approved in 1994. </w:t>
      </w:r>
    </w:p>
    <w:p w14:paraId="6D615261" w14:textId="1204D2E7" w:rsidR="000A3672" w:rsidRDefault="00C42444" w:rsidP="007A2440">
      <w:pPr>
        <w:pStyle w:val="BodyText"/>
      </w:pPr>
      <w:r>
        <w:t xml:space="preserve">PGS currently has a rate case proceeding </w:t>
      </w:r>
      <w:r w:rsidR="000A3672">
        <w:t xml:space="preserve">in </w:t>
      </w:r>
      <w:r>
        <w:t>Docket No. 20250029-GU before the Commission</w:t>
      </w:r>
      <w:r w:rsidR="000A3672">
        <w:t xml:space="preserve"> (rate case docket), with the hearing currently scheduled for September 8 – 11, 2025</w:t>
      </w:r>
      <w:r>
        <w:t xml:space="preserve">. </w:t>
      </w:r>
      <w:r w:rsidR="007A2440" w:rsidRPr="00072963">
        <w:t xml:space="preserve">By Order No. </w:t>
      </w:r>
      <w:r w:rsidR="007A2440" w:rsidRPr="00457736">
        <w:t>PSC-2025-0090-PCO-GU</w:t>
      </w:r>
      <w:r w:rsidR="002B3699">
        <w:t xml:space="preserve">, </w:t>
      </w:r>
      <w:r w:rsidR="007A2440" w:rsidRPr="00072963">
        <w:t>the Commission</w:t>
      </w:r>
      <w:r w:rsidR="00212E96">
        <w:t xml:space="preserve"> </w:t>
      </w:r>
      <w:r w:rsidR="00907B11">
        <w:t>suspended</w:t>
      </w:r>
      <w:r w:rsidR="007A2440" w:rsidRPr="00072963">
        <w:t xml:space="preserve"> the proposed </w:t>
      </w:r>
      <w:r w:rsidR="007A2440">
        <w:t>modifications</w:t>
      </w:r>
      <w:r w:rsidR="007A2440" w:rsidRPr="00072963">
        <w:t xml:space="preserve"> for further review by staff.</w:t>
      </w:r>
      <w:r w:rsidR="00FE5EFB">
        <w:rPr>
          <w:rStyle w:val="FootnoteReference"/>
        </w:rPr>
        <w:footnoteReference w:id="3"/>
      </w:r>
      <w:r w:rsidR="007A2440" w:rsidRPr="00072963">
        <w:t xml:space="preserve"> During evaluation of the petition, staff issued</w:t>
      </w:r>
      <w:r w:rsidR="00212E96">
        <w:t xml:space="preserve"> two</w:t>
      </w:r>
      <w:r w:rsidR="007A2440" w:rsidRPr="00072963">
        <w:t xml:space="preserve"> data request</w:t>
      </w:r>
      <w:r w:rsidR="00212E96">
        <w:t>s</w:t>
      </w:r>
      <w:r w:rsidR="007A2440" w:rsidRPr="00072963">
        <w:t xml:space="preserve"> to the utility for which responses were</w:t>
      </w:r>
      <w:r w:rsidR="00212E96">
        <w:t xml:space="preserve"> </w:t>
      </w:r>
      <w:r w:rsidR="007A2440" w:rsidRPr="00072963">
        <w:t xml:space="preserve">received </w:t>
      </w:r>
      <w:r w:rsidR="007A2440">
        <w:t>April 1</w:t>
      </w:r>
      <w:r w:rsidR="000A3672">
        <w:t xml:space="preserve"> and </w:t>
      </w:r>
      <w:r w:rsidR="00907B11">
        <w:t>May 5, 2025</w:t>
      </w:r>
      <w:r w:rsidR="007A2440" w:rsidRPr="00072963">
        <w:t>.</w:t>
      </w:r>
      <w:r w:rsidR="000A3672">
        <w:t xml:space="preserve"> On June 9, 2025</w:t>
      </w:r>
      <w:r w:rsidR="004B7D19">
        <w:t xml:space="preserve">, </w:t>
      </w:r>
      <w:r w:rsidR="000A3672">
        <w:t xml:space="preserve">staff held </w:t>
      </w:r>
      <w:r w:rsidR="00FE5EFB">
        <w:t xml:space="preserve">an </w:t>
      </w:r>
      <w:r w:rsidR="000A3672">
        <w:t>informal meeting on this docket with PGS and the Office of the Public Counsel.</w:t>
      </w:r>
      <w:r w:rsidR="007A2440" w:rsidRPr="00072963">
        <w:t xml:space="preserve"> </w:t>
      </w:r>
      <w:r w:rsidR="00486814">
        <w:t>Furthermore, the utility provide</w:t>
      </w:r>
      <w:r w:rsidR="00063B2B">
        <w:t>d</w:t>
      </w:r>
      <w:r w:rsidR="00486814">
        <w:t xml:space="preserve"> </w:t>
      </w:r>
      <w:r w:rsidR="00063B2B">
        <w:t xml:space="preserve">written </w:t>
      </w:r>
      <w:r w:rsidR="002B3699">
        <w:t>response</w:t>
      </w:r>
      <w:r w:rsidR="00063B2B">
        <w:t>s that have included in the docket file.</w:t>
      </w:r>
    </w:p>
    <w:p w14:paraId="49A23CAA" w14:textId="3DDB4BBF" w:rsidR="007A2440" w:rsidRDefault="00863629" w:rsidP="007A2440">
      <w:pPr>
        <w:pStyle w:val="BodyText"/>
      </w:pPr>
      <w:r>
        <w:t>The proposed tariff revisions are shown in Attachment A to the recommendation.</w:t>
      </w:r>
      <w:r w:rsidR="007A2440" w:rsidRPr="00072963">
        <w:t xml:space="preserve"> The Commission has jurisdiction over this matter pursuant to Sections 366.04, 366.041, 366.05, and 366.06, </w:t>
      </w:r>
      <w:r w:rsidR="004B7D19">
        <w:t>Florida Statutes.</w:t>
      </w:r>
      <w:r w:rsidR="007A2440">
        <w:t xml:space="preserve"> </w:t>
      </w:r>
    </w:p>
    <w:bookmarkEnd w:id="12"/>
    <w:p w14:paraId="6FFE0F1C"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00969EB6" w14:textId="77777777" w:rsidR="00391065" w:rsidRDefault="007C0528" w:rsidP="00391065">
      <w:pPr>
        <w:pStyle w:val="RecommendationMajorSectionHeading"/>
      </w:pPr>
      <w:bookmarkStart w:id="16" w:name="DiscussionOfIssues"/>
      <w:r>
        <w:lastRenderedPageBreak/>
        <w:t>Discussion of Issues</w:t>
      </w:r>
      <w:bookmarkEnd w:id="16"/>
    </w:p>
    <w:p w14:paraId="2D535135" w14:textId="1E4281D2" w:rsidR="00A00E4B" w:rsidRDefault="00A00E4B" w:rsidP="00262DD1">
      <w:pPr>
        <w:pStyle w:val="IssueHeading"/>
        <w:rPr>
          <w:vanish/>
          <w:specVanish/>
        </w:rPr>
      </w:pPr>
      <w:r w:rsidRPr="004C3641">
        <w:t xml:space="preserve">Issue </w:t>
      </w:r>
      <w:r w:rsidR="000D2D4C">
        <w:fldChar w:fldCharType="begin"/>
      </w:r>
      <w:r w:rsidR="000D2D4C">
        <w:instrText xml:space="preserve"> SEQ Issue \* MERGEFORMAT </w:instrText>
      </w:r>
      <w:r w:rsidR="000D2D4C">
        <w:fldChar w:fldCharType="separate"/>
      </w:r>
      <w:r w:rsidR="00FF7055">
        <w:rPr>
          <w:noProof/>
        </w:rPr>
        <w:t>1</w:t>
      </w:r>
      <w:r w:rsidR="000D2D4C">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FF7055">
        <w:rPr>
          <w:noProof/>
        </w:rPr>
        <w:instrText>1</w:instrText>
      </w:r>
      <w:r>
        <w:fldChar w:fldCharType="end"/>
      </w:r>
      <w:r>
        <w:tab/>
        <w:instrText xml:space="preserve">(McClelland)" \l 1 </w:instrText>
      </w:r>
      <w:r>
        <w:fldChar w:fldCharType="end"/>
      </w:r>
      <w:r>
        <w:t> </w:t>
      </w:r>
    </w:p>
    <w:p w14:paraId="705F34B8" w14:textId="77777777" w:rsidR="00A00E4B" w:rsidRDefault="00A00E4B" w:rsidP="00945E09">
      <w:pPr>
        <w:pStyle w:val="BodyText"/>
      </w:pPr>
      <w:r>
        <w:t> </w:t>
      </w:r>
      <w:r w:rsidR="00CA5C5C">
        <w:t xml:space="preserve">Should the Commission approve the proposed modifications to the </w:t>
      </w:r>
      <w:r w:rsidR="009A05EA">
        <w:t>swing service</w:t>
      </w:r>
      <w:r w:rsidR="00391065">
        <w:t xml:space="preserve"> c</w:t>
      </w:r>
      <w:r w:rsidR="009A05EA">
        <w:t>harge</w:t>
      </w:r>
      <w:r w:rsidR="00935409">
        <w:t>,</w:t>
      </w:r>
      <w:r w:rsidR="00744345">
        <w:t xml:space="preserve"> </w:t>
      </w:r>
      <w:r w:rsidR="009A05EA">
        <w:t>ITS rider</w:t>
      </w:r>
      <w:r w:rsidR="00935409">
        <w:t xml:space="preserve">, and OSS sharing </w:t>
      </w:r>
      <w:r w:rsidR="00537B69">
        <w:t>mechanism</w:t>
      </w:r>
      <w:r w:rsidR="00CA5C5C">
        <w:t>?</w:t>
      </w:r>
    </w:p>
    <w:p w14:paraId="0F7673B7" w14:textId="77777777" w:rsidR="00A00E4B" w:rsidRPr="004C3641" w:rsidRDefault="00A00E4B">
      <w:pPr>
        <w:pStyle w:val="IssueSubsectionHeading"/>
        <w:rPr>
          <w:vanish/>
          <w:specVanish/>
        </w:rPr>
      </w:pPr>
      <w:r w:rsidRPr="004C3641">
        <w:t>Recommendation: </w:t>
      </w:r>
    </w:p>
    <w:p w14:paraId="4E41EEE6" w14:textId="1EF94BD8" w:rsidR="00A00E4B" w:rsidRDefault="00A00E4B">
      <w:pPr>
        <w:pStyle w:val="BodyText"/>
      </w:pPr>
      <w:r>
        <w:t> </w:t>
      </w:r>
      <w:r w:rsidR="009A05EA">
        <w:t>Yes, the Commission should approve the proposed modifications to the swing service charge</w:t>
      </w:r>
      <w:r w:rsidR="00935409">
        <w:t xml:space="preserve">, ITS rider, and OSS sharing </w:t>
      </w:r>
      <w:r w:rsidR="00537B69">
        <w:t>mechanism</w:t>
      </w:r>
      <w:r w:rsidR="002A3F3F">
        <w:t>.</w:t>
      </w:r>
      <w:r w:rsidR="002B3699">
        <w:t xml:space="preserve"> If the Commission approves the revised OSS sharing mechanism, PGS should be required to reflect the revised OSS</w:t>
      </w:r>
      <w:r w:rsidR="00080A4E">
        <w:t xml:space="preserve"> net</w:t>
      </w:r>
      <w:r w:rsidR="002B3699">
        <w:t xml:space="preserve"> revenues in its rate case docket (Docket No. 20250029-GU). </w:t>
      </w:r>
      <w:r w:rsidR="0065275A">
        <w:t xml:space="preserve">The proposed changes, as a whole, are designed to improve the allocation of costs between transportation and PGA customers. </w:t>
      </w:r>
      <w:r w:rsidR="001315E1">
        <w:t xml:space="preserve">The </w:t>
      </w:r>
      <w:r w:rsidR="003B698E">
        <w:t xml:space="preserve">revised </w:t>
      </w:r>
      <w:r w:rsidR="001315E1">
        <w:t>swing service charge</w:t>
      </w:r>
      <w:r w:rsidR="003B698E">
        <w:t>s</w:t>
      </w:r>
      <w:r w:rsidR="001315E1">
        <w:t xml:space="preserve"> </w:t>
      </w:r>
      <w:r w:rsidR="003B698E">
        <w:t>(</w:t>
      </w:r>
      <w:r w:rsidR="00C22B46">
        <w:t>T</w:t>
      </w:r>
      <w:r w:rsidR="003B698E">
        <w:t>ariff Sheet No. 7.101-3)</w:t>
      </w:r>
      <w:r w:rsidR="00935409">
        <w:t xml:space="preserve"> and OSS tariff (</w:t>
      </w:r>
      <w:r w:rsidR="00C22B46">
        <w:t>T</w:t>
      </w:r>
      <w:r w:rsidR="00935409">
        <w:t>ariff Sheet No</w:t>
      </w:r>
      <w:r w:rsidR="00A6005E">
        <w:t>.</w:t>
      </w:r>
      <w:r w:rsidR="00935409">
        <w:t xml:space="preserve"> 7.702-1)</w:t>
      </w:r>
      <w:r w:rsidR="003B698E">
        <w:t xml:space="preserve"> </w:t>
      </w:r>
      <w:r w:rsidR="001315E1">
        <w:t>should</w:t>
      </w:r>
      <w:r w:rsidR="003B698E">
        <w:t xml:space="preserve"> be</w:t>
      </w:r>
      <w:r w:rsidR="0065275A">
        <w:t>come</w:t>
      </w:r>
      <w:r w:rsidR="001315E1">
        <w:t xml:space="preserve"> effect</w:t>
      </w:r>
      <w:r w:rsidR="003B698E">
        <w:t>ive</w:t>
      </w:r>
      <w:r w:rsidR="001315E1">
        <w:t xml:space="preserve"> </w:t>
      </w:r>
      <w:r w:rsidR="0065275A">
        <w:t xml:space="preserve">on the </w:t>
      </w:r>
      <w:r w:rsidR="00945E09">
        <w:t>date of the Commission’s vote. T</w:t>
      </w:r>
      <w:r w:rsidR="001315E1">
        <w:t xml:space="preserve">he </w:t>
      </w:r>
      <w:r w:rsidR="003B698E">
        <w:t xml:space="preserve">revisions to the </w:t>
      </w:r>
      <w:r w:rsidR="001315E1">
        <w:t xml:space="preserve">ITS rider </w:t>
      </w:r>
      <w:r w:rsidR="003B698E">
        <w:t>(</w:t>
      </w:r>
      <w:r w:rsidR="00C22B46">
        <w:t>T</w:t>
      </w:r>
      <w:r w:rsidR="003B698E">
        <w:t xml:space="preserve">ariff Sheet Nos. 7.805 and 7.805-9) </w:t>
      </w:r>
      <w:r w:rsidR="0061059F">
        <w:t xml:space="preserve">should take effect 12 months </w:t>
      </w:r>
      <w:r w:rsidR="003B698E">
        <w:t xml:space="preserve">after the Commission vote to allow for </w:t>
      </w:r>
      <w:r w:rsidR="0061059F">
        <w:t xml:space="preserve">customer </w:t>
      </w:r>
      <w:r w:rsidR="003B698E">
        <w:t>notification</w:t>
      </w:r>
      <w:r w:rsidR="0061059F">
        <w:t>.</w:t>
      </w:r>
      <w:r w:rsidR="003B698E">
        <w:t xml:space="preserve"> </w:t>
      </w:r>
      <w:r>
        <w:t>(McClelland)</w:t>
      </w:r>
      <w:r w:rsidR="003B698E">
        <w:t xml:space="preserve">  </w:t>
      </w:r>
      <w:r w:rsidR="00935409">
        <w:t xml:space="preserve"> </w:t>
      </w:r>
    </w:p>
    <w:p w14:paraId="5BC2DD4C" w14:textId="77777777" w:rsidR="00D568BD" w:rsidRPr="004C3641" w:rsidRDefault="00A00E4B" w:rsidP="00D568BD">
      <w:pPr>
        <w:pStyle w:val="IssueSubsectionHeading"/>
        <w:rPr>
          <w:vanish/>
          <w:specVanish/>
        </w:rPr>
      </w:pPr>
      <w:r w:rsidRPr="004C3641">
        <w:t>Staff Analysis: </w:t>
      </w:r>
    </w:p>
    <w:p w14:paraId="5276C8F7" w14:textId="4EA51E41" w:rsidR="00A00E4B" w:rsidRPr="004C3641" w:rsidRDefault="00063B2B" w:rsidP="00945E09">
      <w:pPr>
        <w:pStyle w:val="First-LevelSubheading"/>
        <w:rPr>
          <w:vanish/>
          <w:specVanish/>
        </w:rPr>
      </w:pPr>
      <w:r>
        <w:rPr>
          <w:rFonts w:ascii="Times New Roman" w:hAnsi="Times New Roman" w:cs="Times New Roman"/>
          <w:b w:val="0"/>
        </w:rPr>
        <w:t xml:space="preserve">The utility contends that its proposed changes to the </w:t>
      </w:r>
      <w:r w:rsidRPr="00B948A3">
        <w:rPr>
          <w:rFonts w:ascii="Times New Roman" w:hAnsi="Times New Roman" w:cs="Times New Roman"/>
          <w:b w:val="0"/>
        </w:rPr>
        <w:t>swing service charge, ITS rider, and OSS sharing mechanism are designed to improve the allocation of costs between transportation and PGA customers.</w:t>
      </w:r>
      <w:r>
        <w:rPr>
          <w:rFonts w:ascii="Times New Roman" w:hAnsi="Times New Roman" w:cs="Times New Roman"/>
          <w:b w:val="0"/>
        </w:rPr>
        <w:t xml:space="preserve"> Therefore, staff believes it is best to analyze the utility’s proposed tariff changes as whole.</w:t>
      </w:r>
    </w:p>
    <w:p w14:paraId="32089CA6" w14:textId="2410F049" w:rsidR="00A00E4B" w:rsidRDefault="00A00E4B">
      <w:pPr>
        <w:pStyle w:val="BodyText"/>
      </w:pPr>
    </w:p>
    <w:p w14:paraId="0F6E5BE2" w14:textId="77777777" w:rsidR="009A05EA" w:rsidRDefault="009A05EA" w:rsidP="009A05EA">
      <w:pPr>
        <w:pStyle w:val="First-LevelSubheading"/>
      </w:pPr>
      <w:r>
        <w:t>Modifications to the</w:t>
      </w:r>
      <w:r w:rsidR="00C75BC8">
        <w:t xml:space="preserve"> Swing Service Charge</w:t>
      </w:r>
      <w:r>
        <w:t xml:space="preserve"> </w:t>
      </w:r>
    </w:p>
    <w:p w14:paraId="17C79CD5" w14:textId="132ABDC1" w:rsidR="003B698E" w:rsidRDefault="00935409" w:rsidP="00935409">
      <w:pPr>
        <w:pStyle w:val="Second-LevelSubheading"/>
        <w:ind w:left="0"/>
        <w:rPr>
          <w:rFonts w:ascii="Times New Roman" w:hAnsi="Times New Roman" w:cs="Times New Roman"/>
          <w:b w:val="0"/>
          <w:bCs w:val="0"/>
          <w:i w:val="0"/>
          <w:iCs w:val="0"/>
          <w:szCs w:val="24"/>
        </w:rPr>
      </w:pPr>
      <w:r w:rsidRPr="00935409">
        <w:rPr>
          <w:rFonts w:ascii="Times New Roman" w:hAnsi="Times New Roman" w:cs="Times New Roman"/>
          <w:b w:val="0"/>
          <w:bCs w:val="0"/>
          <w:i w:val="0"/>
          <w:iCs w:val="0"/>
          <w:szCs w:val="24"/>
        </w:rPr>
        <w:t>The swing service charge is assessed to all transportation customers who take service under PGS’s NCTS Rider. Costs to balance the system are calculated based on six primary tools Peoples uses to balance its system. The six tools are (1) reserve capacity, (2) swing gas supply, (3) No Notice transportation service, (4) storage contracts, (5) swing sale agreements, and (6) upstream pipeline park and loan services.  PGS is proposing to update four of the six tools to estimate system balancing costs. The four modifications are discussed in more detail below.</w:t>
      </w:r>
    </w:p>
    <w:p w14:paraId="5FD865E7" w14:textId="77777777" w:rsidR="00935409" w:rsidRDefault="00935409" w:rsidP="00C75BC8">
      <w:pPr>
        <w:pStyle w:val="Second-LevelSubheading"/>
      </w:pPr>
    </w:p>
    <w:p w14:paraId="0BCA368C" w14:textId="77777777" w:rsidR="00C75BC8" w:rsidRDefault="00C75BC8" w:rsidP="00C75BC8">
      <w:pPr>
        <w:pStyle w:val="Second-LevelSubheading"/>
      </w:pPr>
      <w:r w:rsidRPr="00C75BC8">
        <w:t>Modifications to the Reserve Capacity Calculation</w:t>
      </w:r>
    </w:p>
    <w:p w14:paraId="679B545A" w14:textId="2C4740EF" w:rsidR="00BF572C" w:rsidRDefault="001A3E26" w:rsidP="00E275D8">
      <w:pPr>
        <w:pStyle w:val="BodyText"/>
      </w:pPr>
      <w:r>
        <w:t>Reserve capacity is interstate and intrastate pipeline capacity contracted to be available when customer usage increases.</w:t>
      </w:r>
      <w:r w:rsidR="00567380">
        <w:t xml:space="preserve"> </w:t>
      </w:r>
      <w:r w:rsidR="00864393">
        <w:t>Capacity cost represent the reservation charges Peoples pays pipeline companies</w:t>
      </w:r>
      <w:r w:rsidR="004B7D19">
        <w:t xml:space="preserve"> </w:t>
      </w:r>
      <w:r w:rsidR="00864393">
        <w:t>based on how much capacity Peoples reserves. Peoples provides a monthly release of upstream pipeline capacity to the NCTS pool managers and charges the pool managers for released capacity at the weighted average cost of capacity (</w:t>
      </w:r>
      <w:r w:rsidR="00BF572C">
        <w:t>WACC</w:t>
      </w:r>
      <w:r w:rsidR="00864393">
        <w:t xml:space="preserve">). </w:t>
      </w:r>
      <w:r w:rsidR="00BF572C">
        <w:t xml:space="preserve">WACC are expressed in dollars per MMBtu and are the weighted average costs per day of firm transportation rights held by PGS pursuant to contracts with delivering pipelines. </w:t>
      </w:r>
    </w:p>
    <w:p w14:paraId="4CFFE313" w14:textId="7324954E" w:rsidR="00CD51DE" w:rsidRDefault="00567380" w:rsidP="00E275D8">
      <w:pPr>
        <w:pStyle w:val="BodyText"/>
      </w:pPr>
      <w:r>
        <w:t>PGS proposed to modify the calcu</w:t>
      </w:r>
      <w:r w:rsidR="00BF572C">
        <w:t>l</w:t>
      </w:r>
      <w:r>
        <w:t xml:space="preserve">ation of </w:t>
      </w:r>
      <w:r w:rsidR="00BF572C">
        <w:t>the WACC</w:t>
      </w:r>
      <w:r w:rsidR="007D358F">
        <w:t xml:space="preserve">. </w:t>
      </w:r>
      <w:r w:rsidR="00286117">
        <w:t xml:space="preserve">The existing formula divides the total interstate and intrastate capacity cost, less ITS capacity release credits, by the total interstate and intrastate capacity quantity, less ITS capacity release quantity. </w:t>
      </w:r>
      <w:r w:rsidR="00CD51DE">
        <w:t>PGS explained that historically, the utility only used interstate pipelines, such as the Florida</w:t>
      </w:r>
      <w:r w:rsidR="00C22B46">
        <w:t xml:space="preserve"> Gas</w:t>
      </w:r>
      <w:r w:rsidR="00CD51DE">
        <w:t xml:space="preserve"> Transmission Company</w:t>
      </w:r>
      <w:r w:rsidR="00730C83">
        <w:t xml:space="preserve"> (FGT)</w:t>
      </w:r>
      <w:r w:rsidR="00CD51DE">
        <w:t xml:space="preserve">, to transport natural gas into Florida. About 10 years ago, utilities also began using intrastate pipelines to transport natural gas. </w:t>
      </w:r>
    </w:p>
    <w:p w14:paraId="0FB73CB4" w14:textId="7442960F" w:rsidR="00246F43" w:rsidRDefault="00CD51DE" w:rsidP="00E275D8">
      <w:pPr>
        <w:pStyle w:val="BodyText"/>
        <w:rPr>
          <w:highlight w:val="yellow"/>
        </w:rPr>
      </w:pPr>
      <w:r>
        <w:t>The proposed change</w:t>
      </w:r>
      <w:r w:rsidR="007D358F">
        <w:t xml:space="preserve"> would eliminate </w:t>
      </w:r>
      <w:r w:rsidR="00286117">
        <w:t>intrastate capacity quantity from the denominator of the formula</w:t>
      </w:r>
      <w:r w:rsidR="00567380">
        <w:t>.</w:t>
      </w:r>
      <w:r w:rsidR="007D358F">
        <w:t xml:space="preserve"> PGS</w:t>
      </w:r>
      <w:r w:rsidR="00286117">
        <w:t xml:space="preserve"> </w:t>
      </w:r>
      <w:r>
        <w:t>explained</w:t>
      </w:r>
      <w:r w:rsidR="00286117">
        <w:t xml:space="preserve"> that the inclusion of both </w:t>
      </w:r>
      <w:r>
        <w:t xml:space="preserve">interstate and intrastate capacity </w:t>
      </w:r>
      <w:r w:rsidR="00286117">
        <w:t>was duplicative and distorted the WACC formula</w:t>
      </w:r>
      <w:r>
        <w:t>.</w:t>
      </w:r>
      <w:r w:rsidR="007D358F">
        <w:t xml:space="preserve"> </w:t>
      </w:r>
      <w:r w:rsidR="00DD30E4">
        <w:t xml:space="preserve">Transporting gas on </w:t>
      </w:r>
      <w:r w:rsidR="002628F5">
        <w:t>an</w:t>
      </w:r>
      <w:r w:rsidR="00DD30E4">
        <w:t xml:space="preserve"> interstate pipeline and then transporting that same gas again on an intrastate pipeline would double-count that quantity in the existing WACC formula</w:t>
      </w:r>
      <w:r w:rsidR="002628F5">
        <w:t xml:space="preserve">. </w:t>
      </w:r>
      <w:r w:rsidR="00183D13">
        <w:t>Double-counting</w:t>
      </w:r>
      <w:r w:rsidR="00DD30E4">
        <w:t xml:space="preserve"> the quantity would create a larger denominator </w:t>
      </w:r>
      <w:r>
        <w:t>in</w:t>
      </w:r>
      <w:r w:rsidR="00DD30E4">
        <w:t xml:space="preserve"> the WACC formula, which would in turn</w:t>
      </w:r>
      <w:r w:rsidR="00183D13">
        <w:t xml:space="preserve"> </w:t>
      </w:r>
      <w:r>
        <w:t xml:space="preserve">result mathematically in a </w:t>
      </w:r>
      <w:r w:rsidR="00DD30E4">
        <w:t xml:space="preserve">lower </w:t>
      </w:r>
      <w:r>
        <w:t>WACC</w:t>
      </w:r>
      <w:r w:rsidR="00DD30E4">
        <w:t xml:space="preserve">. </w:t>
      </w:r>
      <w:r w:rsidR="00DE78A1">
        <w:t xml:space="preserve">PGS’ justification for the updated formula is to prevent understating the cost of capacity and </w:t>
      </w:r>
      <w:r>
        <w:t>under-collecting full capacity costs from the NCTS pool managers</w:t>
      </w:r>
      <w:r w:rsidR="00DE78A1">
        <w:t>.</w:t>
      </w:r>
      <w:r w:rsidR="00DD30E4">
        <w:t xml:space="preserve"> </w:t>
      </w:r>
    </w:p>
    <w:p w14:paraId="03A06EFB" w14:textId="77777777" w:rsidR="00C75BC8" w:rsidRDefault="00C75BC8" w:rsidP="00C75BC8">
      <w:pPr>
        <w:pStyle w:val="Second-LevelSubheading"/>
      </w:pPr>
      <w:r w:rsidRPr="00C75BC8">
        <w:t>Modifications to the Swing Gas Supply</w:t>
      </w:r>
    </w:p>
    <w:p w14:paraId="3CCE3F64" w14:textId="2C8184DD" w:rsidR="00C75BC8" w:rsidRDefault="0004230B" w:rsidP="00E275D8">
      <w:pPr>
        <w:pStyle w:val="BodyText"/>
      </w:pPr>
      <w:r>
        <w:t xml:space="preserve">PGS </w:t>
      </w:r>
      <w:r w:rsidR="00CD15D4">
        <w:t xml:space="preserve">explained in its petition that the utility </w:t>
      </w:r>
      <w:r>
        <w:t xml:space="preserve">currently calculates swing gas supply based off a 30-day rolling average of </w:t>
      </w:r>
      <w:proofErr w:type="spellStart"/>
      <w:r>
        <w:t>Platts</w:t>
      </w:r>
      <w:proofErr w:type="spellEnd"/>
      <w:r>
        <w:t xml:space="preserve"> Gas Daily </w:t>
      </w:r>
      <w:r w:rsidR="00063B2B">
        <w:t>FGT</w:t>
      </w:r>
      <w:r>
        <w:t xml:space="preserve"> Zone 3 prices</w:t>
      </w:r>
      <w:r w:rsidR="001A3E26">
        <w:t xml:space="preserve">. PGS </w:t>
      </w:r>
      <w:r w:rsidR="00CD15D4">
        <w:t xml:space="preserve">has </w:t>
      </w:r>
      <w:r>
        <w:t xml:space="preserve">proposed to </w:t>
      </w:r>
      <w:r w:rsidR="00145C65">
        <w:t>modify the calculation to account for recurring purchases of gas from Transco Z</w:t>
      </w:r>
      <w:r w:rsidR="00517281">
        <w:t xml:space="preserve">one 5. </w:t>
      </w:r>
      <w:r w:rsidR="001A3E26">
        <w:t xml:space="preserve">PGS explained the utility also purchases swing gas supply </w:t>
      </w:r>
      <w:r w:rsidR="00567380">
        <w:t>at the Southern Natural Gas Pipeline and Elba E</w:t>
      </w:r>
      <w:r w:rsidR="00945E09">
        <w:t>xpress Pipeline, which is priced</w:t>
      </w:r>
      <w:r w:rsidR="00567380">
        <w:t xml:space="preserve"> at the Transco Zone 5 index. The proposed modifications</w:t>
      </w:r>
      <w:r w:rsidR="00517281">
        <w:t xml:space="preserve"> will more closely reflect actual costs</w:t>
      </w:r>
      <w:r w:rsidR="00567380">
        <w:t xml:space="preserve"> incurred by PGS to purchase swing gas supply</w:t>
      </w:r>
      <w:r w:rsidR="00517281">
        <w:t xml:space="preserve">. </w:t>
      </w:r>
    </w:p>
    <w:p w14:paraId="4F62BF9C" w14:textId="77777777" w:rsidR="00C75BC8" w:rsidRDefault="00C75BC8" w:rsidP="00C75BC8">
      <w:pPr>
        <w:pStyle w:val="Second-LevelSubheading"/>
      </w:pPr>
      <w:r w:rsidRPr="00C75BC8">
        <w:t xml:space="preserve">Update to </w:t>
      </w:r>
      <w:r w:rsidR="0095746D" w:rsidRPr="00C75BC8">
        <w:t>No</w:t>
      </w:r>
      <w:r w:rsidR="00FD5C93">
        <w:t xml:space="preserve"> </w:t>
      </w:r>
      <w:r w:rsidRPr="00C75BC8">
        <w:t>Notice Transportation Service</w:t>
      </w:r>
    </w:p>
    <w:p w14:paraId="1A5DAD2C" w14:textId="7A7AE8DE" w:rsidR="00C75BC8" w:rsidRDefault="0068709A" w:rsidP="00E275D8">
      <w:pPr>
        <w:pStyle w:val="BodyText"/>
      </w:pPr>
      <w:r>
        <w:t>No</w:t>
      </w:r>
      <w:r w:rsidR="00FD5C93">
        <w:t xml:space="preserve"> </w:t>
      </w:r>
      <w:r>
        <w:t>Notice Transportation Service (NNTS)</w:t>
      </w:r>
      <w:r w:rsidR="00FD5C93">
        <w:t xml:space="preserve"> is a firm rate schedule offered by FGT and </w:t>
      </w:r>
      <w:r w:rsidR="000A19EA">
        <w:t xml:space="preserve">represents the quantity by which a shipper’s </w:t>
      </w:r>
      <w:r w:rsidR="00B41AAA">
        <w:t>(</w:t>
      </w:r>
      <w:r w:rsidR="00CE05A8">
        <w:t>e.g.</w:t>
      </w:r>
      <w:r w:rsidR="00B41AAA">
        <w:t xml:space="preserve">, PGS) </w:t>
      </w:r>
      <w:r w:rsidR="000A19EA">
        <w:t>actual delivery quantities vary from scheduled deliveries.</w:t>
      </w:r>
      <w:r>
        <w:t xml:space="preserve"> </w:t>
      </w:r>
      <w:r w:rsidR="00063B2B">
        <w:t>PGS states in its petition that t</w:t>
      </w:r>
      <w:r w:rsidR="005C3A94">
        <w:t xml:space="preserve">he Federal Energy Regulatory Commission (FERC) </w:t>
      </w:r>
      <w:r w:rsidR="00B41AAA">
        <w:t xml:space="preserve">recently </w:t>
      </w:r>
      <w:r w:rsidR="000A19EA">
        <w:t xml:space="preserve">issued </w:t>
      </w:r>
      <w:r w:rsidR="00A91A8A">
        <w:t>an order</w:t>
      </w:r>
      <w:r w:rsidR="005C3A94">
        <w:t xml:space="preserve"> regarding</w:t>
      </w:r>
      <w:r w:rsidR="00EB5D5E">
        <w:t xml:space="preserve"> the most recent</w:t>
      </w:r>
      <w:r w:rsidR="005C3A94">
        <w:t xml:space="preserve"> </w:t>
      </w:r>
      <w:r w:rsidR="000A19EA">
        <w:t>FGT</w:t>
      </w:r>
      <w:r w:rsidR="005C3A94">
        <w:t xml:space="preserve"> rate </w:t>
      </w:r>
      <w:r w:rsidR="000A19EA">
        <w:t>case, modifying FGT’s rates. PGS’ proposed changes to</w:t>
      </w:r>
      <w:r w:rsidR="00080A4E">
        <w:t xml:space="preserve"> the swing service calculation reflect the</w:t>
      </w:r>
      <w:r w:rsidR="000A19EA">
        <w:t xml:space="preserve"> updated</w:t>
      </w:r>
      <w:r w:rsidR="00080A4E">
        <w:t xml:space="preserve"> FERC-approved</w:t>
      </w:r>
      <w:r w:rsidR="000A19EA">
        <w:t xml:space="preserve"> </w:t>
      </w:r>
      <w:r w:rsidR="00080A4E">
        <w:t xml:space="preserve">NNTS </w:t>
      </w:r>
      <w:r w:rsidR="000A19EA">
        <w:t xml:space="preserve">rates. </w:t>
      </w:r>
      <w:r w:rsidR="00AE7567">
        <w:t xml:space="preserve">Approval of the proposed rates would </w:t>
      </w:r>
      <w:r w:rsidR="008828D3">
        <w:t>enable</w:t>
      </w:r>
      <w:r w:rsidR="00AE7567">
        <w:t xml:space="preserve"> PGS </w:t>
      </w:r>
      <w:r w:rsidR="008828D3">
        <w:t>to</w:t>
      </w:r>
      <w:r w:rsidR="00AE7567">
        <w:t xml:space="preserve"> pass through </w:t>
      </w:r>
      <w:r w:rsidR="006C5D22">
        <w:t>all</w:t>
      </w:r>
      <w:r w:rsidR="00AE7567">
        <w:t xml:space="preserve"> FGT pipeline charges to the customers incurring them. </w:t>
      </w:r>
    </w:p>
    <w:p w14:paraId="16C9413C" w14:textId="77777777" w:rsidR="00C75BC8" w:rsidRDefault="00C75BC8" w:rsidP="00C75BC8">
      <w:pPr>
        <w:pStyle w:val="Second-LevelSubheading"/>
      </w:pPr>
      <w:r w:rsidRPr="00C75BC8">
        <w:t>Storage Contracts</w:t>
      </w:r>
      <w:r w:rsidR="00934367">
        <w:t xml:space="preserve"> – Modification to Add Gas Commodity Costs</w:t>
      </w:r>
    </w:p>
    <w:p w14:paraId="41D862E1" w14:textId="77777777" w:rsidR="00CD51DE" w:rsidRDefault="00727D46" w:rsidP="00E275D8">
      <w:pPr>
        <w:pStyle w:val="BodyText"/>
      </w:pPr>
      <w:r>
        <w:t>Storage contracts are held with storage facilities, typically subterranean salt domes, and are used to manage supply and demand constraints as well as price volatility. In the process of storing gas supply, PGS typically incurs injection costs, withdrawal costs, and capacity reservation costs</w:t>
      </w:r>
      <w:r w:rsidR="00EF454A">
        <w:t>, on top of the cost of gas purchased</w:t>
      </w:r>
      <w:r>
        <w:t xml:space="preserve">. </w:t>
      </w:r>
    </w:p>
    <w:p w14:paraId="2556218A" w14:textId="17EAB22A" w:rsidR="00CD51DE" w:rsidRDefault="00EF454A" w:rsidP="00E275D8">
      <w:pPr>
        <w:pStyle w:val="BodyText"/>
      </w:pPr>
      <w:r>
        <w:t xml:space="preserve">Currently, PGS only recovers capacity reservation </w:t>
      </w:r>
      <w:r w:rsidR="00B90301">
        <w:t>fees</w:t>
      </w:r>
      <w:r w:rsidR="00934367">
        <w:t xml:space="preserve"> in the swing service rider</w:t>
      </w:r>
      <w:r w:rsidR="00B90301">
        <w:t xml:space="preserve">, which are the charges for </w:t>
      </w:r>
      <w:r w:rsidR="00934367">
        <w:t>contracted</w:t>
      </w:r>
      <w:r w:rsidR="00B90301">
        <w:t xml:space="preserve"> storage </w:t>
      </w:r>
      <w:r w:rsidR="00934367">
        <w:t>quantity (i.e., storage space)</w:t>
      </w:r>
      <w:r w:rsidR="00B90301">
        <w:t>. PGS</w:t>
      </w:r>
      <w:r w:rsidR="00FD4501">
        <w:t xml:space="preserve"> </w:t>
      </w:r>
      <w:r w:rsidR="002D66C0">
        <w:t xml:space="preserve">is seeking to </w:t>
      </w:r>
      <w:r w:rsidR="007765D7">
        <w:t xml:space="preserve">modify the calculation to </w:t>
      </w:r>
      <w:r w:rsidR="002D66C0">
        <w:t xml:space="preserve">also recover injection </w:t>
      </w:r>
      <w:r w:rsidR="007765D7">
        <w:t>and withdrawal costs</w:t>
      </w:r>
      <w:r w:rsidR="002D66C0">
        <w:t xml:space="preserve"> as they contribute to </w:t>
      </w:r>
      <w:r w:rsidR="00934367">
        <w:t xml:space="preserve">the </w:t>
      </w:r>
      <w:r w:rsidR="002D66C0">
        <w:t xml:space="preserve">actual </w:t>
      </w:r>
      <w:r w:rsidR="00934367">
        <w:t xml:space="preserve">storage contract expenses the utility </w:t>
      </w:r>
      <w:r w:rsidR="00A56611">
        <w:t>incurs</w:t>
      </w:r>
      <w:r>
        <w:t>.</w:t>
      </w:r>
      <w:r w:rsidR="007765D7">
        <w:t xml:space="preserve"> </w:t>
      </w:r>
      <w:r w:rsidR="003512B2">
        <w:t xml:space="preserve">In paragraph 37 of the petition, PGS states that they </w:t>
      </w:r>
      <w:r w:rsidR="00D21C66">
        <w:t xml:space="preserve">would </w:t>
      </w:r>
      <w:r w:rsidR="003512B2">
        <w:t xml:space="preserve">modify the calculation for storage contracts </w:t>
      </w:r>
      <w:r w:rsidR="00DE58A3">
        <w:t>by adding three components included with “one turn of storage</w:t>
      </w:r>
      <w:r w:rsidR="00CE4A0B">
        <w:t>.</w:t>
      </w:r>
      <w:r w:rsidR="00DE58A3">
        <w:t xml:space="preserve">” </w:t>
      </w:r>
      <w:r w:rsidR="003D766E">
        <w:t xml:space="preserve">“One turn of storage” refers to </w:t>
      </w:r>
      <w:r w:rsidR="00CD51DE">
        <w:t>one</w:t>
      </w:r>
      <w:r w:rsidR="003D766E">
        <w:t xml:space="preserve"> complete cycle of injecting and withdrawing natural gas from a storage facility. </w:t>
      </w:r>
    </w:p>
    <w:p w14:paraId="74516FC4" w14:textId="3E040938" w:rsidR="00C75BC8" w:rsidRDefault="00B12714" w:rsidP="00E275D8">
      <w:pPr>
        <w:pStyle w:val="BodyText"/>
      </w:pPr>
      <w:r>
        <w:t>PGS</w:t>
      </w:r>
      <w:r w:rsidR="005E4AA0">
        <w:t xml:space="preserve"> </w:t>
      </w:r>
      <w:r w:rsidR="00063B2B">
        <w:t>explained during its meeting with staff</w:t>
      </w:r>
      <w:r w:rsidR="00CD51DE">
        <w:t xml:space="preserve"> that the utility </w:t>
      </w:r>
      <w:r w:rsidR="005E4AA0">
        <w:t>typically sign</w:t>
      </w:r>
      <w:r>
        <w:t>s</w:t>
      </w:r>
      <w:r w:rsidR="005E4AA0">
        <w:t xml:space="preserve"> a storage contract for anywhere between four and twelve turns of storage in one year</w:t>
      </w:r>
      <w:r w:rsidR="00CD51DE">
        <w:t>.</w:t>
      </w:r>
      <w:r w:rsidR="005E4AA0">
        <w:t xml:space="preserve"> </w:t>
      </w:r>
      <w:r w:rsidR="00CD51DE">
        <w:t xml:space="preserve">PGS </w:t>
      </w:r>
      <w:r w:rsidR="00A56611">
        <w:t>proposed</w:t>
      </w:r>
      <w:r w:rsidR="00CD51DE">
        <w:t xml:space="preserve"> to</w:t>
      </w:r>
      <w:r w:rsidR="005E4AA0">
        <w:t xml:space="preserve"> allocate one turn of storage to the swing service rider. PGS explained that the number of turns used varies based on market </w:t>
      </w:r>
      <w:r w:rsidR="00BD06E5">
        <w:t>conditions</w:t>
      </w:r>
      <w:r w:rsidR="00322311">
        <w:t xml:space="preserve"> and system peaks</w:t>
      </w:r>
      <w:r w:rsidR="00BD06E5">
        <w:t xml:space="preserve">, and the </w:t>
      </w:r>
      <w:r w:rsidR="00CD51DE">
        <w:t xml:space="preserve">storage </w:t>
      </w:r>
      <w:r w:rsidR="00BD06E5">
        <w:t xml:space="preserve">contract only charges the utility for as many turns as are actually used. </w:t>
      </w:r>
      <w:r w:rsidR="00A51156">
        <w:t xml:space="preserve">PGS </w:t>
      </w:r>
      <w:r w:rsidR="00CD51DE">
        <w:t>believes</w:t>
      </w:r>
      <w:r w:rsidR="00A51156">
        <w:t xml:space="preserve"> that one turn of storage accurately covers the quantities of stored gas demanded by swing service customers.</w:t>
      </w:r>
      <w:r w:rsidR="007765D7">
        <w:t xml:space="preserve"> </w:t>
      </w:r>
    </w:p>
    <w:p w14:paraId="73399ABA" w14:textId="52499782" w:rsidR="00C75BC8" w:rsidRDefault="00C75BC8" w:rsidP="00C75BC8">
      <w:pPr>
        <w:pStyle w:val="Second-LevelSubheading"/>
      </w:pPr>
      <w:r w:rsidRPr="00C75BC8">
        <w:t>Removal of Natural Gas Vehicle Service (NGVS) from</w:t>
      </w:r>
      <w:r>
        <w:t xml:space="preserve"> Tariff Sheet</w:t>
      </w:r>
    </w:p>
    <w:p w14:paraId="03F1BA66" w14:textId="1B6A01F9" w:rsidR="00C75BC8" w:rsidRDefault="00E51481" w:rsidP="00517281">
      <w:pPr>
        <w:pStyle w:val="BodyText"/>
      </w:pPr>
      <w:r>
        <w:t xml:space="preserve">The </w:t>
      </w:r>
      <w:r w:rsidR="00517281">
        <w:t xml:space="preserve">Swing Service Charge </w:t>
      </w:r>
      <w:r>
        <w:t>(</w:t>
      </w:r>
      <w:r w:rsidR="00517281">
        <w:t xml:space="preserve">Tariff Sheet </w:t>
      </w:r>
      <w:r w:rsidR="00CE4A0B">
        <w:t xml:space="preserve">No. </w:t>
      </w:r>
      <w:r w:rsidR="00517281">
        <w:t>7.101-3</w:t>
      </w:r>
      <w:r>
        <w:t>)</w:t>
      </w:r>
      <w:r w:rsidR="00517281">
        <w:t xml:space="preserve"> and NCTS Rider </w:t>
      </w:r>
      <w:r>
        <w:t>(</w:t>
      </w:r>
      <w:r w:rsidR="00517281">
        <w:t xml:space="preserve">Tariff Sheet </w:t>
      </w:r>
      <w:r w:rsidR="00CE4A0B">
        <w:t xml:space="preserve">No. </w:t>
      </w:r>
      <w:r w:rsidR="00517281">
        <w:t>7.803</w:t>
      </w:r>
      <w:r>
        <w:t>)</w:t>
      </w:r>
      <w:r w:rsidR="00EB3F9A">
        <w:t xml:space="preserve"> currently include reference to the NGVS class, which was terminated in Docket No. 20200051-GU.</w:t>
      </w:r>
      <w:r w:rsidR="00EB3F9A">
        <w:rPr>
          <w:rStyle w:val="FootnoteReference"/>
        </w:rPr>
        <w:footnoteReference w:id="4"/>
      </w:r>
      <w:r w:rsidR="00EB3F9A">
        <w:t xml:space="preserve"> PGS </w:t>
      </w:r>
      <w:r w:rsidR="0065275A">
        <w:t xml:space="preserve">has </w:t>
      </w:r>
      <w:r w:rsidR="00EB3F9A">
        <w:t>request</w:t>
      </w:r>
      <w:r w:rsidR="0065275A">
        <w:t>ed</w:t>
      </w:r>
      <w:r w:rsidR="00EB3F9A">
        <w:t xml:space="preserve"> to remove mention of the </w:t>
      </w:r>
      <w:r w:rsidR="00CE4A0B">
        <w:t xml:space="preserve">closed </w:t>
      </w:r>
      <w:r w:rsidR="00EB3F9A">
        <w:t xml:space="preserve">NGVS class </w:t>
      </w:r>
      <w:r w:rsidR="00BF3ED1">
        <w:t xml:space="preserve">from the two existing tariff sheets. </w:t>
      </w:r>
    </w:p>
    <w:p w14:paraId="6B889306" w14:textId="0C986785" w:rsidR="00BA7980" w:rsidRDefault="00BA7980" w:rsidP="00BA7980">
      <w:pPr>
        <w:pStyle w:val="First-LevelSubheading"/>
      </w:pPr>
      <w:r w:rsidRPr="00BA7980">
        <w:t xml:space="preserve">Modifications to ITS </w:t>
      </w:r>
      <w:r w:rsidR="009113C2" w:rsidRPr="00BA7980">
        <w:t>Rider</w:t>
      </w:r>
    </w:p>
    <w:p w14:paraId="717D4151" w14:textId="396E5B50" w:rsidR="008178A7" w:rsidRDefault="008178A7" w:rsidP="00E275D8">
      <w:pPr>
        <w:pStyle w:val="BodyText"/>
      </w:pPr>
      <w:r>
        <w:t xml:space="preserve">Under </w:t>
      </w:r>
      <w:r w:rsidR="00945E09">
        <w:t xml:space="preserve">PGS’ </w:t>
      </w:r>
      <w:proofErr w:type="gramStart"/>
      <w:r>
        <w:t>ITS</w:t>
      </w:r>
      <w:proofErr w:type="gramEnd"/>
      <w:r w:rsidR="009113C2" w:rsidRPr="009113C2">
        <w:t xml:space="preserve"> </w:t>
      </w:r>
      <w:r w:rsidR="009113C2">
        <w:t>Rider</w:t>
      </w:r>
      <w:r>
        <w:t>, commercial and industrial customers take transportation service on an individual basis</w:t>
      </w:r>
      <w:r w:rsidR="00864393">
        <w:t xml:space="preserve"> and choose their own gas supplier</w:t>
      </w:r>
      <w:r>
        <w:t>. Currently, ITS customers are not required to acquire upstream capacity release from PGS.</w:t>
      </w:r>
      <w:r w:rsidR="00864393">
        <w:t xml:space="preserve"> </w:t>
      </w:r>
      <w:r w:rsidR="00EB4FFF">
        <w:t>ITS</w:t>
      </w:r>
      <w:r w:rsidR="00D21C66">
        <w:t xml:space="preserve"> Rider</w:t>
      </w:r>
      <w:r w:rsidR="00EB4FFF">
        <w:t xml:space="preserve"> customers purchase their capacity either directly from the interstate pipeline, through </w:t>
      </w:r>
      <w:r w:rsidR="00945E09">
        <w:t xml:space="preserve">a third-party marketer, or by </w:t>
      </w:r>
      <w:r w:rsidR="00EB4FFF">
        <w:t xml:space="preserve">receiving a capacity release from PGS. </w:t>
      </w:r>
      <w:r w:rsidR="00864393">
        <w:t>ITS customers do not pay a PGA or swing service rider charge</w:t>
      </w:r>
      <w:r w:rsidR="00041EB3">
        <w:t xml:space="preserve"> as they receive capacity releases and the natural gas commodity from a third party.</w:t>
      </w:r>
      <w:r w:rsidR="005A38C9">
        <w:t xml:space="preserve"> </w:t>
      </w:r>
      <w:r w:rsidR="00AF46F9">
        <w:t xml:space="preserve">When PGS releases capacity to the </w:t>
      </w:r>
      <w:proofErr w:type="gramStart"/>
      <w:r w:rsidR="00AF46F9">
        <w:t>ITS</w:t>
      </w:r>
      <w:proofErr w:type="gramEnd"/>
      <w:r w:rsidR="00AF46F9">
        <w:t>, the interstate pipeline handles the transaction. The capacity is released by PGS</w:t>
      </w:r>
      <w:r w:rsidR="00DE6CBA">
        <w:t xml:space="preserve"> through the interstate pipeline</w:t>
      </w:r>
      <w:r w:rsidR="003402F2">
        <w:t>’s electronic</w:t>
      </w:r>
      <w:r w:rsidR="00DE6CBA">
        <w:t xml:space="preserve"> bulletin</w:t>
      </w:r>
      <w:r w:rsidR="003402F2">
        <w:t xml:space="preserve"> board. ITS customers purchase capacity off the electronic </w:t>
      </w:r>
      <w:r w:rsidR="00CE05A8">
        <w:t>bulletin</w:t>
      </w:r>
      <w:r w:rsidR="003402F2">
        <w:t xml:space="preserve"> board </w:t>
      </w:r>
      <w:r w:rsidR="00E05C70">
        <w:t xml:space="preserve">and </w:t>
      </w:r>
      <w:r w:rsidR="003402F2">
        <w:t xml:space="preserve">are billed </w:t>
      </w:r>
      <w:r w:rsidR="00214159">
        <w:t>by the interstate pipeline</w:t>
      </w:r>
      <w:r w:rsidR="003402F2">
        <w:t xml:space="preserve"> according to their</w:t>
      </w:r>
      <w:r w:rsidR="00214159">
        <w:t xml:space="preserve"> </w:t>
      </w:r>
      <w:r w:rsidR="00E05C70">
        <w:t xml:space="preserve">FERC approved </w:t>
      </w:r>
      <w:r w:rsidR="00214159">
        <w:t>tariff</w:t>
      </w:r>
      <w:r w:rsidR="003402F2">
        <w:t>. PGS is then credited for any revenues by the interstate pipeline.</w:t>
      </w:r>
      <w:r w:rsidR="00E05C70">
        <w:t xml:space="preserve">  The revenues are in turn credited to the PGA.</w:t>
      </w:r>
    </w:p>
    <w:p w14:paraId="6D3FAF3E" w14:textId="72F9F073" w:rsidR="0005191B" w:rsidRDefault="00BA7980" w:rsidP="0005191B">
      <w:pPr>
        <w:pStyle w:val="BodyText"/>
      </w:pPr>
      <w:r>
        <w:t xml:space="preserve">PGS has </w:t>
      </w:r>
      <w:r w:rsidR="00041EB3">
        <w:t xml:space="preserve">proposed two modifications to </w:t>
      </w:r>
      <w:r w:rsidR="00D21C66">
        <w:t xml:space="preserve">the </w:t>
      </w:r>
      <w:r w:rsidR="00041EB3">
        <w:t>ITS</w:t>
      </w:r>
      <w:r w:rsidR="009113C2" w:rsidRPr="009113C2">
        <w:t xml:space="preserve"> </w:t>
      </w:r>
      <w:r w:rsidR="009113C2">
        <w:t>Rider</w:t>
      </w:r>
      <w:r w:rsidR="00446CE5">
        <w:t>. First, PGS has proposed to raise the threshold</w:t>
      </w:r>
      <w:r w:rsidR="00606654">
        <w:t xml:space="preserve"> to qualify for </w:t>
      </w:r>
      <w:r w:rsidR="00CE154D">
        <w:t xml:space="preserve">the </w:t>
      </w:r>
      <w:r w:rsidR="00606654">
        <w:t xml:space="preserve">ITS </w:t>
      </w:r>
      <w:r w:rsidR="00CE154D">
        <w:t xml:space="preserve">Rider </w:t>
      </w:r>
      <w:r w:rsidR="00446CE5">
        <w:t xml:space="preserve">from 182,500 therms per year to 500,000 therms per year. All current ITS customers below the threshold will be transferred to the Rider NCTS program.  </w:t>
      </w:r>
      <w:r w:rsidR="0005191B">
        <w:t>Currently, PGS anticipates transferring 61 out of 174 existing ITS customers to NCTS</w:t>
      </w:r>
      <w:r w:rsidR="005944A5">
        <w:t xml:space="preserve">, leaving 113 customers as ITS </w:t>
      </w:r>
      <w:r w:rsidR="009113C2">
        <w:t xml:space="preserve">Rider </w:t>
      </w:r>
      <w:r w:rsidR="005944A5">
        <w:t>customers</w:t>
      </w:r>
      <w:r w:rsidR="00CD15D4">
        <w:t>, as explained during the utility’s meeting with staff</w:t>
      </w:r>
      <w:r w:rsidR="0005191B">
        <w:t>. ITS customers are not subject to the swing service charge, while NCTS customers are; this transfer will subject additional customers to the swing service charge, thus increasing the overall amount recovered through the swing service rider.</w:t>
      </w:r>
      <w:r w:rsidR="00CE154D">
        <w:t xml:space="preserve"> Revenues collected through the swing service rider are credited to the PGA.</w:t>
      </w:r>
      <w:r w:rsidR="0005191B">
        <w:t xml:space="preserve"> </w:t>
      </w:r>
      <w:r w:rsidR="00CE154D">
        <w:t xml:space="preserve">Therefore, an increase in the revenues collected through the swing service rider would provide benefits to customers subject to the PGA, primarily </w:t>
      </w:r>
      <w:r w:rsidR="00A56611">
        <w:t>residential</w:t>
      </w:r>
      <w:r w:rsidR="00CE154D">
        <w:t xml:space="preserve"> and small commercial customers.</w:t>
      </w:r>
      <w:r w:rsidR="00CD15D4">
        <w:t xml:space="preserve"> PGS </w:t>
      </w:r>
      <w:r w:rsidR="003E04A6">
        <w:t>explained in its responses to staff that e</w:t>
      </w:r>
      <w:r w:rsidR="00E05C70">
        <w:t xml:space="preserve">xamples of customers that consume more than 500,000 therms annually include paper mills, citrus processors, or large hospitals. </w:t>
      </w:r>
    </w:p>
    <w:p w14:paraId="3F32D03D" w14:textId="2A223EEE" w:rsidR="00934367" w:rsidRDefault="005813F3" w:rsidP="00E275D8">
      <w:pPr>
        <w:pStyle w:val="BodyText"/>
      </w:pPr>
      <w:r>
        <w:t xml:space="preserve">Second, PGS </w:t>
      </w:r>
      <w:r w:rsidR="003E04A6">
        <w:t xml:space="preserve">has </w:t>
      </w:r>
      <w:r>
        <w:t xml:space="preserve">proposed to modify ITS </w:t>
      </w:r>
      <w:r w:rsidR="009113C2">
        <w:t xml:space="preserve">Rider </w:t>
      </w:r>
      <w:r>
        <w:t>to require customers to take a minimum percentage of 25</w:t>
      </w:r>
      <w:r w:rsidR="00041EB3">
        <w:t xml:space="preserve"> percent</w:t>
      </w:r>
      <w:r>
        <w:t xml:space="preserve"> of their daily capacity release requirement from PGS. </w:t>
      </w:r>
      <w:r w:rsidR="0005191B">
        <w:t xml:space="preserve">PGS stated that currently only 13 percent of ITS </w:t>
      </w:r>
      <w:r w:rsidR="00D21C66">
        <w:t xml:space="preserve">Rider </w:t>
      </w:r>
      <w:r w:rsidR="0005191B">
        <w:t xml:space="preserve">customers take capacity release from PGS. In response to staff’s second data request No. 9, PGS provided three benefits to </w:t>
      </w:r>
      <w:proofErr w:type="gramStart"/>
      <w:r w:rsidR="0005191B">
        <w:t>an</w:t>
      </w:r>
      <w:proofErr w:type="gramEnd"/>
      <w:r w:rsidR="0005191B">
        <w:t xml:space="preserve"> ITS customer to elect to receive the utility’s capacity vs. the capacity of a third</w:t>
      </w:r>
      <w:r w:rsidR="00CE154D">
        <w:t>-</w:t>
      </w:r>
      <w:r w:rsidR="0005191B">
        <w:t>party</w:t>
      </w:r>
      <w:r w:rsidR="00CE154D">
        <w:t xml:space="preserve"> marketer</w:t>
      </w:r>
      <w:r w:rsidR="0005191B">
        <w:t>: reliabil</w:t>
      </w:r>
      <w:r w:rsidR="006F4BD1">
        <w:t>it</w:t>
      </w:r>
      <w:r w:rsidR="0005191B">
        <w:t xml:space="preserve">y, price, and flexibility. </w:t>
      </w:r>
      <w:r w:rsidR="00242FB2">
        <w:t xml:space="preserve"> PGS stated that increasing the amount of capacity released to ITS customers allows for recovery of more of the overall capacity costs fr</w:t>
      </w:r>
      <w:r w:rsidR="006F4BD1">
        <w:t>o</w:t>
      </w:r>
      <w:r w:rsidR="00242FB2">
        <w:t xml:space="preserve">m those customers utilizing such capacity and any capacity costs recovered through capacity release will be directly credited to the </w:t>
      </w:r>
      <w:r w:rsidR="00D200C4">
        <w:t>PGA</w:t>
      </w:r>
      <w:r w:rsidR="00242FB2">
        <w:t>. PGS estimated a credit of $3</w:t>
      </w:r>
      <w:r w:rsidR="00FE5EFB">
        <w:t xml:space="preserve"> million</w:t>
      </w:r>
      <w:r w:rsidR="00242FB2">
        <w:t xml:space="preserve"> to the PGA in 2026 as a result of the proposed change. </w:t>
      </w:r>
    </w:p>
    <w:p w14:paraId="1B6B9199" w14:textId="6AD0633B" w:rsidR="00BA7980" w:rsidRDefault="00934367" w:rsidP="00E275D8">
      <w:pPr>
        <w:pStyle w:val="BodyText"/>
      </w:pPr>
      <w:r>
        <w:t xml:space="preserve">The proposed ITS tariff revisions also would allow </w:t>
      </w:r>
      <w:r w:rsidR="001A310F">
        <w:t>PGS</w:t>
      </w:r>
      <w:r w:rsidR="006F4BD1">
        <w:t xml:space="preserve"> </w:t>
      </w:r>
      <w:r w:rsidR="008D5BCE">
        <w:t>to require a minimum of</w:t>
      </w:r>
      <w:r w:rsidR="00625B18">
        <w:t xml:space="preserve"> as much as</w:t>
      </w:r>
      <w:r w:rsidR="008D5BCE">
        <w:t xml:space="preserve"> 40 percent capacity release requirement</w:t>
      </w:r>
      <w:r w:rsidR="00625B18">
        <w:t>.</w:t>
      </w:r>
      <w:r w:rsidR="00D23FF1">
        <w:t xml:space="preserve"> PGS explained</w:t>
      </w:r>
      <w:r w:rsidR="003E04A6">
        <w:t xml:space="preserve"> in its response to staff</w:t>
      </w:r>
      <w:r w:rsidR="00D23FF1">
        <w:t xml:space="preserve"> that </w:t>
      </w:r>
      <w:r w:rsidR="00945E09">
        <w:t>it</w:t>
      </w:r>
      <w:r w:rsidR="00D23FF1">
        <w:t xml:space="preserve"> would increase the minimum release requirement when the utility </w:t>
      </w:r>
      <w:r w:rsidR="00A56611">
        <w:t>forecasts</w:t>
      </w:r>
      <w:r w:rsidR="00D23FF1">
        <w:t xml:space="preserve"> hav</w:t>
      </w:r>
      <w:r w:rsidR="00945E09">
        <w:t>ing</w:t>
      </w:r>
      <w:r w:rsidR="00D23FF1">
        <w:t xml:space="preserve"> sufficient excess capacity; </w:t>
      </w:r>
      <w:r w:rsidR="00A56611">
        <w:t>excess capacity could not be release</w:t>
      </w:r>
      <w:r w:rsidR="009113C2">
        <w:t>d</w:t>
      </w:r>
      <w:r w:rsidR="00A56611">
        <w:t xml:space="preserve"> through OSS sales; and the release of incremental capacity would be beneficial to the ITS customers (improved reliability or reduced costs). PGS</w:t>
      </w:r>
      <w:r w:rsidR="003E04A6">
        <w:t xml:space="preserve"> further</w:t>
      </w:r>
      <w:r w:rsidR="00A56611">
        <w:t xml:space="preserve"> stated that it has the highest scheduling priority on the interstate pipelines; therefore, the utility’s capacity is the most reliable.</w:t>
      </w:r>
      <w:r w:rsidR="00625B18">
        <w:t xml:space="preserve"> </w:t>
      </w:r>
      <w:r w:rsidR="00945E09">
        <w:t>In its petition, PGS committed to providing impacted ITS customers a minimum of 12 months written notice prior to the effective date of the tariff change. PGS also committed to continuing to communicate with impacted ITS customers throughout the period leading up to the change.</w:t>
      </w:r>
    </w:p>
    <w:p w14:paraId="6450E5A0" w14:textId="30CF7B91" w:rsidR="000131D3" w:rsidRDefault="00CE05A8" w:rsidP="000131D3">
      <w:pPr>
        <w:pStyle w:val="First-LevelSubheading"/>
      </w:pPr>
      <w:r>
        <w:t>Proposed Revision</w:t>
      </w:r>
      <w:r w:rsidR="000131D3">
        <w:t xml:space="preserve"> to OSS Sharing</w:t>
      </w:r>
    </w:p>
    <w:p w14:paraId="0E860B56" w14:textId="72742990" w:rsidR="000131D3" w:rsidRDefault="000131D3" w:rsidP="000131D3">
      <w:pPr>
        <w:pStyle w:val="BodyText"/>
      </w:pPr>
      <w:r>
        <w:t xml:space="preserve">The Commission first approved the OSS rate schedule in Order </w:t>
      </w:r>
      <w:r w:rsidR="00CD15D4">
        <w:t xml:space="preserve">No. </w:t>
      </w:r>
      <w:r w:rsidRPr="00B07464">
        <w:t>PSC-94-1187-FOF-GU</w:t>
      </w:r>
      <w:r>
        <w:t>.</w:t>
      </w:r>
      <w:r w:rsidR="00CD15D4">
        <w:rPr>
          <w:rStyle w:val="FootnoteReference"/>
        </w:rPr>
        <w:footnoteReference w:id="5"/>
      </w:r>
      <w:r>
        <w:t xml:space="preserve"> The original order outlined that the OSS was to allow the utility to make capacity sales to customers not connected to the PGS distribution system, and revenues received from off-system sales would be shared 50/50 between PGS as above the line revenues and as a credit to the PGA. These off-system sales provide additional revenues to the utility and its general body of ratepayers. </w:t>
      </w:r>
      <w:r w:rsidR="00F82082">
        <w:t>The OSS rate schedule was devised to allow the utility to make interruptible sales of unused capacity reserved on the interstate pipelines. As the utility paid for capacity whether or not it was ultimately used, the OSS schedule permitted the utility to recover costs during times when customers’ gas requirements are below the capacity reserved by PGS.</w:t>
      </w:r>
    </w:p>
    <w:p w14:paraId="5362F683" w14:textId="4645803E" w:rsidR="000131D3" w:rsidRDefault="000131D3" w:rsidP="000131D3">
      <w:pPr>
        <w:pStyle w:val="BodyText"/>
      </w:pPr>
      <w:r>
        <w:t xml:space="preserve">In PGS’ 2002 rate case, PGS originally proposed to maintain the 50/50 OSS sharing mechanism, while including </w:t>
      </w:r>
      <w:r w:rsidR="00F82082">
        <w:t>no</w:t>
      </w:r>
      <w:r>
        <w:t xml:space="preserve"> OSS sales in test year revenues. In Order PSC-03-0038-FOF-GU, the Commission approved </w:t>
      </w:r>
      <w:r w:rsidR="0065275A">
        <w:t xml:space="preserve">the proposal </w:t>
      </w:r>
      <w:r>
        <w:t>to include $500,000 in o</w:t>
      </w:r>
      <w:r w:rsidR="00CD15D4">
        <w:t>ff-</w:t>
      </w:r>
      <w:r>
        <w:t>system sales in test year revenues and amend the sharing to a 25/75 split, with 25 percent of the revenues retained by the utility as above the line regulated revenues and 75 percent credited to the PGA.</w:t>
      </w:r>
      <w:r>
        <w:rPr>
          <w:rStyle w:val="FootnoteReference"/>
        </w:rPr>
        <w:footnoteReference w:id="6"/>
      </w:r>
      <w:r>
        <w:t xml:space="preserve"> In PGS’ 2008 rate case, the Commission maintained the 25/75 sharing mechanism and increased OSS revenues to $1.5</w:t>
      </w:r>
      <w:r w:rsidR="00FE5EFB">
        <w:t xml:space="preserve"> million</w:t>
      </w:r>
      <w:r>
        <w:t xml:space="preserve"> for the test year to reflect higher OSS revenues.</w:t>
      </w:r>
      <w:r w:rsidR="00CE05A8">
        <w:rPr>
          <w:rStyle w:val="FootnoteReference"/>
        </w:rPr>
        <w:footnoteReference w:id="7"/>
      </w:r>
      <w:r w:rsidR="00CE05A8" w:rsidDel="00CE05A8">
        <w:t xml:space="preserve"> </w:t>
      </w:r>
    </w:p>
    <w:p w14:paraId="1697EDAA" w14:textId="0ED514BD" w:rsidR="000131D3" w:rsidRDefault="000131D3" w:rsidP="000131D3">
      <w:pPr>
        <w:pStyle w:val="BodyText"/>
      </w:pPr>
      <w:r>
        <w:t>In its current 2025 rate case docket, PGS filed MFRs under the current 25/75 sharing and included $2.6 million (25 percent) in OSS net revenues in operation revenues. PGS stated that if the Commission approved the revision to the sharing mechanism in this docket, PGS would increase the OSS margin from 25 to 50 percent and increase OSS net revenues in the rate case to $5.3 million.</w:t>
      </w:r>
      <w:r w:rsidR="003E04A6">
        <w:t xml:space="preserve"> Staff notes that the amount of projected OSS revenues for the test year is an issue to be determined by the Commission in PGS’ rate case docket.</w:t>
      </w:r>
      <w:r>
        <w:t xml:space="preserve"> Any increase in other operating revenues decreases the revenue requirement to be recovered through base rates. </w:t>
      </w:r>
    </w:p>
    <w:p w14:paraId="5D853FB7" w14:textId="5078C828" w:rsidR="000131D3" w:rsidRDefault="00FE5EFB" w:rsidP="000131D3">
      <w:pPr>
        <w:pStyle w:val="BodyText"/>
      </w:pPr>
      <w:r>
        <w:t xml:space="preserve">In the instant petition, </w:t>
      </w:r>
      <w:r w:rsidR="000131D3">
        <w:t xml:space="preserve">PGS </w:t>
      </w:r>
      <w:r>
        <w:t xml:space="preserve">has now </w:t>
      </w:r>
      <w:r w:rsidR="000131D3">
        <w:t>proposed to modify the OSS sharing mechanism from a 25/75 to a 50/50 basis</w:t>
      </w:r>
      <w:r>
        <w:t>,</w:t>
      </w:r>
      <w:r w:rsidR="000131D3">
        <w:t xml:space="preserve"> as originally approved in 1994. Under a 50/50 sharing, 50 percent of net off-system revenues would be credited to the PGA, and 50 percent included as projected OSS revenues for the 2026 test year in the rate case docket. To support this change, PGS stated that the 50/50 sharing would align the utility with the off-system sales sharing mechanism currently used by Florida Public Utilities Company and Florida City Gas and their respective Commission-approved OSS rate schedules.   </w:t>
      </w:r>
    </w:p>
    <w:p w14:paraId="5BEA28B8" w14:textId="14DDE7DA" w:rsidR="000131D3" w:rsidRDefault="000131D3" w:rsidP="000131D3">
      <w:pPr>
        <w:pStyle w:val="BodyText"/>
      </w:pPr>
      <w:r>
        <w:t xml:space="preserve">Furthermore, the utility stated in their responses to staff’s first data request that </w:t>
      </w:r>
      <w:r w:rsidRPr="00EE473E">
        <w:t xml:space="preserve">under the proposed 50/50 sharing mechanism, the </w:t>
      </w:r>
      <w:r w:rsidR="007A1FCC">
        <w:t>utility</w:t>
      </w:r>
      <w:r w:rsidR="007A1FCC" w:rsidRPr="00EE473E">
        <w:t xml:space="preserve"> </w:t>
      </w:r>
      <w:r w:rsidRPr="00EE473E">
        <w:t xml:space="preserve">would be able to “enhance the projected OSS revenue for 2026, thereby reducing the base revenue requirement </w:t>
      </w:r>
      <w:r>
        <w:t xml:space="preserve">in Docket No. 20250029-GU for 2026 </w:t>
      </w:r>
      <w:r w:rsidRPr="00EE473E">
        <w:t xml:space="preserve">and providing long-term savings embedded within base rates for customers.” </w:t>
      </w:r>
      <w:r>
        <w:t xml:space="preserve"> </w:t>
      </w:r>
      <w:r w:rsidR="00537B69">
        <w:t>Staff notes that the proposed revision to the sharing mechanism reduces the percentage of OSS revenues allocated to the PGA (from 50 to 25 percent); however, the changes to the ITS Rider discussed above would increase the credit to the PGA.  Therefore, as a whole, PGS</w:t>
      </w:r>
      <w:r w:rsidR="00C22B46">
        <w:t>’</w:t>
      </w:r>
      <w:r w:rsidR="00537B69">
        <w:t xml:space="preserve"> proposal provides a reasonable approach as to how the utility allocates costs and benefits between transportation and sales customers.</w:t>
      </w:r>
    </w:p>
    <w:p w14:paraId="4129017F" w14:textId="77777777" w:rsidR="00934367" w:rsidRDefault="00934367" w:rsidP="00934367">
      <w:pPr>
        <w:pStyle w:val="First-LevelSubheading"/>
      </w:pPr>
      <w:r>
        <w:t>Conclusion</w:t>
      </w:r>
    </w:p>
    <w:p w14:paraId="5D2B3921" w14:textId="298B533D" w:rsidR="00BA7980" w:rsidRDefault="00934367" w:rsidP="00537B69">
      <w:pPr>
        <w:pStyle w:val="BodyText"/>
        <w:rPr>
          <w:b/>
          <w:i/>
        </w:rPr>
      </w:pPr>
      <w:r>
        <w:t>Based on the above, the Commission should approve the proposed modifications to the swing service charge</w:t>
      </w:r>
      <w:r w:rsidR="00537B69">
        <w:t xml:space="preserve">, </w:t>
      </w:r>
      <w:r>
        <w:t>ITS rider tariffs</w:t>
      </w:r>
      <w:r w:rsidR="00537B69">
        <w:t>, and OSS tariff</w:t>
      </w:r>
      <w:r>
        <w:t xml:space="preserve">. </w:t>
      </w:r>
      <w:r w:rsidR="002B3699">
        <w:t xml:space="preserve">If the Commission approves the revised OSS sharing mechanism, PGS should be required to reflect the revised OSS </w:t>
      </w:r>
      <w:r w:rsidR="00080A4E">
        <w:t xml:space="preserve">net </w:t>
      </w:r>
      <w:r w:rsidR="002B3699">
        <w:t xml:space="preserve">revenues in its rate case docket (Docket No. 20250029-GU). </w:t>
      </w:r>
      <w:r w:rsidR="00391065">
        <w:t xml:space="preserve">The proposed changes, as a whole, are designed to </w:t>
      </w:r>
      <w:r w:rsidR="00537B69">
        <w:t>improve the allocation of</w:t>
      </w:r>
      <w:r w:rsidR="00391065">
        <w:t xml:space="preserve"> costs between </w:t>
      </w:r>
      <w:r w:rsidR="00537B69">
        <w:t>transportation</w:t>
      </w:r>
      <w:r w:rsidR="00391065">
        <w:t xml:space="preserve"> and PGA customers.</w:t>
      </w:r>
      <w:r w:rsidR="00537B69">
        <w:t xml:space="preserve"> The revised swing service charges (</w:t>
      </w:r>
      <w:r w:rsidR="00730C83">
        <w:t>T</w:t>
      </w:r>
      <w:r w:rsidR="00537B69">
        <w:t>ariff Sheet No. 7.101-3) and OSS tariff (</w:t>
      </w:r>
      <w:r w:rsidR="00730C83">
        <w:t>T</w:t>
      </w:r>
      <w:r w:rsidR="00537B69">
        <w:t>ariff Sheet No</w:t>
      </w:r>
      <w:r w:rsidR="009113C2">
        <w:t>.</w:t>
      </w:r>
      <w:r w:rsidR="00537B69">
        <w:t xml:space="preserve"> 7.702-1) should be effective </w:t>
      </w:r>
      <w:r w:rsidR="0065275A">
        <w:t xml:space="preserve">on the </w:t>
      </w:r>
      <w:r w:rsidR="00945E09">
        <w:t>date of the Commission’s vote. T</w:t>
      </w:r>
      <w:r w:rsidR="00537B69">
        <w:t>he revisions to the ITS rider (</w:t>
      </w:r>
      <w:r w:rsidR="00730C83">
        <w:t>T</w:t>
      </w:r>
      <w:r w:rsidR="00537B69">
        <w:t>ariff Sheet Nos. 7.805 and 7.805-9) should take effect 12 months after the Commission vote to allow for customer notification.</w:t>
      </w:r>
    </w:p>
    <w:p w14:paraId="5E3B9894" w14:textId="0F26C9A0" w:rsidR="009A79AF" w:rsidRDefault="009A79AF">
      <w:pPr>
        <w:pStyle w:val="IssueHeading"/>
        <w:rPr>
          <w:vanish/>
          <w:specVanish/>
        </w:rPr>
      </w:pPr>
      <w:r w:rsidRPr="00BA7980">
        <w:br w:type="page"/>
      </w:r>
      <w:r w:rsidRPr="004C3641">
        <w:t xml:space="preserve">Issue </w:t>
      </w:r>
      <w:r w:rsidR="000D2D4C">
        <w:fldChar w:fldCharType="begin"/>
      </w:r>
      <w:r w:rsidR="000D2D4C">
        <w:instrText xml:space="preserve"> SEQ Issue \* MERGEFORMAT </w:instrText>
      </w:r>
      <w:r w:rsidR="000D2D4C">
        <w:fldChar w:fldCharType="separate"/>
      </w:r>
      <w:r w:rsidR="00FF7055">
        <w:rPr>
          <w:noProof/>
        </w:rPr>
        <w:t>2</w:t>
      </w:r>
      <w:r w:rsidR="000D2D4C">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FF7055">
        <w:rPr>
          <w:noProof/>
        </w:rPr>
        <w:instrText>2</w:instrText>
      </w:r>
      <w:r>
        <w:fldChar w:fldCharType="end"/>
      </w:r>
      <w:r>
        <w:tab/>
        <w:instrText xml:space="preserve">(Sandy)" \l 1 </w:instrText>
      </w:r>
      <w:r>
        <w:fldChar w:fldCharType="end"/>
      </w:r>
      <w:r>
        <w:t> </w:t>
      </w:r>
    </w:p>
    <w:p w14:paraId="2F594DB1" w14:textId="77777777" w:rsidR="009A79AF" w:rsidRDefault="009A79AF">
      <w:pPr>
        <w:pStyle w:val="BodyText"/>
      </w:pPr>
      <w:r>
        <w:t> Should this docket be closed?</w:t>
      </w:r>
    </w:p>
    <w:p w14:paraId="100656AC" w14:textId="77777777" w:rsidR="009A79AF" w:rsidRPr="004C3641" w:rsidRDefault="009A79AF">
      <w:pPr>
        <w:pStyle w:val="IssueSubsectionHeading"/>
        <w:rPr>
          <w:vanish/>
          <w:specVanish/>
        </w:rPr>
      </w:pPr>
      <w:r w:rsidRPr="004C3641">
        <w:t>Recommendation: </w:t>
      </w:r>
    </w:p>
    <w:p w14:paraId="5E37B004" w14:textId="7EC28BDE" w:rsidR="009A79AF" w:rsidRDefault="009A79AF">
      <w:pPr>
        <w:pStyle w:val="BodyText"/>
      </w:pPr>
      <w:r>
        <w:t> </w:t>
      </w:r>
      <w:bookmarkStart w:id="17" w:name="IssueRecommendation"/>
      <w:r w:rsidR="0065275A" w:rsidRPr="0065275A">
        <w:t xml:space="preserve">Yes. </w:t>
      </w:r>
      <w:r w:rsidR="00F82082">
        <w:t>If Issue 1 is approved and a protest is</w:t>
      </w:r>
      <w:r w:rsidR="0065275A" w:rsidRPr="0065275A">
        <w:t xml:space="preserve"> filed within 21 days of the issuance of the order, the tariffs should remain in effect, with any revenues held subject to refund, pending resolution of the protest. If no timely protest is filed, this docket should be closed upon the issuance of a consummating order</w:t>
      </w:r>
      <w:r w:rsidR="0065275A">
        <w:t>.</w:t>
      </w:r>
      <w:bookmarkEnd w:id="17"/>
      <w:r>
        <w:t xml:space="preserve"> (Sandy)</w:t>
      </w:r>
    </w:p>
    <w:p w14:paraId="196877C0" w14:textId="77777777" w:rsidR="009A79AF" w:rsidRPr="004C3641" w:rsidRDefault="009A79AF">
      <w:pPr>
        <w:pStyle w:val="IssueSubsectionHeading"/>
        <w:rPr>
          <w:vanish/>
          <w:specVanish/>
        </w:rPr>
      </w:pPr>
      <w:r w:rsidRPr="004C3641">
        <w:t>Staff Analysis: </w:t>
      </w:r>
    </w:p>
    <w:p w14:paraId="57C6C29C" w14:textId="1403BAA5" w:rsidR="009A79AF" w:rsidRDefault="009A79AF">
      <w:pPr>
        <w:pStyle w:val="BodyText"/>
      </w:pPr>
      <w:r>
        <w:t> </w:t>
      </w:r>
      <w:bookmarkStart w:id="18" w:name="IssueStaffAnalysis"/>
      <w:r w:rsidR="00F82082">
        <w:t>If Issue 1 is approved and a protest is</w:t>
      </w:r>
      <w:r w:rsidR="0065275A">
        <w:t xml:space="preserve"> filed within 21 days of the issuance of the order, the tariff</w:t>
      </w:r>
      <w:r w:rsidR="00F82082">
        <w:t>s</w:t>
      </w:r>
      <w:r w:rsidR="0065275A">
        <w:t xml:space="preserve"> should remain in effect, with any revenues held subject to refund, pending resolution of the protest. If no timely protest is filed, this docket should be closed upon the issuance of a consummating order.</w:t>
      </w:r>
      <w:bookmarkEnd w:id="18"/>
    </w:p>
    <w:p w14:paraId="0830FD43" w14:textId="77777777" w:rsidR="00535A8E" w:rsidRDefault="00535A8E" w:rsidP="00E275D8">
      <w:pPr>
        <w:pStyle w:val="BodyText"/>
        <w:sectPr w:rsidR="00535A8E"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7F24CDE8" w14:textId="7ADF47DE" w:rsidR="009A05EA" w:rsidRDefault="00535A8E" w:rsidP="00E275D8">
      <w:pPr>
        <w:pStyle w:val="BodyText"/>
      </w:pPr>
      <w:r>
        <w:rPr>
          <w:noProof/>
        </w:rPr>
        <w:drawing>
          <wp:inline distT="0" distB="0" distL="0" distR="0" wp14:anchorId="134ACC71" wp14:editId="241D4AC5">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0223-2025 petition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A63E383" wp14:editId="6E7686ED">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0223-2025 petition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A76FA18" wp14:editId="60B8BA7C">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0223-2025 petition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2D51744" wp14:editId="3846F644">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0223-2025 petition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A05EA"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D14FB" w14:textId="77777777" w:rsidR="009C3752" w:rsidRDefault="009C3752">
      <w:r>
        <w:separator/>
      </w:r>
    </w:p>
  </w:endnote>
  <w:endnote w:type="continuationSeparator" w:id="0">
    <w:p w14:paraId="6DB271DC" w14:textId="77777777" w:rsidR="009C3752" w:rsidRDefault="009C3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6C36" w14:textId="74A61239"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B21D4">
      <w:rPr>
        <w:rStyle w:val="PageNumber"/>
        <w:noProof/>
      </w:rPr>
      <w:t>12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D3980"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AACA5" w14:textId="77777777" w:rsidR="009C3752" w:rsidRDefault="009C3752">
      <w:r>
        <w:separator/>
      </w:r>
    </w:p>
  </w:footnote>
  <w:footnote w:type="continuationSeparator" w:id="0">
    <w:p w14:paraId="26C95F79" w14:textId="77777777" w:rsidR="009C3752" w:rsidRDefault="009C3752">
      <w:r>
        <w:continuationSeparator/>
      </w:r>
    </w:p>
  </w:footnote>
  <w:footnote w:id="1">
    <w:p w14:paraId="30C81558" w14:textId="1953A5A1" w:rsidR="007A2440" w:rsidRPr="00E02C01" w:rsidRDefault="007A2440" w:rsidP="007A2440">
      <w:pPr>
        <w:pStyle w:val="FootnoteText"/>
        <w:rPr>
          <w:i/>
        </w:rPr>
      </w:pPr>
      <w:r>
        <w:rPr>
          <w:rStyle w:val="FootnoteReference"/>
        </w:rPr>
        <w:footnoteRef/>
      </w:r>
      <w:r>
        <w:t xml:space="preserve">Order No. PSC-00-1814-TRF-GU, issued October 4, 2000, in Docket No. 000810-GU, </w:t>
      </w:r>
      <w:r>
        <w:rPr>
          <w:i/>
        </w:rPr>
        <w:t>In re: Petition for approval of modifications to tariff provisions governing transportation of customer-owned gas and tariff provisions to implement Rule 25-7.0335, F.A.C.,</w:t>
      </w:r>
      <w:r w:rsidR="00190AAE">
        <w:rPr>
          <w:i/>
        </w:rPr>
        <w:t xml:space="preserve"> by</w:t>
      </w:r>
      <w:r>
        <w:rPr>
          <w:i/>
        </w:rPr>
        <w:t xml:space="preserve"> Tampa Electric Company d/b/a Peoples Gas System.</w:t>
      </w:r>
    </w:p>
  </w:footnote>
  <w:footnote w:id="2">
    <w:p w14:paraId="06E78F8A" w14:textId="636882FB" w:rsidR="007A2440" w:rsidRPr="00E02C01" w:rsidRDefault="007A2440" w:rsidP="007A2440">
      <w:pPr>
        <w:pStyle w:val="FootnoteText"/>
        <w:rPr>
          <w:i/>
        </w:rPr>
      </w:pPr>
      <w:r>
        <w:rPr>
          <w:rStyle w:val="FootnoteReference"/>
        </w:rPr>
        <w:footnoteRef/>
      </w:r>
      <w:r w:rsidRPr="00F7509D">
        <w:t>Order</w:t>
      </w:r>
      <w:r>
        <w:t xml:space="preserve"> No.</w:t>
      </w:r>
      <w:r w:rsidRPr="00F7509D">
        <w:t xml:space="preserve"> PSC-15-0570-TRF-GU</w:t>
      </w:r>
      <w:r>
        <w:t xml:space="preserve">, issued December 17, 2015, in Docket No. 150220-GU, </w:t>
      </w:r>
      <w:r>
        <w:rPr>
          <w:i/>
        </w:rPr>
        <w:t>In re: Petition for approval of tariff modifications related to the swing service charge, by Peoples Gas System.</w:t>
      </w:r>
    </w:p>
  </w:footnote>
  <w:footnote w:id="3">
    <w:p w14:paraId="39672BB5" w14:textId="4F3F0793" w:rsidR="00FE5EFB" w:rsidRPr="00063B2B" w:rsidRDefault="00FE5EFB">
      <w:pPr>
        <w:pStyle w:val="FootnoteText"/>
        <w:rPr>
          <w:i/>
        </w:rPr>
      </w:pPr>
      <w:r>
        <w:rPr>
          <w:rStyle w:val="FootnoteReference"/>
        </w:rPr>
        <w:footnoteRef/>
      </w:r>
      <w:r>
        <w:t xml:space="preserve">Order No. PSC-2025-0090-PCO-GU, issued March 24, 2025, in Docket No. 20250026-GU, </w:t>
      </w:r>
      <w:r>
        <w:rPr>
          <w:i/>
        </w:rPr>
        <w:t xml:space="preserve">In re: </w:t>
      </w:r>
      <w:r w:rsidRPr="00FE5EFB">
        <w:rPr>
          <w:i/>
        </w:rPr>
        <w:t>Petition for approval to modify swing service charge, individual transportation service rider, and off-system service rate schedule, by Peoples Gas System, Inc.</w:t>
      </w:r>
    </w:p>
  </w:footnote>
  <w:footnote w:id="4">
    <w:p w14:paraId="7A26EC32" w14:textId="04E39172" w:rsidR="00EB3F9A" w:rsidRDefault="00EB3F9A" w:rsidP="00EB3F9A">
      <w:pPr>
        <w:pStyle w:val="FootnoteText"/>
      </w:pPr>
      <w:r>
        <w:rPr>
          <w:rStyle w:val="FootnoteReference"/>
        </w:rPr>
        <w:footnoteRef/>
      </w:r>
      <w:r>
        <w:t xml:space="preserve"> Order No. PSC-2020-0485-FOF-GU, issued on December 10, 2020, in Docket No. 20200051-GU</w:t>
      </w:r>
      <w:r w:rsidR="0065275A">
        <w:t xml:space="preserve">, </w:t>
      </w:r>
      <w:r w:rsidR="0065275A">
        <w:rPr>
          <w:i/>
        </w:rPr>
        <w:t>In re: Petition for rate increase by Peoples Gas System.</w:t>
      </w:r>
    </w:p>
  </w:footnote>
  <w:footnote w:id="5">
    <w:p w14:paraId="4605EF17" w14:textId="2D1C296E" w:rsidR="00CD15D4" w:rsidRPr="00CD15D4" w:rsidRDefault="00CD15D4">
      <w:pPr>
        <w:pStyle w:val="FootnoteText"/>
      </w:pPr>
      <w:r>
        <w:rPr>
          <w:rStyle w:val="FootnoteReference"/>
        </w:rPr>
        <w:footnoteRef/>
      </w:r>
      <w:r>
        <w:t xml:space="preserve">Order No. PSC-94-1187-FOF-GU, issued September 28, 1994, in Docket No. 940856-GU, </w:t>
      </w:r>
      <w:r>
        <w:rPr>
          <w:i/>
        </w:rPr>
        <w:t>In re: Petition for approval of Off-System Sales (OSS) Rate Schedule by Peoples Gas System, Inc.</w:t>
      </w:r>
    </w:p>
  </w:footnote>
  <w:footnote w:id="6">
    <w:p w14:paraId="42403FE9" w14:textId="2EE98FC6" w:rsidR="000131D3" w:rsidRDefault="000131D3" w:rsidP="000131D3">
      <w:pPr>
        <w:pStyle w:val="FootnoteText"/>
      </w:pPr>
      <w:r>
        <w:rPr>
          <w:rStyle w:val="FootnoteReference"/>
        </w:rPr>
        <w:footnoteRef/>
      </w:r>
      <w:r>
        <w:t xml:space="preserve">Order No. PSC-03-0038-FOF-GU, issued January 6, 2003, in Docket No. 020384-GU, </w:t>
      </w:r>
      <w:r w:rsidRPr="005147A5">
        <w:rPr>
          <w:i/>
        </w:rPr>
        <w:t>In re: Petition for rate increase by Peoples Gas System</w:t>
      </w:r>
      <w:r>
        <w:t>.</w:t>
      </w:r>
    </w:p>
  </w:footnote>
  <w:footnote w:id="7">
    <w:p w14:paraId="548B45A8" w14:textId="50FF95E2" w:rsidR="00CE05A8" w:rsidRDefault="00CE05A8">
      <w:pPr>
        <w:pStyle w:val="FootnoteText"/>
      </w:pPr>
      <w:r>
        <w:rPr>
          <w:rStyle w:val="FootnoteReference"/>
        </w:rPr>
        <w:footnoteRef/>
      </w:r>
      <w:r w:rsidRPr="00CE05A8">
        <w:t>Order No. P</w:t>
      </w:r>
      <w:r>
        <w:t>SC-09-0411-FOF-GU, issued June 9, 2009, in Docket No. 080318-</w:t>
      </w:r>
      <w:r w:rsidRPr="00CE05A8">
        <w:t xml:space="preserve">GU, </w:t>
      </w:r>
      <w:r w:rsidRPr="00063B2B">
        <w:rPr>
          <w:i/>
        </w:rPr>
        <w:t>In re: Petition for rate increase by Peoples Gas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DD2F" w14:textId="77777777" w:rsidR="00BC402E" w:rsidRDefault="009C3752"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20250026-GU</w:t>
    </w:r>
    <w:bookmarkEnd w:id="15"/>
  </w:p>
  <w:p w14:paraId="1D315687" w14:textId="3A32273D" w:rsidR="00BC402E" w:rsidRDefault="00BC402E">
    <w:pPr>
      <w:pStyle w:val="Header"/>
    </w:pPr>
    <w:r>
      <w:t xml:space="preserve">Date: </w:t>
    </w:r>
    <w:r w:rsidR="000D2D4C">
      <w:fldChar w:fldCharType="begin"/>
    </w:r>
    <w:r w:rsidR="000D2D4C">
      <w:instrText xml:space="preserve"> REF FilingDate </w:instrText>
    </w:r>
    <w:r w:rsidR="000D2D4C">
      <w:fldChar w:fldCharType="separate"/>
    </w:r>
    <w:r w:rsidR="00FF7055">
      <w:t>June 19, 2025</w:t>
    </w:r>
    <w:r w:rsidR="000D2D4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83AEF" w14:textId="6EC4EB80"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F7055">
      <w:t>Docket No.</w:t>
    </w:r>
    <w:r>
      <w:fldChar w:fldCharType="end"/>
    </w:r>
    <w:r>
      <w:t xml:space="preserve"> </w:t>
    </w:r>
    <w:r>
      <w:fldChar w:fldCharType="begin"/>
    </w:r>
    <w:r>
      <w:instrText xml:space="preserve"> REF DocketList</w:instrText>
    </w:r>
    <w:r>
      <w:fldChar w:fldCharType="separate"/>
    </w:r>
    <w:r w:rsidR="00FF7055">
      <w:t>20250026-GU</w:t>
    </w:r>
    <w:r>
      <w:fldChar w:fldCharType="end"/>
    </w:r>
    <w:r>
      <w:tab/>
      <w:t xml:space="preserve">Issue </w:t>
    </w:r>
    <w:r w:rsidR="000D2D4C">
      <w:fldChar w:fldCharType="begin"/>
    </w:r>
    <w:r w:rsidR="000D2D4C">
      <w:instrText xml:space="preserve"> Seq Issue \c \* Arabic </w:instrText>
    </w:r>
    <w:r w:rsidR="000D2D4C">
      <w:fldChar w:fldCharType="separate"/>
    </w:r>
    <w:r w:rsidR="00FB21D4">
      <w:rPr>
        <w:noProof/>
      </w:rPr>
      <w:t>2</w:t>
    </w:r>
    <w:r w:rsidR="000D2D4C">
      <w:rPr>
        <w:noProof/>
      </w:rPr>
      <w:fldChar w:fldCharType="end"/>
    </w:r>
  </w:p>
  <w:p w14:paraId="6FC9CD4B" w14:textId="12BE803F" w:rsidR="00BC402E" w:rsidRDefault="00BC402E">
    <w:pPr>
      <w:pStyle w:val="Header"/>
    </w:pPr>
    <w:r>
      <w:t xml:space="preserve">Date: </w:t>
    </w:r>
    <w:r w:rsidR="000D2D4C">
      <w:fldChar w:fldCharType="begin"/>
    </w:r>
    <w:r w:rsidR="000D2D4C">
      <w:instrText xml:space="preserve"> REF FilingDate </w:instrText>
    </w:r>
    <w:r w:rsidR="000D2D4C">
      <w:fldChar w:fldCharType="separate"/>
    </w:r>
    <w:r w:rsidR="00FF7055">
      <w:t>June 19, 2025</w:t>
    </w:r>
    <w:r w:rsidR="000D2D4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BE406"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6EBB1" w14:textId="641922CD" w:rsidR="00535A8E" w:rsidRDefault="00535A8E" w:rsidP="00220732">
    <w:pPr>
      <w:pStyle w:val="Header"/>
      <w:tabs>
        <w:tab w:val="clear" w:pos="4320"/>
        <w:tab w:val="clear" w:pos="8640"/>
        <w:tab w:val="right" w:pos="9360"/>
      </w:tabs>
    </w:pPr>
    <w:r>
      <w:fldChar w:fldCharType="begin"/>
    </w:r>
    <w:r>
      <w:instrText xml:space="preserve"> REF DocketLabel</w:instrText>
    </w:r>
    <w:r>
      <w:fldChar w:fldCharType="separate"/>
    </w:r>
    <w:r w:rsidR="00FF7055">
      <w:t>Docket No.</w:t>
    </w:r>
    <w:r>
      <w:fldChar w:fldCharType="end"/>
    </w:r>
    <w:r>
      <w:t xml:space="preserve"> </w:t>
    </w:r>
    <w:r>
      <w:fldChar w:fldCharType="begin"/>
    </w:r>
    <w:r>
      <w:instrText xml:space="preserve"> REF DocketList</w:instrText>
    </w:r>
    <w:r>
      <w:fldChar w:fldCharType="separate"/>
    </w:r>
    <w:r w:rsidR="00FF7055">
      <w:t>20250026-GU</w:t>
    </w:r>
    <w:r>
      <w:fldChar w:fldCharType="end"/>
    </w:r>
    <w:r>
      <w:tab/>
      <w:t>Attachment A</w:t>
    </w:r>
  </w:p>
  <w:p w14:paraId="44ACCDD3" w14:textId="4462736D" w:rsidR="00535A8E" w:rsidRDefault="00535A8E" w:rsidP="00535A8E">
    <w:pPr>
      <w:pStyle w:val="Header"/>
      <w:tabs>
        <w:tab w:val="clear" w:pos="4320"/>
        <w:tab w:val="clear" w:pos="8640"/>
        <w:tab w:val="right" w:pos="9360"/>
      </w:tabs>
    </w:pPr>
    <w:r>
      <w:t xml:space="preserve">Date: </w:t>
    </w:r>
    <w:r w:rsidR="000D2D4C">
      <w:fldChar w:fldCharType="begin"/>
    </w:r>
    <w:r w:rsidR="000D2D4C">
      <w:instrText xml:space="preserve"> REF FilingDate </w:instrText>
    </w:r>
    <w:r w:rsidR="000D2D4C">
      <w:fldChar w:fldCharType="separate"/>
    </w:r>
    <w:r w:rsidR="00FF7055">
      <w:t>June 19, 2025</w:t>
    </w:r>
    <w:r w:rsidR="000D2D4C">
      <w:fldChar w:fldCharType="end"/>
    </w:r>
    <w:r>
      <w:tab/>
      <w:t xml:space="preserve">Page </w:t>
    </w:r>
    <w:r>
      <w:fldChar w:fldCharType="begin"/>
    </w:r>
    <w:r>
      <w:instrText xml:space="preserve">= </w:instrText>
    </w:r>
    <w:r>
      <w:fldChar w:fldCharType="begin"/>
    </w:r>
    <w:r>
      <w:instrText xml:space="preserve">Page </w:instrText>
    </w:r>
    <w:r>
      <w:fldChar w:fldCharType="separate"/>
    </w:r>
    <w:r w:rsidR="00FB21D4">
      <w:rPr>
        <w:noProof/>
      </w:rPr>
      <w:instrText>12</w:instrText>
    </w:r>
    <w:r>
      <w:fldChar w:fldCharType="end"/>
    </w:r>
    <w:r>
      <w:instrText xml:space="preserve">- 8 </w:instrText>
    </w:r>
    <w:r>
      <w:fldChar w:fldCharType="separate"/>
    </w:r>
    <w:r w:rsidR="00FB21D4">
      <w:rPr>
        <w:noProof/>
      </w:rPr>
      <w:t>4</w:t>
    </w:r>
    <w:r>
      <w:fldChar w:fldCharType="end"/>
    </w:r>
    <w:r>
      <w:t xml:space="preserve"> of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42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C3752"/>
    <w:rsid w:val="000043D5"/>
    <w:rsid w:val="00006170"/>
    <w:rsid w:val="00010E37"/>
    <w:rsid w:val="000131D3"/>
    <w:rsid w:val="000172DA"/>
    <w:rsid w:val="00022337"/>
    <w:rsid w:val="00023A0E"/>
    <w:rsid w:val="000247C5"/>
    <w:rsid w:val="000277C2"/>
    <w:rsid w:val="00035B48"/>
    <w:rsid w:val="00036CE2"/>
    <w:rsid w:val="00041EB3"/>
    <w:rsid w:val="0004230B"/>
    <w:rsid w:val="000437FE"/>
    <w:rsid w:val="000513BE"/>
    <w:rsid w:val="00051573"/>
    <w:rsid w:val="0005191B"/>
    <w:rsid w:val="0005451B"/>
    <w:rsid w:val="000549DE"/>
    <w:rsid w:val="0006341D"/>
    <w:rsid w:val="00063B2B"/>
    <w:rsid w:val="00065A06"/>
    <w:rsid w:val="000666F3"/>
    <w:rsid w:val="00070DCB"/>
    <w:rsid w:val="00072963"/>
    <w:rsid w:val="00072CCA"/>
    <w:rsid w:val="00073120"/>
    <w:rsid w:val="000764D0"/>
    <w:rsid w:val="00080A4E"/>
    <w:rsid w:val="000828D3"/>
    <w:rsid w:val="000A19EA"/>
    <w:rsid w:val="000A2B57"/>
    <w:rsid w:val="000A3672"/>
    <w:rsid w:val="000A418B"/>
    <w:rsid w:val="000A4BBB"/>
    <w:rsid w:val="000B0ACE"/>
    <w:rsid w:val="000B7231"/>
    <w:rsid w:val="000C1A13"/>
    <w:rsid w:val="000C4431"/>
    <w:rsid w:val="000C6607"/>
    <w:rsid w:val="000D047F"/>
    <w:rsid w:val="000D1C06"/>
    <w:rsid w:val="000D3043"/>
    <w:rsid w:val="000D4319"/>
    <w:rsid w:val="000D64CC"/>
    <w:rsid w:val="000E24FA"/>
    <w:rsid w:val="000E338A"/>
    <w:rsid w:val="000E4392"/>
    <w:rsid w:val="000F374A"/>
    <w:rsid w:val="000F4DAF"/>
    <w:rsid w:val="000F5F77"/>
    <w:rsid w:val="00105BA1"/>
    <w:rsid w:val="00106CF5"/>
    <w:rsid w:val="001076AF"/>
    <w:rsid w:val="001109F6"/>
    <w:rsid w:val="00116C6B"/>
    <w:rsid w:val="00117C8C"/>
    <w:rsid w:val="001239F0"/>
    <w:rsid w:val="00124C38"/>
    <w:rsid w:val="00124E2E"/>
    <w:rsid w:val="00125ED4"/>
    <w:rsid w:val="001303BF"/>
    <w:rsid w:val="001305E9"/>
    <w:rsid w:val="001307AF"/>
    <w:rsid w:val="001315E1"/>
    <w:rsid w:val="0013347E"/>
    <w:rsid w:val="00134748"/>
    <w:rsid w:val="00135687"/>
    <w:rsid w:val="00136BD1"/>
    <w:rsid w:val="00145C65"/>
    <w:rsid w:val="00146B5D"/>
    <w:rsid w:val="00150ECE"/>
    <w:rsid w:val="0015506E"/>
    <w:rsid w:val="0015768C"/>
    <w:rsid w:val="00163031"/>
    <w:rsid w:val="001654C4"/>
    <w:rsid w:val="001701EF"/>
    <w:rsid w:val="00170B88"/>
    <w:rsid w:val="00171A90"/>
    <w:rsid w:val="00177F01"/>
    <w:rsid w:val="00180254"/>
    <w:rsid w:val="00183D13"/>
    <w:rsid w:val="001856CF"/>
    <w:rsid w:val="00190AAE"/>
    <w:rsid w:val="00191E1F"/>
    <w:rsid w:val="00191EE8"/>
    <w:rsid w:val="00192943"/>
    <w:rsid w:val="00193BAF"/>
    <w:rsid w:val="001942BD"/>
    <w:rsid w:val="00194791"/>
    <w:rsid w:val="001A310F"/>
    <w:rsid w:val="001A3E26"/>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2E96"/>
    <w:rsid w:val="00214159"/>
    <w:rsid w:val="002163B6"/>
    <w:rsid w:val="00217215"/>
    <w:rsid w:val="00217BDC"/>
    <w:rsid w:val="00220732"/>
    <w:rsid w:val="0022121F"/>
    <w:rsid w:val="00221D32"/>
    <w:rsid w:val="00222AC1"/>
    <w:rsid w:val="00225C3F"/>
    <w:rsid w:val="002321FF"/>
    <w:rsid w:val="00237506"/>
    <w:rsid w:val="00242FB2"/>
    <w:rsid w:val="00246F43"/>
    <w:rsid w:val="0025195A"/>
    <w:rsid w:val="00256B28"/>
    <w:rsid w:val="002628F5"/>
    <w:rsid w:val="00262DD1"/>
    <w:rsid w:val="00263D44"/>
    <w:rsid w:val="002702AD"/>
    <w:rsid w:val="00281EB4"/>
    <w:rsid w:val="00286117"/>
    <w:rsid w:val="00292D82"/>
    <w:rsid w:val="00293EBB"/>
    <w:rsid w:val="00293EE7"/>
    <w:rsid w:val="002963CB"/>
    <w:rsid w:val="002A3F3F"/>
    <w:rsid w:val="002B2DAC"/>
    <w:rsid w:val="002B3699"/>
    <w:rsid w:val="002B4A01"/>
    <w:rsid w:val="002C291B"/>
    <w:rsid w:val="002C746A"/>
    <w:rsid w:val="002C7E4E"/>
    <w:rsid w:val="002D1B21"/>
    <w:rsid w:val="002D226D"/>
    <w:rsid w:val="002D66C0"/>
    <w:rsid w:val="002D74E3"/>
    <w:rsid w:val="002F4245"/>
    <w:rsid w:val="002F6030"/>
    <w:rsid w:val="003001AC"/>
    <w:rsid w:val="003037E1"/>
    <w:rsid w:val="00307E51"/>
    <w:rsid w:val="003103EC"/>
    <w:rsid w:val="00312132"/>
    <w:rsid w:val="003130BA"/>
    <w:rsid w:val="003144EF"/>
    <w:rsid w:val="0031480E"/>
    <w:rsid w:val="00316877"/>
    <w:rsid w:val="00317452"/>
    <w:rsid w:val="00320BED"/>
    <w:rsid w:val="00322311"/>
    <w:rsid w:val="00322F74"/>
    <w:rsid w:val="00325E15"/>
    <w:rsid w:val="00331DAE"/>
    <w:rsid w:val="00340073"/>
    <w:rsid w:val="003402F2"/>
    <w:rsid w:val="003411D8"/>
    <w:rsid w:val="003445B0"/>
    <w:rsid w:val="003512B2"/>
    <w:rsid w:val="00353B66"/>
    <w:rsid w:val="00355934"/>
    <w:rsid w:val="00357928"/>
    <w:rsid w:val="00360270"/>
    <w:rsid w:val="003632FD"/>
    <w:rsid w:val="00370F78"/>
    <w:rsid w:val="00372805"/>
    <w:rsid w:val="00373180"/>
    <w:rsid w:val="00375AB9"/>
    <w:rsid w:val="0037691E"/>
    <w:rsid w:val="003821A0"/>
    <w:rsid w:val="00382987"/>
    <w:rsid w:val="00385B04"/>
    <w:rsid w:val="003864CF"/>
    <w:rsid w:val="00391065"/>
    <w:rsid w:val="0039240F"/>
    <w:rsid w:val="003948AE"/>
    <w:rsid w:val="003A08C0"/>
    <w:rsid w:val="003A0E54"/>
    <w:rsid w:val="003A22A6"/>
    <w:rsid w:val="003A32EB"/>
    <w:rsid w:val="003A5494"/>
    <w:rsid w:val="003B2510"/>
    <w:rsid w:val="003B4355"/>
    <w:rsid w:val="003B698E"/>
    <w:rsid w:val="003C25BE"/>
    <w:rsid w:val="003C2CC4"/>
    <w:rsid w:val="003C316C"/>
    <w:rsid w:val="003C3710"/>
    <w:rsid w:val="003C42A3"/>
    <w:rsid w:val="003C48F7"/>
    <w:rsid w:val="003D766E"/>
    <w:rsid w:val="003E0463"/>
    <w:rsid w:val="003E04A6"/>
    <w:rsid w:val="003E0EFC"/>
    <w:rsid w:val="003E4A2B"/>
    <w:rsid w:val="003E6FE9"/>
    <w:rsid w:val="003E76C2"/>
    <w:rsid w:val="003F1367"/>
    <w:rsid w:val="003F1679"/>
    <w:rsid w:val="003F21EB"/>
    <w:rsid w:val="003F43E8"/>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6CE5"/>
    <w:rsid w:val="00447D5C"/>
    <w:rsid w:val="00450202"/>
    <w:rsid w:val="004502B2"/>
    <w:rsid w:val="00455499"/>
    <w:rsid w:val="00457736"/>
    <w:rsid w:val="004649A7"/>
    <w:rsid w:val="00471860"/>
    <w:rsid w:val="00477026"/>
    <w:rsid w:val="00477730"/>
    <w:rsid w:val="004858DD"/>
    <w:rsid w:val="00486814"/>
    <w:rsid w:val="004A6EBC"/>
    <w:rsid w:val="004A744D"/>
    <w:rsid w:val="004B60BD"/>
    <w:rsid w:val="004B7D19"/>
    <w:rsid w:val="004C3150"/>
    <w:rsid w:val="004C3641"/>
    <w:rsid w:val="004C3873"/>
    <w:rsid w:val="004C4390"/>
    <w:rsid w:val="004C4AF7"/>
    <w:rsid w:val="004C7501"/>
    <w:rsid w:val="004D020C"/>
    <w:rsid w:val="004D2881"/>
    <w:rsid w:val="004D2D7D"/>
    <w:rsid w:val="004D385F"/>
    <w:rsid w:val="004D5A98"/>
    <w:rsid w:val="004D5B39"/>
    <w:rsid w:val="004D7976"/>
    <w:rsid w:val="004E0CEA"/>
    <w:rsid w:val="004E330D"/>
    <w:rsid w:val="004E4985"/>
    <w:rsid w:val="004E5147"/>
    <w:rsid w:val="004E69B5"/>
    <w:rsid w:val="004F50D1"/>
    <w:rsid w:val="004F5C43"/>
    <w:rsid w:val="00501987"/>
    <w:rsid w:val="00503903"/>
    <w:rsid w:val="005050A2"/>
    <w:rsid w:val="00506030"/>
    <w:rsid w:val="0050652D"/>
    <w:rsid w:val="00506C03"/>
    <w:rsid w:val="00511A11"/>
    <w:rsid w:val="005147A5"/>
    <w:rsid w:val="00516496"/>
    <w:rsid w:val="00516EC6"/>
    <w:rsid w:val="00517281"/>
    <w:rsid w:val="00522E7D"/>
    <w:rsid w:val="00523B11"/>
    <w:rsid w:val="0052455B"/>
    <w:rsid w:val="0052572A"/>
    <w:rsid w:val="00532DFB"/>
    <w:rsid w:val="00535A8E"/>
    <w:rsid w:val="00537B69"/>
    <w:rsid w:val="00542273"/>
    <w:rsid w:val="00543CB3"/>
    <w:rsid w:val="005442E4"/>
    <w:rsid w:val="00547652"/>
    <w:rsid w:val="0055529B"/>
    <w:rsid w:val="00560FF0"/>
    <w:rsid w:val="005614BD"/>
    <w:rsid w:val="00562757"/>
    <w:rsid w:val="005628B8"/>
    <w:rsid w:val="00567380"/>
    <w:rsid w:val="0057154F"/>
    <w:rsid w:val="005727B1"/>
    <w:rsid w:val="00580F69"/>
    <w:rsid w:val="005813F3"/>
    <w:rsid w:val="00581CA3"/>
    <w:rsid w:val="00585031"/>
    <w:rsid w:val="00586B61"/>
    <w:rsid w:val="00586E8B"/>
    <w:rsid w:val="00587090"/>
    <w:rsid w:val="00587A44"/>
    <w:rsid w:val="005944A5"/>
    <w:rsid w:val="00597730"/>
    <w:rsid w:val="005977EC"/>
    <w:rsid w:val="00597DE7"/>
    <w:rsid w:val="005A1CD3"/>
    <w:rsid w:val="005A38C9"/>
    <w:rsid w:val="005A4AA2"/>
    <w:rsid w:val="005B34B6"/>
    <w:rsid w:val="005B606A"/>
    <w:rsid w:val="005B6C8F"/>
    <w:rsid w:val="005B6EC3"/>
    <w:rsid w:val="005C0617"/>
    <w:rsid w:val="005C17D7"/>
    <w:rsid w:val="005C33CE"/>
    <w:rsid w:val="005C3A94"/>
    <w:rsid w:val="005D0F74"/>
    <w:rsid w:val="005D2E7D"/>
    <w:rsid w:val="005D4A8F"/>
    <w:rsid w:val="005D561B"/>
    <w:rsid w:val="005D578F"/>
    <w:rsid w:val="005D5ECF"/>
    <w:rsid w:val="005E2AF7"/>
    <w:rsid w:val="005E4AA0"/>
    <w:rsid w:val="005F468D"/>
    <w:rsid w:val="005F69A3"/>
    <w:rsid w:val="00604CC7"/>
    <w:rsid w:val="00606654"/>
    <w:rsid w:val="0061059F"/>
    <w:rsid w:val="00613441"/>
    <w:rsid w:val="00614504"/>
    <w:rsid w:val="00615423"/>
    <w:rsid w:val="006165B2"/>
    <w:rsid w:val="00617276"/>
    <w:rsid w:val="0062527B"/>
    <w:rsid w:val="00625B18"/>
    <w:rsid w:val="00625D97"/>
    <w:rsid w:val="00625F1C"/>
    <w:rsid w:val="0062658E"/>
    <w:rsid w:val="006279E1"/>
    <w:rsid w:val="00630CEB"/>
    <w:rsid w:val="00632264"/>
    <w:rsid w:val="006355F2"/>
    <w:rsid w:val="00637650"/>
    <w:rsid w:val="006470BC"/>
    <w:rsid w:val="0065275A"/>
    <w:rsid w:val="006554D3"/>
    <w:rsid w:val="006603F4"/>
    <w:rsid w:val="00661708"/>
    <w:rsid w:val="00666522"/>
    <w:rsid w:val="00667036"/>
    <w:rsid w:val="00667B89"/>
    <w:rsid w:val="006702C7"/>
    <w:rsid w:val="00673BDB"/>
    <w:rsid w:val="00674341"/>
    <w:rsid w:val="006771B8"/>
    <w:rsid w:val="00682631"/>
    <w:rsid w:val="00683A89"/>
    <w:rsid w:val="006843B6"/>
    <w:rsid w:val="0068481F"/>
    <w:rsid w:val="0068547E"/>
    <w:rsid w:val="0068709A"/>
    <w:rsid w:val="00693EA1"/>
    <w:rsid w:val="0069636F"/>
    <w:rsid w:val="00696F5D"/>
    <w:rsid w:val="00697249"/>
    <w:rsid w:val="006A06F3"/>
    <w:rsid w:val="006A1A67"/>
    <w:rsid w:val="006B09C4"/>
    <w:rsid w:val="006B3947"/>
    <w:rsid w:val="006B4293"/>
    <w:rsid w:val="006B624F"/>
    <w:rsid w:val="006B75C8"/>
    <w:rsid w:val="006C0C95"/>
    <w:rsid w:val="006C31E3"/>
    <w:rsid w:val="006C5D22"/>
    <w:rsid w:val="006D18D3"/>
    <w:rsid w:val="006D1EE9"/>
    <w:rsid w:val="006D2A10"/>
    <w:rsid w:val="006D3BD1"/>
    <w:rsid w:val="006E010E"/>
    <w:rsid w:val="006E08CB"/>
    <w:rsid w:val="006E598D"/>
    <w:rsid w:val="006E7A85"/>
    <w:rsid w:val="006F4BD1"/>
    <w:rsid w:val="00701AC4"/>
    <w:rsid w:val="0070437D"/>
    <w:rsid w:val="00704CF1"/>
    <w:rsid w:val="00705B04"/>
    <w:rsid w:val="0071040E"/>
    <w:rsid w:val="00712B9C"/>
    <w:rsid w:val="00717EE9"/>
    <w:rsid w:val="00722C0B"/>
    <w:rsid w:val="00724992"/>
    <w:rsid w:val="00724F64"/>
    <w:rsid w:val="00727739"/>
    <w:rsid w:val="00727D46"/>
    <w:rsid w:val="00727F90"/>
    <w:rsid w:val="00730C83"/>
    <w:rsid w:val="00734820"/>
    <w:rsid w:val="007349DC"/>
    <w:rsid w:val="0074365E"/>
    <w:rsid w:val="00743AAD"/>
    <w:rsid w:val="00744345"/>
    <w:rsid w:val="00744B55"/>
    <w:rsid w:val="007515FD"/>
    <w:rsid w:val="00760D80"/>
    <w:rsid w:val="00761CB4"/>
    <w:rsid w:val="007765D7"/>
    <w:rsid w:val="00780C09"/>
    <w:rsid w:val="00780DDF"/>
    <w:rsid w:val="007834E9"/>
    <w:rsid w:val="00787DBC"/>
    <w:rsid w:val="0079019A"/>
    <w:rsid w:val="00792935"/>
    <w:rsid w:val="007A04A1"/>
    <w:rsid w:val="007A164C"/>
    <w:rsid w:val="007A1840"/>
    <w:rsid w:val="007A1FCC"/>
    <w:rsid w:val="007A2440"/>
    <w:rsid w:val="007B730C"/>
    <w:rsid w:val="007C0528"/>
    <w:rsid w:val="007C08EA"/>
    <w:rsid w:val="007C3D38"/>
    <w:rsid w:val="007D0F35"/>
    <w:rsid w:val="007D1783"/>
    <w:rsid w:val="007D358F"/>
    <w:rsid w:val="007D4546"/>
    <w:rsid w:val="007D4FEB"/>
    <w:rsid w:val="007D6146"/>
    <w:rsid w:val="007D72DF"/>
    <w:rsid w:val="007E0CE7"/>
    <w:rsid w:val="007E72B3"/>
    <w:rsid w:val="007F1193"/>
    <w:rsid w:val="007F417F"/>
    <w:rsid w:val="007F7644"/>
    <w:rsid w:val="008042BD"/>
    <w:rsid w:val="00804E17"/>
    <w:rsid w:val="008050B3"/>
    <w:rsid w:val="008101BB"/>
    <w:rsid w:val="00813767"/>
    <w:rsid w:val="008165AE"/>
    <w:rsid w:val="00816624"/>
    <w:rsid w:val="008178A7"/>
    <w:rsid w:val="00822427"/>
    <w:rsid w:val="00822562"/>
    <w:rsid w:val="00823663"/>
    <w:rsid w:val="00823664"/>
    <w:rsid w:val="008305B7"/>
    <w:rsid w:val="00832DDC"/>
    <w:rsid w:val="00833906"/>
    <w:rsid w:val="008426B0"/>
    <w:rsid w:val="008431BB"/>
    <w:rsid w:val="00845E34"/>
    <w:rsid w:val="00850BAC"/>
    <w:rsid w:val="00854A3E"/>
    <w:rsid w:val="00855D08"/>
    <w:rsid w:val="008618A4"/>
    <w:rsid w:val="00863629"/>
    <w:rsid w:val="00864393"/>
    <w:rsid w:val="008731AB"/>
    <w:rsid w:val="00874344"/>
    <w:rsid w:val="0087505D"/>
    <w:rsid w:val="00875EE9"/>
    <w:rsid w:val="00877703"/>
    <w:rsid w:val="00882155"/>
    <w:rsid w:val="0088233B"/>
    <w:rsid w:val="008828D3"/>
    <w:rsid w:val="0088599E"/>
    <w:rsid w:val="00886C37"/>
    <w:rsid w:val="008915FC"/>
    <w:rsid w:val="008917E8"/>
    <w:rsid w:val="00892D99"/>
    <w:rsid w:val="00893315"/>
    <w:rsid w:val="00894C09"/>
    <w:rsid w:val="008B5C68"/>
    <w:rsid w:val="008B62AE"/>
    <w:rsid w:val="008C04B5"/>
    <w:rsid w:val="008C14FA"/>
    <w:rsid w:val="008C7B0B"/>
    <w:rsid w:val="008D4057"/>
    <w:rsid w:val="008D5BCE"/>
    <w:rsid w:val="008D5DAE"/>
    <w:rsid w:val="008D638F"/>
    <w:rsid w:val="008E00F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07B11"/>
    <w:rsid w:val="0091019E"/>
    <w:rsid w:val="009106F1"/>
    <w:rsid w:val="009113C2"/>
    <w:rsid w:val="00911EC0"/>
    <w:rsid w:val="00912404"/>
    <w:rsid w:val="009145D6"/>
    <w:rsid w:val="00915541"/>
    <w:rsid w:val="00920E64"/>
    <w:rsid w:val="00922002"/>
    <w:rsid w:val="009225CB"/>
    <w:rsid w:val="00924020"/>
    <w:rsid w:val="00924BF4"/>
    <w:rsid w:val="009271A7"/>
    <w:rsid w:val="0092762F"/>
    <w:rsid w:val="00934367"/>
    <w:rsid w:val="00935409"/>
    <w:rsid w:val="0093658B"/>
    <w:rsid w:val="00936D71"/>
    <w:rsid w:val="009407A4"/>
    <w:rsid w:val="009429FF"/>
    <w:rsid w:val="009444D1"/>
    <w:rsid w:val="00945BD6"/>
    <w:rsid w:val="00945E09"/>
    <w:rsid w:val="009479FB"/>
    <w:rsid w:val="00951C45"/>
    <w:rsid w:val="00951DD8"/>
    <w:rsid w:val="0095746D"/>
    <w:rsid w:val="00957D30"/>
    <w:rsid w:val="009656F2"/>
    <w:rsid w:val="00966A08"/>
    <w:rsid w:val="00966BA2"/>
    <w:rsid w:val="009701B7"/>
    <w:rsid w:val="009708C3"/>
    <w:rsid w:val="00971207"/>
    <w:rsid w:val="00975CB4"/>
    <w:rsid w:val="009863B0"/>
    <w:rsid w:val="00987DE1"/>
    <w:rsid w:val="00990571"/>
    <w:rsid w:val="00991905"/>
    <w:rsid w:val="009926B2"/>
    <w:rsid w:val="0099673A"/>
    <w:rsid w:val="009A05EA"/>
    <w:rsid w:val="009A3291"/>
    <w:rsid w:val="009A3330"/>
    <w:rsid w:val="009A548F"/>
    <w:rsid w:val="009A63B7"/>
    <w:rsid w:val="009A79AF"/>
    <w:rsid w:val="009A7C96"/>
    <w:rsid w:val="009B0928"/>
    <w:rsid w:val="009B61BF"/>
    <w:rsid w:val="009C3253"/>
    <w:rsid w:val="009C3752"/>
    <w:rsid w:val="009C3DB9"/>
    <w:rsid w:val="009C5968"/>
    <w:rsid w:val="009D0436"/>
    <w:rsid w:val="009D46E5"/>
    <w:rsid w:val="009D568A"/>
    <w:rsid w:val="009F04EC"/>
    <w:rsid w:val="009F2A7C"/>
    <w:rsid w:val="009F3B36"/>
    <w:rsid w:val="009F50E6"/>
    <w:rsid w:val="00A00E4B"/>
    <w:rsid w:val="00A019B9"/>
    <w:rsid w:val="00A03157"/>
    <w:rsid w:val="00A11756"/>
    <w:rsid w:val="00A12497"/>
    <w:rsid w:val="00A12508"/>
    <w:rsid w:val="00A1282B"/>
    <w:rsid w:val="00A13A27"/>
    <w:rsid w:val="00A145CD"/>
    <w:rsid w:val="00A15B7C"/>
    <w:rsid w:val="00A175B6"/>
    <w:rsid w:val="00A21835"/>
    <w:rsid w:val="00A21D1B"/>
    <w:rsid w:val="00A2374B"/>
    <w:rsid w:val="00A23AAB"/>
    <w:rsid w:val="00A27D6E"/>
    <w:rsid w:val="00A328EC"/>
    <w:rsid w:val="00A33A51"/>
    <w:rsid w:val="00A41CA6"/>
    <w:rsid w:val="00A431ED"/>
    <w:rsid w:val="00A43590"/>
    <w:rsid w:val="00A47927"/>
    <w:rsid w:val="00A47FFC"/>
    <w:rsid w:val="00A51156"/>
    <w:rsid w:val="00A52B0A"/>
    <w:rsid w:val="00A5442F"/>
    <w:rsid w:val="00A54FF9"/>
    <w:rsid w:val="00A56611"/>
    <w:rsid w:val="00A56765"/>
    <w:rsid w:val="00A6005E"/>
    <w:rsid w:val="00A651F5"/>
    <w:rsid w:val="00A675AC"/>
    <w:rsid w:val="00A6766F"/>
    <w:rsid w:val="00A7097D"/>
    <w:rsid w:val="00A7581F"/>
    <w:rsid w:val="00A81274"/>
    <w:rsid w:val="00A86ACA"/>
    <w:rsid w:val="00A90206"/>
    <w:rsid w:val="00A91A8A"/>
    <w:rsid w:val="00A92439"/>
    <w:rsid w:val="00A92FB1"/>
    <w:rsid w:val="00A95980"/>
    <w:rsid w:val="00A95A0C"/>
    <w:rsid w:val="00AA2765"/>
    <w:rsid w:val="00AA5106"/>
    <w:rsid w:val="00AA77B5"/>
    <w:rsid w:val="00AB6004"/>
    <w:rsid w:val="00AB6C5D"/>
    <w:rsid w:val="00AC3401"/>
    <w:rsid w:val="00AC51A7"/>
    <w:rsid w:val="00AC603B"/>
    <w:rsid w:val="00AD0E89"/>
    <w:rsid w:val="00AD444B"/>
    <w:rsid w:val="00AD5614"/>
    <w:rsid w:val="00AD6C78"/>
    <w:rsid w:val="00AD7F6D"/>
    <w:rsid w:val="00AE03F0"/>
    <w:rsid w:val="00AE2EAB"/>
    <w:rsid w:val="00AE7567"/>
    <w:rsid w:val="00AF13D0"/>
    <w:rsid w:val="00AF46F9"/>
    <w:rsid w:val="00AF5824"/>
    <w:rsid w:val="00AF5E0E"/>
    <w:rsid w:val="00AF5F89"/>
    <w:rsid w:val="00AF6FB4"/>
    <w:rsid w:val="00AF73CB"/>
    <w:rsid w:val="00B002D6"/>
    <w:rsid w:val="00B02EF0"/>
    <w:rsid w:val="00B03379"/>
    <w:rsid w:val="00B03FA5"/>
    <w:rsid w:val="00B04110"/>
    <w:rsid w:val="00B05B51"/>
    <w:rsid w:val="00B07400"/>
    <w:rsid w:val="00B07464"/>
    <w:rsid w:val="00B12714"/>
    <w:rsid w:val="00B14E5A"/>
    <w:rsid w:val="00B15370"/>
    <w:rsid w:val="00B16DA4"/>
    <w:rsid w:val="00B17BEB"/>
    <w:rsid w:val="00B2027F"/>
    <w:rsid w:val="00B21A3C"/>
    <w:rsid w:val="00B223C0"/>
    <w:rsid w:val="00B234ED"/>
    <w:rsid w:val="00B24933"/>
    <w:rsid w:val="00B249B2"/>
    <w:rsid w:val="00B25CA3"/>
    <w:rsid w:val="00B2765A"/>
    <w:rsid w:val="00B3109A"/>
    <w:rsid w:val="00B32D37"/>
    <w:rsid w:val="00B41AA8"/>
    <w:rsid w:val="00B41AAA"/>
    <w:rsid w:val="00B42B45"/>
    <w:rsid w:val="00B4420A"/>
    <w:rsid w:val="00B46C69"/>
    <w:rsid w:val="00B516ED"/>
    <w:rsid w:val="00B53D5F"/>
    <w:rsid w:val="00B565DA"/>
    <w:rsid w:val="00B57A6A"/>
    <w:rsid w:val="00B62D0D"/>
    <w:rsid w:val="00B760F1"/>
    <w:rsid w:val="00B7669E"/>
    <w:rsid w:val="00B769F4"/>
    <w:rsid w:val="00B76EBB"/>
    <w:rsid w:val="00B77DA1"/>
    <w:rsid w:val="00B81C6A"/>
    <w:rsid w:val="00B822A0"/>
    <w:rsid w:val="00B82F85"/>
    <w:rsid w:val="00B858AE"/>
    <w:rsid w:val="00B85964"/>
    <w:rsid w:val="00B90301"/>
    <w:rsid w:val="00B96250"/>
    <w:rsid w:val="00BA0D55"/>
    <w:rsid w:val="00BA1E90"/>
    <w:rsid w:val="00BA2B6A"/>
    <w:rsid w:val="00BA37B3"/>
    <w:rsid w:val="00BA421F"/>
    <w:rsid w:val="00BA4CC6"/>
    <w:rsid w:val="00BA7980"/>
    <w:rsid w:val="00BA7BF6"/>
    <w:rsid w:val="00BA7F46"/>
    <w:rsid w:val="00BB0F1D"/>
    <w:rsid w:val="00BB3493"/>
    <w:rsid w:val="00BB6E4C"/>
    <w:rsid w:val="00BB7468"/>
    <w:rsid w:val="00BC0514"/>
    <w:rsid w:val="00BC188A"/>
    <w:rsid w:val="00BC402E"/>
    <w:rsid w:val="00BC70C6"/>
    <w:rsid w:val="00BD06E5"/>
    <w:rsid w:val="00BD0F48"/>
    <w:rsid w:val="00BD14E5"/>
    <w:rsid w:val="00BD47C4"/>
    <w:rsid w:val="00BD54C4"/>
    <w:rsid w:val="00BD7F36"/>
    <w:rsid w:val="00BE05D2"/>
    <w:rsid w:val="00BE0E50"/>
    <w:rsid w:val="00BE6DDB"/>
    <w:rsid w:val="00BF03E0"/>
    <w:rsid w:val="00BF3ED1"/>
    <w:rsid w:val="00BF5010"/>
    <w:rsid w:val="00BF572C"/>
    <w:rsid w:val="00C03009"/>
    <w:rsid w:val="00C03D5F"/>
    <w:rsid w:val="00C1216D"/>
    <w:rsid w:val="00C13791"/>
    <w:rsid w:val="00C210BD"/>
    <w:rsid w:val="00C2253A"/>
    <w:rsid w:val="00C22B46"/>
    <w:rsid w:val="00C2575A"/>
    <w:rsid w:val="00C31BB3"/>
    <w:rsid w:val="00C36977"/>
    <w:rsid w:val="00C42444"/>
    <w:rsid w:val="00C46628"/>
    <w:rsid w:val="00C467DA"/>
    <w:rsid w:val="00C477D9"/>
    <w:rsid w:val="00C57869"/>
    <w:rsid w:val="00C60BA3"/>
    <w:rsid w:val="00C623F7"/>
    <w:rsid w:val="00C62A81"/>
    <w:rsid w:val="00C67CD7"/>
    <w:rsid w:val="00C71E00"/>
    <w:rsid w:val="00C75BC5"/>
    <w:rsid w:val="00C75BC8"/>
    <w:rsid w:val="00C75C93"/>
    <w:rsid w:val="00C81670"/>
    <w:rsid w:val="00C81773"/>
    <w:rsid w:val="00C82861"/>
    <w:rsid w:val="00C82ED5"/>
    <w:rsid w:val="00C86896"/>
    <w:rsid w:val="00C907A8"/>
    <w:rsid w:val="00C91670"/>
    <w:rsid w:val="00C93211"/>
    <w:rsid w:val="00C93DB8"/>
    <w:rsid w:val="00C942EC"/>
    <w:rsid w:val="00C95460"/>
    <w:rsid w:val="00C96047"/>
    <w:rsid w:val="00C96205"/>
    <w:rsid w:val="00C979D0"/>
    <w:rsid w:val="00CA0818"/>
    <w:rsid w:val="00CA15C8"/>
    <w:rsid w:val="00CA2C8F"/>
    <w:rsid w:val="00CA3068"/>
    <w:rsid w:val="00CA30DA"/>
    <w:rsid w:val="00CA3A24"/>
    <w:rsid w:val="00CA5C5C"/>
    <w:rsid w:val="00CB1777"/>
    <w:rsid w:val="00CB33E9"/>
    <w:rsid w:val="00CB5B1B"/>
    <w:rsid w:val="00CB5DD2"/>
    <w:rsid w:val="00CC0B90"/>
    <w:rsid w:val="00CC10A9"/>
    <w:rsid w:val="00CD0655"/>
    <w:rsid w:val="00CD1347"/>
    <w:rsid w:val="00CD15D4"/>
    <w:rsid w:val="00CD51DE"/>
    <w:rsid w:val="00CE05A8"/>
    <w:rsid w:val="00CE154D"/>
    <w:rsid w:val="00CE25B9"/>
    <w:rsid w:val="00CE2BF8"/>
    <w:rsid w:val="00CE484E"/>
    <w:rsid w:val="00CE4A0B"/>
    <w:rsid w:val="00CE4D20"/>
    <w:rsid w:val="00CE656F"/>
    <w:rsid w:val="00CF0DA8"/>
    <w:rsid w:val="00CF1200"/>
    <w:rsid w:val="00CF2E25"/>
    <w:rsid w:val="00CF4453"/>
    <w:rsid w:val="00CF5589"/>
    <w:rsid w:val="00CF5D94"/>
    <w:rsid w:val="00CF7E0F"/>
    <w:rsid w:val="00D00893"/>
    <w:rsid w:val="00D034D7"/>
    <w:rsid w:val="00D04BE4"/>
    <w:rsid w:val="00D06FC7"/>
    <w:rsid w:val="00D12565"/>
    <w:rsid w:val="00D140C1"/>
    <w:rsid w:val="00D14127"/>
    <w:rsid w:val="00D200C4"/>
    <w:rsid w:val="00D2017C"/>
    <w:rsid w:val="00D21C66"/>
    <w:rsid w:val="00D23FF1"/>
    <w:rsid w:val="00D24B35"/>
    <w:rsid w:val="00D4654F"/>
    <w:rsid w:val="00D479AE"/>
    <w:rsid w:val="00D50FCD"/>
    <w:rsid w:val="00D533E3"/>
    <w:rsid w:val="00D568BD"/>
    <w:rsid w:val="00D57F9E"/>
    <w:rsid w:val="00D60B16"/>
    <w:rsid w:val="00D60F02"/>
    <w:rsid w:val="00D66E49"/>
    <w:rsid w:val="00D70D71"/>
    <w:rsid w:val="00D71433"/>
    <w:rsid w:val="00D71C09"/>
    <w:rsid w:val="00D72F74"/>
    <w:rsid w:val="00D81563"/>
    <w:rsid w:val="00D837C1"/>
    <w:rsid w:val="00D8393A"/>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0E4"/>
    <w:rsid w:val="00DD3356"/>
    <w:rsid w:val="00DD3F07"/>
    <w:rsid w:val="00DD5025"/>
    <w:rsid w:val="00DD5464"/>
    <w:rsid w:val="00DD6F85"/>
    <w:rsid w:val="00DE254E"/>
    <w:rsid w:val="00DE32C0"/>
    <w:rsid w:val="00DE58A3"/>
    <w:rsid w:val="00DE6CBA"/>
    <w:rsid w:val="00DE76A7"/>
    <w:rsid w:val="00DE78A1"/>
    <w:rsid w:val="00DF1510"/>
    <w:rsid w:val="00E02F1F"/>
    <w:rsid w:val="00E05454"/>
    <w:rsid w:val="00E05C70"/>
    <w:rsid w:val="00E06484"/>
    <w:rsid w:val="00E06B24"/>
    <w:rsid w:val="00E20A7D"/>
    <w:rsid w:val="00E2226C"/>
    <w:rsid w:val="00E23FE4"/>
    <w:rsid w:val="00E275D8"/>
    <w:rsid w:val="00E30F6A"/>
    <w:rsid w:val="00E3117C"/>
    <w:rsid w:val="00E31288"/>
    <w:rsid w:val="00E34307"/>
    <w:rsid w:val="00E34511"/>
    <w:rsid w:val="00E3635B"/>
    <w:rsid w:val="00E375C3"/>
    <w:rsid w:val="00E375CA"/>
    <w:rsid w:val="00E51481"/>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436F"/>
    <w:rsid w:val="00E95278"/>
    <w:rsid w:val="00E96A42"/>
    <w:rsid w:val="00EA2273"/>
    <w:rsid w:val="00EA7C3C"/>
    <w:rsid w:val="00EB2461"/>
    <w:rsid w:val="00EB2DB3"/>
    <w:rsid w:val="00EB3F9A"/>
    <w:rsid w:val="00EB4FFF"/>
    <w:rsid w:val="00EB5D5E"/>
    <w:rsid w:val="00EC3FBB"/>
    <w:rsid w:val="00EC6B7A"/>
    <w:rsid w:val="00ED3606"/>
    <w:rsid w:val="00ED3A87"/>
    <w:rsid w:val="00ED5B67"/>
    <w:rsid w:val="00EE0318"/>
    <w:rsid w:val="00EE1A5C"/>
    <w:rsid w:val="00EE473E"/>
    <w:rsid w:val="00EE5F5A"/>
    <w:rsid w:val="00EF264C"/>
    <w:rsid w:val="00EF3FEE"/>
    <w:rsid w:val="00EF454A"/>
    <w:rsid w:val="00EF6B41"/>
    <w:rsid w:val="00F04B59"/>
    <w:rsid w:val="00F07B69"/>
    <w:rsid w:val="00F11741"/>
    <w:rsid w:val="00F117B0"/>
    <w:rsid w:val="00F12B1C"/>
    <w:rsid w:val="00F13CF8"/>
    <w:rsid w:val="00F15855"/>
    <w:rsid w:val="00F200B2"/>
    <w:rsid w:val="00F227DC"/>
    <w:rsid w:val="00F263B9"/>
    <w:rsid w:val="00F30701"/>
    <w:rsid w:val="00F32978"/>
    <w:rsid w:val="00F45CB2"/>
    <w:rsid w:val="00F511F3"/>
    <w:rsid w:val="00F544C0"/>
    <w:rsid w:val="00F55332"/>
    <w:rsid w:val="00F6156E"/>
    <w:rsid w:val="00F6504A"/>
    <w:rsid w:val="00F65519"/>
    <w:rsid w:val="00F66D9F"/>
    <w:rsid w:val="00F713C0"/>
    <w:rsid w:val="00F74682"/>
    <w:rsid w:val="00F75DDC"/>
    <w:rsid w:val="00F7792F"/>
    <w:rsid w:val="00F77964"/>
    <w:rsid w:val="00F82082"/>
    <w:rsid w:val="00F842AA"/>
    <w:rsid w:val="00F8476F"/>
    <w:rsid w:val="00F853E1"/>
    <w:rsid w:val="00F85604"/>
    <w:rsid w:val="00F86C43"/>
    <w:rsid w:val="00F90D8D"/>
    <w:rsid w:val="00F93809"/>
    <w:rsid w:val="00F94B7A"/>
    <w:rsid w:val="00FA17AC"/>
    <w:rsid w:val="00FA32DE"/>
    <w:rsid w:val="00FA3382"/>
    <w:rsid w:val="00FA59CD"/>
    <w:rsid w:val="00FB01D0"/>
    <w:rsid w:val="00FB0CDC"/>
    <w:rsid w:val="00FB1740"/>
    <w:rsid w:val="00FB21D4"/>
    <w:rsid w:val="00FB4235"/>
    <w:rsid w:val="00FC4446"/>
    <w:rsid w:val="00FC474C"/>
    <w:rsid w:val="00FC5469"/>
    <w:rsid w:val="00FC6D7D"/>
    <w:rsid w:val="00FD16B0"/>
    <w:rsid w:val="00FD1FCE"/>
    <w:rsid w:val="00FD3827"/>
    <w:rsid w:val="00FD4501"/>
    <w:rsid w:val="00FD4FED"/>
    <w:rsid w:val="00FD5C93"/>
    <w:rsid w:val="00FD64F4"/>
    <w:rsid w:val="00FE00C8"/>
    <w:rsid w:val="00FE0577"/>
    <w:rsid w:val="00FE2FF8"/>
    <w:rsid w:val="00FE59EC"/>
    <w:rsid w:val="00FE5B67"/>
    <w:rsid w:val="00FE5EFB"/>
    <w:rsid w:val="00FE60D6"/>
    <w:rsid w:val="00FF4046"/>
    <w:rsid w:val="00FF55EE"/>
    <w:rsid w:val="00FF7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5721F684"/>
  <w15:docId w15:val="{8D879ED1-6109-4525-964C-9822C6C6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erChar">
    <w:name w:val="Footer Char"/>
    <w:basedOn w:val="DefaultParagraphFont"/>
    <w:link w:val="Footer"/>
    <w:uiPriority w:val="99"/>
    <w:rsid w:val="00D24B35"/>
    <w:rPr>
      <w:sz w:val="24"/>
      <w:szCs w:val="24"/>
    </w:rPr>
  </w:style>
  <w:style w:type="character" w:styleId="FootnoteReference">
    <w:name w:val="footnote reference"/>
    <w:basedOn w:val="DefaultParagraphFont"/>
    <w:unhideWhenUsed/>
    <w:rsid w:val="00D24B35"/>
    <w:rPr>
      <w:vertAlign w:val="superscript"/>
    </w:rPr>
  </w:style>
  <w:style w:type="character" w:styleId="CommentReference">
    <w:name w:val="annotation reference"/>
    <w:basedOn w:val="DefaultParagraphFont"/>
    <w:semiHidden/>
    <w:unhideWhenUsed/>
    <w:rsid w:val="007A1FCC"/>
    <w:rPr>
      <w:sz w:val="16"/>
      <w:szCs w:val="16"/>
    </w:rPr>
  </w:style>
  <w:style w:type="paragraph" w:styleId="Revision">
    <w:name w:val="Revision"/>
    <w:hidden/>
    <w:uiPriority w:val="99"/>
    <w:semiHidden/>
    <w:rsid w:val="007A1F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F8ED5-1EE1-4D1B-A612-3DD8BA961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12</Pages>
  <Words>3074</Words>
  <Characters>16830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subject/>
  <dc:creator>Kate McClelland</dc:creator>
  <cp:keywords/>
  <dc:description/>
  <cp:lastModifiedBy>Corey Hampson</cp:lastModifiedBy>
  <cp:revision>2</cp:revision>
  <cp:lastPrinted>2025-06-18T13:23:00Z</cp:lastPrinted>
  <dcterms:created xsi:type="dcterms:W3CDTF">2025-06-19T14:03:00Z</dcterms:created>
  <dcterms:modified xsi:type="dcterms:W3CDTF">2025-06-19T14:03:00Z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20250026-GU</vt:lpwstr>
  </property>
  <property fmtid="{D5CDD505-2E9C-101B-9397-08002B2CF9AE}" pid="3" name="MasterDocument">
    <vt:bool>false</vt:bool>
  </property>
</Properties>
</file>