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0C7B30" w14:textId="77777777" w:rsidR="00CB5276" w:rsidRDefault="0095535F" w:rsidP="0095535F">
      <w:pPr>
        <w:pStyle w:val="OrderHeading"/>
      </w:pPr>
      <w:r>
        <w:t>BEFORE THE FLORIDA PUBLIC SERVICE COMMISSION</w:t>
      </w:r>
    </w:p>
    <w:p w14:paraId="7CDED64C" w14:textId="77777777" w:rsidR="0095535F" w:rsidRDefault="0095535F" w:rsidP="0095535F">
      <w:pPr>
        <w:pStyle w:val="OrderBody"/>
      </w:pPr>
    </w:p>
    <w:p w14:paraId="0BD0171A" w14:textId="77777777" w:rsidR="0095535F" w:rsidRDefault="0095535F" w:rsidP="0095535F">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95535F" w:rsidRPr="00C63FCF" w14:paraId="002382E5" w14:textId="77777777" w:rsidTr="005F192E">
        <w:trPr>
          <w:trHeight w:val="828"/>
        </w:trPr>
        <w:tc>
          <w:tcPr>
            <w:tcW w:w="4788" w:type="dxa"/>
            <w:tcBorders>
              <w:bottom w:val="single" w:sz="8" w:space="0" w:color="auto"/>
              <w:right w:val="double" w:sz="6" w:space="0" w:color="auto"/>
            </w:tcBorders>
            <w:shd w:val="clear" w:color="auto" w:fill="auto"/>
          </w:tcPr>
          <w:p w14:paraId="4912ECBA" w14:textId="77777777" w:rsidR="0095535F" w:rsidRDefault="0095535F" w:rsidP="005F192E">
            <w:pPr>
              <w:pStyle w:val="OrderBody"/>
              <w:tabs>
                <w:tab w:val="center" w:pos="4320"/>
                <w:tab w:val="right" w:pos="8640"/>
              </w:tabs>
              <w:jc w:val="left"/>
            </w:pPr>
            <w:r>
              <w:t xml:space="preserve">In re: </w:t>
            </w:r>
            <w:bookmarkStart w:id="0" w:name="SSInRe"/>
            <w:bookmarkEnd w:id="0"/>
            <w:r>
              <w:t>Joint petition for approval of territorial agreement in Marion County, by City of Ocala and Duke Energy Florida, LLC.</w:t>
            </w:r>
          </w:p>
        </w:tc>
        <w:tc>
          <w:tcPr>
            <w:tcW w:w="4788" w:type="dxa"/>
            <w:tcBorders>
              <w:left w:val="double" w:sz="6" w:space="0" w:color="auto"/>
            </w:tcBorders>
            <w:shd w:val="clear" w:color="auto" w:fill="auto"/>
          </w:tcPr>
          <w:p w14:paraId="761082D2" w14:textId="77777777" w:rsidR="0095535F" w:rsidRDefault="0095535F" w:rsidP="0095535F">
            <w:pPr>
              <w:pStyle w:val="OrderBody"/>
            </w:pPr>
            <w:r>
              <w:t xml:space="preserve">DOCKET NO. </w:t>
            </w:r>
            <w:bookmarkStart w:id="1" w:name="SSDocketNo"/>
            <w:bookmarkEnd w:id="1"/>
            <w:r>
              <w:t>20240110-EU</w:t>
            </w:r>
          </w:p>
          <w:p w14:paraId="727797AA" w14:textId="3210D7EF" w:rsidR="0095535F" w:rsidRDefault="0095535F" w:rsidP="005F192E">
            <w:pPr>
              <w:pStyle w:val="OrderBody"/>
              <w:tabs>
                <w:tab w:val="center" w:pos="4320"/>
                <w:tab w:val="right" w:pos="8640"/>
              </w:tabs>
              <w:jc w:val="left"/>
            </w:pPr>
            <w:r>
              <w:t xml:space="preserve">ORDER NO. </w:t>
            </w:r>
            <w:bookmarkStart w:id="2" w:name="OrderNo0488"/>
            <w:r w:rsidR="008B06D6">
              <w:t>PSC-2024-0488-PAA-EU</w:t>
            </w:r>
            <w:bookmarkEnd w:id="2"/>
          </w:p>
          <w:p w14:paraId="71024BD1" w14:textId="0BD4EF56" w:rsidR="0095535F" w:rsidRDefault="0095535F" w:rsidP="005F192E">
            <w:pPr>
              <w:pStyle w:val="OrderBody"/>
              <w:tabs>
                <w:tab w:val="center" w:pos="4320"/>
                <w:tab w:val="right" w:pos="8640"/>
              </w:tabs>
              <w:jc w:val="left"/>
            </w:pPr>
            <w:r>
              <w:t xml:space="preserve">ISSUED: </w:t>
            </w:r>
            <w:r w:rsidR="008B06D6">
              <w:t>November 25, 2024</w:t>
            </w:r>
          </w:p>
        </w:tc>
      </w:tr>
    </w:tbl>
    <w:p w14:paraId="6D61494E" w14:textId="77777777" w:rsidR="0095535F" w:rsidRDefault="0095535F" w:rsidP="0095535F"/>
    <w:p w14:paraId="4846256E" w14:textId="77777777" w:rsidR="0095535F" w:rsidRDefault="0095535F" w:rsidP="0095535F"/>
    <w:p w14:paraId="4616CAFF" w14:textId="77777777" w:rsidR="0095535F" w:rsidRDefault="0095535F" w:rsidP="00B67A43">
      <w:pPr>
        <w:ind w:firstLine="720"/>
        <w:jc w:val="both"/>
      </w:pPr>
      <w:bookmarkStart w:id="3" w:name="Commissioners"/>
      <w:bookmarkEnd w:id="3"/>
      <w:r>
        <w:t>The following Commissioners participated in the disposition of this matter:</w:t>
      </w:r>
    </w:p>
    <w:p w14:paraId="737670E6" w14:textId="77777777" w:rsidR="0095535F" w:rsidRDefault="0095535F" w:rsidP="00B67A43"/>
    <w:p w14:paraId="21D626B6" w14:textId="77777777" w:rsidR="0095535F" w:rsidRDefault="0095535F" w:rsidP="00477699">
      <w:pPr>
        <w:jc w:val="center"/>
      </w:pPr>
      <w:r>
        <w:t>MIKE LA ROSA, Chairman</w:t>
      </w:r>
    </w:p>
    <w:p w14:paraId="2F97D109" w14:textId="77777777" w:rsidR="0095535F" w:rsidRDefault="0095535F" w:rsidP="00B67A43">
      <w:pPr>
        <w:jc w:val="center"/>
      </w:pPr>
      <w:r>
        <w:t>ART GRAHAM</w:t>
      </w:r>
    </w:p>
    <w:p w14:paraId="6E3B1398" w14:textId="77777777" w:rsidR="0095535F" w:rsidRDefault="0095535F" w:rsidP="00B67A43">
      <w:pPr>
        <w:jc w:val="center"/>
      </w:pPr>
      <w:r>
        <w:t>GARY F. CLARK</w:t>
      </w:r>
    </w:p>
    <w:p w14:paraId="6B6B9970" w14:textId="77777777" w:rsidR="0095535F" w:rsidRDefault="0095535F" w:rsidP="00B67A43">
      <w:pPr>
        <w:jc w:val="center"/>
      </w:pPr>
      <w:r>
        <w:t>ANDREW GILES FAY</w:t>
      </w:r>
    </w:p>
    <w:p w14:paraId="19EA5B32" w14:textId="77777777" w:rsidR="0095535F" w:rsidRPr="005F2751" w:rsidRDefault="0095535F" w:rsidP="00B67A43">
      <w:pPr>
        <w:jc w:val="center"/>
      </w:pPr>
      <w:r w:rsidRPr="005F2751">
        <w:rPr>
          <w:lang w:val="en"/>
        </w:rPr>
        <w:t>GABRIELLA PASSIDOMO</w:t>
      </w:r>
    </w:p>
    <w:p w14:paraId="4EB94A3B" w14:textId="77777777" w:rsidR="0095535F" w:rsidRDefault="0095535F" w:rsidP="00B67A43"/>
    <w:p w14:paraId="356194B2" w14:textId="77777777" w:rsidR="0095535F" w:rsidRDefault="0095535F" w:rsidP="0095535F">
      <w:pPr>
        <w:pStyle w:val="OrderBody"/>
      </w:pPr>
    </w:p>
    <w:bookmarkStart w:id="4" w:name="OrderText"/>
    <w:bookmarkEnd w:id="4"/>
    <w:p w14:paraId="7B9253A4" w14:textId="7CF6D0D1" w:rsidR="002806EE" w:rsidRPr="00347060" w:rsidRDefault="002806EE" w:rsidP="002806EE">
      <w:pPr>
        <w:pStyle w:val="OrderBody"/>
        <w:jc w:val="center"/>
        <w:rPr>
          <w:u w:val="single"/>
        </w:rPr>
      </w:pPr>
      <w:r w:rsidRPr="00347060">
        <w:rPr>
          <w:u w:val="single"/>
          <w:lang w:val="en-CA"/>
        </w:rPr>
        <w:fldChar w:fldCharType="begin"/>
      </w:r>
      <w:r w:rsidRPr="00347060">
        <w:rPr>
          <w:u w:val="single"/>
          <w:lang w:val="en-CA"/>
        </w:rPr>
        <w:instrText xml:space="preserve"> SEQ CHAPTER \h \r 1</w:instrText>
      </w:r>
      <w:r w:rsidRPr="00347060">
        <w:rPr>
          <w:u w:val="single"/>
        </w:rPr>
        <w:fldChar w:fldCharType="end"/>
      </w:r>
      <w:r w:rsidRPr="00347060">
        <w:rPr>
          <w:u w:val="single"/>
        </w:rPr>
        <w:t>NOTICE OF PROPOSED AGENCY ACTION</w:t>
      </w:r>
    </w:p>
    <w:p w14:paraId="379FB8C2" w14:textId="77777777" w:rsidR="002806EE" w:rsidRPr="003E4B2D" w:rsidRDefault="002806EE" w:rsidP="002806EE">
      <w:pPr>
        <w:pStyle w:val="OrderBody"/>
        <w:jc w:val="center"/>
        <w:rPr>
          <w:u w:val="single"/>
        </w:rPr>
      </w:pPr>
      <w:r w:rsidRPr="00347060">
        <w:rPr>
          <w:u w:val="single"/>
        </w:rPr>
        <w:t>ORDER</w:t>
      </w:r>
      <w:bookmarkStart w:id="5" w:name="OrderTitle"/>
      <w:r w:rsidRPr="00347060">
        <w:rPr>
          <w:u w:val="single"/>
        </w:rPr>
        <w:t xml:space="preserve"> </w:t>
      </w:r>
      <w:bookmarkEnd w:id="5"/>
      <w:r w:rsidRPr="00347060">
        <w:rPr>
          <w:u w:val="single"/>
        </w:rPr>
        <w:t>APPROVING JOINT PETITION FOR APPROVAL OF TERRITORIAL AGREEMENT</w:t>
      </w:r>
    </w:p>
    <w:p w14:paraId="057FBFD3" w14:textId="77777777" w:rsidR="0095535F" w:rsidRPr="003E4B2D" w:rsidRDefault="0095535F">
      <w:pPr>
        <w:pStyle w:val="OrderBody"/>
      </w:pPr>
    </w:p>
    <w:p w14:paraId="10EEB0DC" w14:textId="77777777" w:rsidR="0095535F" w:rsidRPr="003E4B2D" w:rsidRDefault="0095535F">
      <w:pPr>
        <w:pStyle w:val="OrderBody"/>
      </w:pPr>
    </w:p>
    <w:p w14:paraId="3003AC08" w14:textId="77777777" w:rsidR="0095535F" w:rsidRPr="003E4B2D" w:rsidRDefault="0095535F">
      <w:pPr>
        <w:pStyle w:val="OrderBody"/>
      </w:pPr>
      <w:r w:rsidRPr="003E4B2D">
        <w:t>BY THE COMMISSION:</w:t>
      </w:r>
    </w:p>
    <w:p w14:paraId="17EB8D05" w14:textId="77777777" w:rsidR="0095535F" w:rsidRPr="003E4B2D" w:rsidRDefault="0095535F">
      <w:pPr>
        <w:pStyle w:val="OrderBody"/>
      </w:pPr>
    </w:p>
    <w:p w14:paraId="428DB1B0" w14:textId="77777777" w:rsidR="0095535F" w:rsidRDefault="0095535F">
      <w:pPr>
        <w:pStyle w:val="OrderBody"/>
      </w:pPr>
      <w:r w:rsidRPr="003E4B2D">
        <w:tab/>
        <w:t>NOTICE is hereby given by the Florida Public Service Commission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14:paraId="50E6819B" w14:textId="77777777" w:rsidR="0095535F" w:rsidRDefault="0095535F">
      <w:pPr>
        <w:pStyle w:val="OrderBody"/>
      </w:pPr>
    </w:p>
    <w:p w14:paraId="3606FAE4" w14:textId="77777777" w:rsidR="002806EE" w:rsidRPr="00347060" w:rsidRDefault="002806EE" w:rsidP="002806EE">
      <w:pPr>
        <w:keepNext/>
        <w:spacing w:after="240"/>
        <w:jc w:val="center"/>
        <w:outlineLvl w:val="0"/>
        <w:rPr>
          <w:bCs/>
          <w:kern w:val="32"/>
          <w:szCs w:val="32"/>
          <w:u w:val="single"/>
        </w:rPr>
      </w:pPr>
      <w:bookmarkStart w:id="6" w:name="CaseBackground"/>
      <w:r w:rsidRPr="00347060">
        <w:rPr>
          <w:bCs/>
          <w:kern w:val="32"/>
          <w:szCs w:val="32"/>
          <w:u w:val="single"/>
        </w:rPr>
        <w:t>Background</w:t>
      </w:r>
    </w:p>
    <w:p w14:paraId="44D3BFAA" w14:textId="5A2B3BA9" w:rsidR="00D87992" w:rsidRPr="00D87992" w:rsidRDefault="00EA4D53" w:rsidP="00D87992">
      <w:pPr>
        <w:spacing w:after="240"/>
        <w:jc w:val="both"/>
      </w:pPr>
      <w:r>
        <w:tab/>
      </w:r>
      <w:r w:rsidR="00D87992" w:rsidRPr="00D87992">
        <w:t xml:space="preserve">On August 2, 2024, the City of Ocala, Florida d/b/a Ocala Electric Utility (Ocala) and Duke Energy Florida, LLC (DEF), collectively the joint petitioners or utilities, filed a petition seeking </w:t>
      </w:r>
      <w:r w:rsidR="00C863B7">
        <w:t>our</w:t>
      </w:r>
      <w:r w:rsidR="00D87992" w:rsidRPr="00D87992">
        <w:t xml:space="preserve"> approval of a Territorial Agreement in Marion County, Florida (2024 Territorial Agreement). The 2024 Territorial Agreement provides details on the boundary line changes and also proposes a total of seven customer transfers (</w:t>
      </w:r>
      <w:r w:rsidR="00D87992" w:rsidRPr="00D87992">
        <w:rPr>
          <w:rFonts w:ascii="TimesNewRoman" w:hAnsi="TimesNewRoman" w:cs="TimesNewRoman"/>
        </w:rPr>
        <w:t xml:space="preserve">one customer from DEF to Ocala, and six customers from Ocala to DEF). The joint petitioners regard these seven customers as extra-territorial customers, since their point of use is in one party’s territory, but they are receiving service from the other party. In its petition, the joint petitioners provided sample customer notifications that were sent to each of the customers who are subject to being transferred. The letters were issued to comply with </w:t>
      </w:r>
      <w:r w:rsidR="00D87992" w:rsidRPr="00D87992">
        <w:t xml:space="preserve">Rule 25-6.0440(1)(d), </w:t>
      </w:r>
      <w:r w:rsidR="002806EE">
        <w:t>F.A.C</w:t>
      </w:r>
      <w:r w:rsidR="00D87992" w:rsidRPr="00D87992">
        <w:t>. The proposed Agreement, maps depicting the new territorial boundaries, and written descriptions are attached hereto as Attachment A</w:t>
      </w:r>
      <w:r w:rsidR="00B55D86">
        <w:t>, attached hereto</w:t>
      </w:r>
      <w:r w:rsidR="00D87992" w:rsidRPr="00D87992">
        <w:t>.</w:t>
      </w:r>
    </w:p>
    <w:p w14:paraId="0A6CB780" w14:textId="77777777" w:rsidR="00D87992" w:rsidRPr="00D87992" w:rsidRDefault="00EA4D53" w:rsidP="00D87992">
      <w:pPr>
        <w:spacing w:after="240"/>
        <w:jc w:val="both"/>
      </w:pPr>
      <w:r>
        <w:lastRenderedPageBreak/>
        <w:tab/>
      </w:r>
      <w:r w:rsidR="00D87992" w:rsidRPr="00D87992">
        <w:t xml:space="preserve">Since 2009, Ocala and DEF have been parties to a territorial agreement that expired in 2019. </w:t>
      </w:r>
      <w:r w:rsidR="002806EE">
        <w:t>We</w:t>
      </w:r>
      <w:r w:rsidR="00D87992" w:rsidRPr="00D87992">
        <w:t xml:space="preserve"> approved that agreement by Order No. PSC-09-0485-CO-EU, dated July 7, 2009.</w:t>
      </w:r>
      <w:r w:rsidR="00D87992" w:rsidRPr="00D87992">
        <w:rPr>
          <w:vertAlign w:val="superscript"/>
        </w:rPr>
        <w:footnoteReference w:id="1"/>
      </w:r>
      <w:r w:rsidR="00D87992" w:rsidRPr="00D87992">
        <w:t xml:space="preserve"> In early 2017, the joint petitioners began negotiations on a new territorial agreement to replace the 2009 Agreement. Although the 2009 Agreement expired, the parties have continued to meet their obligations under it while negotiations towards the new Territorial Agreement were underway.</w:t>
      </w:r>
      <w:r w:rsidR="00D87992" w:rsidRPr="00D87992">
        <w:rPr>
          <w:vertAlign w:val="superscript"/>
        </w:rPr>
        <w:footnoteReference w:id="2"/>
      </w:r>
      <w:r w:rsidR="00D87992" w:rsidRPr="00D87992">
        <w:t xml:space="preserve"> </w:t>
      </w:r>
    </w:p>
    <w:p w14:paraId="07C85BB5" w14:textId="77777777" w:rsidR="00D87992" w:rsidRPr="00D87992" w:rsidRDefault="00EA4D53" w:rsidP="00D87992">
      <w:pPr>
        <w:spacing w:after="240"/>
        <w:jc w:val="both"/>
      </w:pPr>
      <w:r>
        <w:tab/>
      </w:r>
      <w:r w:rsidR="00D87992" w:rsidRPr="00D87992">
        <w:t xml:space="preserve">Both Ocala and DEF acknowledge that their current respective Geographic Information System (GIS) mapping systems offer more precision than prior mapping resources, and at various times, both have inadvertently connected a very small number of customers who are located in the other utility’s territory. As discussed </w:t>
      </w:r>
      <w:r w:rsidR="002806EE">
        <w:t>herein</w:t>
      </w:r>
      <w:r w:rsidR="00D87992" w:rsidRPr="00D87992">
        <w:t>, the negotiated 2024 Territorial Agreement includes boundary line changes that acknowledge these inadvertent connections. Other boundary lines changes address mapping discrepancies and split parcels along the territorial boundaries.</w:t>
      </w:r>
      <w:bookmarkEnd w:id="6"/>
      <w:r w:rsidR="001A2C45">
        <w:t xml:space="preserve"> </w:t>
      </w:r>
      <w:r w:rsidR="00D87992" w:rsidRPr="00D87992">
        <w:t xml:space="preserve">Through sharing of GIS mapping files, the joint petitioners are currently able to evaluate whether service addresses are located within or outside either utility’s respective service territory, which greatly enhances their ability to prevent future inadvertent connections. </w:t>
      </w:r>
    </w:p>
    <w:p w14:paraId="2C72D6B1" w14:textId="77777777" w:rsidR="0095535F" w:rsidRDefault="00EA4D53" w:rsidP="00D87992">
      <w:pPr>
        <w:pStyle w:val="OrderBody"/>
      </w:pPr>
      <w:r>
        <w:tab/>
      </w:r>
      <w:r w:rsidR="00D87992" w:rsidRPr="00D87992">
        <w:t xml:space="preserve">During the review process, </w:t>
      </w:r>
      <w:r w:rsidR="002806EE">
        <w:t xml:space="preserve">our </w:t>
      </w:r>
      <w:r w:rsidR="00D87992" w:rsidRPr="00D87992">
        <w:t>staff issued two data requests to the joint petitioners, for which responses were received August 30, 2024 and September 30, 2024. The proposed 2024 Territorial Agreement</w:t>
      </w:r>
      <w:r w:rsidR="002806EE">
        <w:t xml:space="preserve"> </w:t>
      </w:r>
      <w:r w:rsidR="00D87992" w:rsidRPr="00D87992">
        <w:t xml:space="preserve">establishes the new territorial boundaries reflecting the assets and customer transfers between the joint petitioners. </w:t>
      </w:r>
      <w:r w:rsidR="002806EE">
        <w:t>We have</w:t>
      </w:r>
      <w:r w:rsidR="00D87992" w:rsidRPr="00D87992">
        <w:t xml:space="preserve"> jurisdiction over this matter pursuant to Section 366.04, Florida Statutes (F.S.)</w:t>
      </w:r>
      <w:r w:rsidR="00D87992">
        <w:t>.</w:t>
      </w:r>
    </w:p>
    <w:p w14:paraId="4CA31705" w14:textId="77777777" w:rsidR="00D87992" w:rsidRDefault="00D87992" w:rsidP="00D87992">
      <w:pPr>
        <w:pStyle w:val="OrderBody"/>
      </w:pPr>
    </w:p>
    <w:p w14:paraId="27B7090A" w14:textId="77777777" w:rsidR="002F5246" w:rsidRPr="00D87992" w:rsidRDefault="002806EE" w:rsidP="002F5246">
      <w:pPr>
        <w:spacing w:after="240"/>
        <w:jc w:val="center"/>
        <w:outlineLvl w:val="0"/>
        <w:rPr>
          <w:bCs/>
          <w:kern w:val="32"/>
          <w:szCs w:val="32"/>
        </w:rPr>
      </w:pPr>
      <w:r>
        <w:rPr>
          <w:bCs/>
          <w:kern w:val="32"/>
          <w:szCs w:val="32"/>
          <w:u w:val="single"/>
        </w:rPr>
        <w:t>Decision</w:t>
      </w:r>
    </w:p>
    <w:p w14:paraId="33E27F87" w14:textId="77777777" w:rsidR="00D87992" w:rsidRPr="00D87992" w:rsidRDefault="00D87992" w:rsidP="002F5246">
      <w:pPr>
        <w:spacing w:after="240"/>
        <w:ind w:firstLine="720"/>
        <w:jc w:val="both"/>
        <w:outlineLvl w:val="0"/>
        <w:rPr>
          <w:bCs/>
          <w:kern w:val="32"/>
          <w:szCs w:val="32"/>
        </w:rPr>
      </w:pPr>
      <w:r w:rsidRPr="00D87992">
        <w:rPr>
          <w:bCs/>
          <w:kern w:val="32"/>
          <w:szCs w:val="32"/>
        </w:rPr>
        <w:t>Pursuant to Section 366.04(2)(d)</w:t>
      </w:r>
      <w:r w:rsidR="002F5246">
        <w:rPr>
          <w:bCs/>
          <w:kern w:val="32"/>
          <w:szCs w:val="32"/>
        </w:rPr>
        <w:t>, F.S., and Rule 25-6.0440(2), F.A.C.</w:t>
      </w:r>
      <w:r w:rsidRPr="00D87992">
        <w:rPr>
          <w:bCs/>
          <w:kern w:val="32"/>
          <w:szCs w:val="32"/>
        </w:rPr>
        <w:t xml:space="preserve">, </w:t>
      </w:r>
      <w:r w:rsidR="001A2C45">
        <w:rPr>
          <w:bCs/>
          <w:kern w:val="32"/>
          <w:szCs w:val="32"/>
        </w:rPr>
        <w:t>we have</w:t>
      </w:r>
      <w:r w:rsidRPr="00D87992">
        <w:rPr>
          <w:bCs/>
          <w:kern w:val="32"/>
          <w:szCs w:val="32"/>
        </w:rPr>
        <w:t xml:space="preserve"> jurisdiction to approve territorial agreements between and among rural electric cooperatives, municipal electric utilities, and other electric utilities. Unless </w:t>
      </w:r>
      <w:r w:rsidR="001A2C45">
        <w:rPr>
          <w:bCs/>
          <w:kern w:val="32"/>
          <w:szCs w:val="32"/>
        </w:rPr>
        <w:t>we determine</w:t>
      </w:r>
      <w:r w:rsidRPr="00D87992">
        <w:rPr>
          <w:bCs/>
          <w:kern w:val="32"/>
          <w:szCs w:val="32"/>
        </w:rPr>
        <w:t xml:space="preserve"> that the agreement will cause a detriment to the public interest, the agreement </w:t>
      </w:r>
      <w:r w:rsidR="001A2C45">
        <w:rPr>
          <w:bCs/>
          <w:kern w:val="32"/>
          <w:szCs w:val="32"/>
        </w:rPr>
        <w:t>shall</w:t>
      </w:r>
      <w:r w:rsidRPr="00D87992">
        <w:rPr>
          <w:bCs/>
          <w:kern w:val="32"/>
          <w:szCs w:val="32"/>
        </w:rPr>
        <w:t xml:space="preserve"> be approved.</w:t>
      </w:r>
      <w:r w:rsidRPr="00D87992">
        <w:rPr>
          <w:bCs/>
          <w:kern w:val="32"/>
          <w:szCs w:val="32"/>
          <w:vertAlign w:val="superscript"/>
        </w:rPr>
        <w:footnoteReference w:id="3"/>
      </w:r>
    </w:p>
    <w:p w14:paraId="13432F0B" w14:textId="77777777" w:rsidR="002F5246" w:rsidRPr="002F5246" w:rsidRDefault="002F5246" w:rsidP="002F5246">
      <w:pPr>
        <w:jc w:val="both"/>
        <w:rPr>
          <w:b/>
          <w:u w:val="single"/>
        </w:rPr>
      </w:pPr>
      <w:r w:rsidRPr="002F5246">
        <w:rPr>
          <w:b/>
          <w:u w:val="single"/>
        </w:rPr>
        <w:t>Compliance with Rule 25-6.0440(2), F.A.C.</w:t>
      </w:r>
    </w:p>
    <w:p w14:paraId="13707A09" w14:textId="77777777" w:rsidR="002F5246" w:rsidRDefault="002F5246" w:rsidP="002F5246">
      <w:pPr>
        <w:jc w:val="both"/>
      </w:pPr>
    </w:p>
    <w:p w14:paraId="5D067838" w14:textId="77777777" w:rsidR="00D87992" w:rsidRPr="00D87992" w:rsidRDefault="00EA4D53" w:rsidP="00D87992">
      <w:pPr>
        <w:jc w:val="both"/>
      </w:pPr>
      <w:r>
        <w:tab/>
      </w:r>
      <w:r w:rsidR="00D87992" w:rsidRPr="00D87992">
        <w:t xml:space="preserve">Rule 25-6.0440(2), F.A.C., addresses the standards </w:t>
      </w:r>
      <w:r w:rsidR="001A2C45">
        <w:t>we may</w:t>
      </w:r>
      <w:r w:rsidR="001A2C45" w:rsidRPr="00D87992">
        <w:t xml:space="preserve"> </w:t>
      </w:r>
      <w:r w:rsidR="00D87992" w:rsidRPr="00D87992">
        <w:t xml:space="preserve">consider for approving territorial agreements for electric utilities. The Rule states: </w:t>
      </w:r>
    </w:p>
    <w:p w14:paraId="5C3EEB16" w14:textId="77777777" w:rsidR="00D87992" w:rsidRPr="00D87992" w:rsidRDefault="00D87992" w:rsidP="00D87992">
      <w:pPr>
        <w:autoSpaceDE w:val="0"/>
        <w:autoSpaceDN w:val="0"/>
        <w:adjustRightInd w:val="0"/>
        <w:jc w:val="both"/>
      </w:pPr>
    </w:p>
    <w:p w14:paraId="74CD96A9" w14:textId="6C1F37AE" w:rsidR="00D87992" w:rsidRPr="00D87992" w:rsidRDefault="00D87992" w:rsidP="00D87992">
      <w:pPr>
        <w:widowControl w:val="0"/>
        <w:tabs>
          <w:tab w:val="left" w:pos="360"/>
        </w:tabs>
        <w:overflowPunct w:val="0"/>
        <w:autoSpaceDE w:val="0"/>
        <w:autoSpaceDN w:val="0"/>
        <w:adjustRightInd w:val="0"/>
        <w:spacing w:line="260" w:lineRule="atLeast"/>
        <w:ind w:left="1080" w:right="720"/>
        <w:jc w:val="both"/>
        <w:textAlignment w:val="baseline"/>
        <w:rPr>
          <w:noProof/>
          <w:color w:val="000000"/>
        </w:rPr>
      </w:pPr>
      <w:r w:rsidRPr="00D87992">
        <w:rPr>
          <w:noProof/>
          <w:color w:val="000000"/>
        </w:rPr>
        <w:t xml:space="preserve">(2) </w:t>
      </w:r>
      <w:r w:rsidR="003E0CC2">
        <w:rPr>
          <w:noProof/>
          <w:color w:val="000000"/>
        </w:rPr>
        <w:t xml:space="preserve">  </w:t>
      </w:r>
      <w:r w:rsidRPr="00D87992">
        <w:rPr>
          <w:noProof/>
          <w:color w:val="000000"/>
        </w:rPr>
        <w:t>In approving territorial agreements, the Commission may consider:</w:t>
      </w:r>
    </w:p>
    <w:p w14:paraId="0E19D246" w14:textId="77777777" w:rsidR="00D87992" w:rsidRPr="00D87992" w:rsidRDefault="00D87992" w:rsidP="00D87992">
      <w:pPr>
        <w:widowControl w:val="0"/>
        <w:tabs>
          <w:tab w:val="left" w:pos="360"/>
        </w:tabs>
        <w:overflowPunct w:val="0"/>
        <w:autoSpaceDE w:val="0"/>
        <w:autoSpaceDN w:val="0"/>
        <w:adjustRightInd w:val="0"/>
        <w:spacing w:line="260" w:lineRule="atLeast"/>
        <w:ind w:left="1080" w:right="720"/>
        <w:jc w:val="both"/>
        <w:textAlignment w:val="baseline"/>
        <w:rPr>
          <w:noProof/>
          <w:color w:val="000000"/>
        </w:rPr>
      </w:pPr>
      <w:r w:rsidRPr="00D87992">
        <w:rPr>
          <w:noProof/>
          <w:color w:val="000000"/>
        </w:rPr>
        <w:t>(a) The reasonableness of the purchase price of any facilities being transferred;</w:t>
      </w:r>
    </w:p>
    <w:p w14:paraId="0FA48B18" w14:textId="77777777" w:rsidR="00D87992" w:rsidRPr="00D87992" w:rsidRDefault="00D87992" w:rsidP="00D87992">
      <w:pPr>
        <w:widowControl w:val="0"/>
        <w:tabs>
          <w:tab w:val="left" w:pos="360"/>
        </w:tabs>
        <w:overflowPunct w:val="0"/>
        <w:autoSpaceDE w:val="0"/>
        <w:autoSpaceDN w:val="0"/>
        <w:adjustRightInd w:val="0"/>
        <w:spacing w:line="260" w:lineRule="atLeast"/>
        <w:ind w:left="1080" w:right="720"/>
        <w:jc w:val="both"/>
        <w:textAlignment w:val="baseline"/>
        <w:rPr>
          <w:noProof/>
          <w:color w:val="000000"/>
        </w:rPr>
      </w:pPr>
      <w:r w:rsidRPr="00D87992">
        <w:rPr>
          <w:noProof/>
          <w:color w:val="000000"/>
        </w:rPr>
        <w:t>(b) The reasonable likelihood that the agreement, in and of itself, will not cause a decrease in the reliability of electrical service to the existing or future ratepayers of any utility party to the agreement;</w:t>
      </w:r>
    </w:p>
    <w:p w14:paraId="3678CC05" w14:textId="77777777" w:rsidR="00D87992" w:rsidRPr="00D87992" w:rsidRDefault="00D87992" w:rsidP="00D87992">
      <w:pPr>
        <w:widowControl w:val="0"/>
        <w:tabs>
          <w:tab w:val="left" w:pos="360"/>
        </w:tabs>
        <w:overflowPunct w:val="0"/>
        <w:autoSpaceDE w:val="0"/>
        <w:autoSpaceDN w:val="0"/>
        <w:adjustRightInd w:val="0"/>
        <w:spacing w:line="260" w:lineRule="atLeast"/>
        <w:ind w:left="1080" w:right="720"/>
        <w:jc w:val="both"/>
        <w:textAlignment w:val="baseline"/>
        <w:rPr>
          <w:noProof/>
          <w:color w:val="000000"/>
        </w:rPr>
      </w:pPr>
      <w:r w:rsidRPr="00D87992">
        <w:rPr>
          <w:noProof/>
          <w:color w:val="000000"/>
        </w:rPr>
        <w:lastRenderedPageBreak/>
        <w:t>(c) The reasonable likelihood that the agreement will eliminate existing or potential uneconomic duplication of facilities; and</w:t>
      </w:r>
    </w:p>
    <w:p w14:paraId="5337AD6A" w14:textId="77777777" w:rsidR="00D87992" w:rsidRPr="00D87992" w:rsidRDefault="00D87992" w:rsidP="00D87992">
      <w:pPr>
        <w:widowControl w:val="0"/>
        <w:tabs>
          <w:tab w:val="left" w:pos="360"/>
        </w:tabs>
        <w:overflowPunct w:val="0"/>
        <w:autoSpaceDE w:val="0"/>
        <w:autoSpaceDN w:val="0"/>
        <w:adjustRightInd w:val="0"/>
        <w:spacing w:line="260" w:lineRule="atLeast"/>
        <w:ind w:left="1080" w:right="720"/>
        <w:jc w:val="both"/>
        <w:textAlignment w:val="baseline"/>
        <w:rPr>
          <w:noProof/>
          <w:color w:val="000000"/>
        </w:rPr>
      </w:pPr>
      <w:r w:rsidRPr="00D87992">
        <w:rPr>
          <w:noProof/>
          <w:color w:val="000000"/>
        </w:rPr>
        <w:t>(d) Any other factor the Commission finds relevant in reaching a determination that the territorial agreement is in the public interest.</w:t>
      </w:r>
    </w:p>
    <w:p w14:paraId="1A048DEE" w14:textId="77777777" w:rsidR="00D87992" w:rsidRPr="00D87992" w:rsidRDefault="00D87992" w:rsidP="00D87992">
      <w:pPr>
        <w:widowControl w:val="0"/>
        <w:tabs>
          <w:tab w:val="left" w:pos="360"/>
        </w:tabs>
        <w:overflowPunct w:val="0"/>
        <w:autoSpaceDE w:val="0"/>
        <w:autoSpaceDN w:val="0"/>
        <w:adjustRightInd w:val="0"/>
        <w:spacing w:line="260" w:lineRule="atLeast"/>
        <w:ind w:left="1080" w:right="720"/>
        <w:jc w:val="both"/>
        <w:textAlignment w:val="baseline"/>
        <w:rPr>
          <w:noProof/>
          <w:color w:val="000000"/>
        </w:rPr>
      </w:pPr>
    </w:p>
    <w:p w14:paraId="3BC5B5CF" w14:textId="77777777" w:rsidR="00D87992" w:rsidRDefault="00D87992" w:rsidP="00D87992">
      <w:pPr>
        <w:jc w:val="both"/>
        <w:outlineLvl w:val="0"/>
        <w:rPr>
          <w:b/>
          <w:bCs/>
          <w:kern w:val="32"/>
          <w:szCs w:val="32"/>
          <w:u w:val="single"/>
        </w:rPr>
      </w:pPr>
      <w:r w:rsidRPr="001A2C45">
        <w:rPr>
          <w:b/>
          <w:bCs/>
          <w:kern w:val="32"/>
          <w:szCs w:val="32"/>
          <w:u w:val="single"/>
        </w:rPr>
        <w:t>Proposed 2024 Territorial Agreement</w:t>
      </w:r>
    </w:p>
    <w:p w14:paraId="2ADC9194" w14:textId="77777777" w:rsidR="001A2C45" w:rsidRPr="001A2C45" w:rsidRDefault="001A2C45" w:rsidP="00D87992">
      <w:pPr>
        <w:jc w:val="both"/>
        <w:outlineLvl w:val="0"/>
        <w:rPr>
          <w:b/>
          <w:bCs/>
          <w:kern w:val="32"/>
          <w:szCs w:val="32"/>
          <w:u w:val="single"/>
        </w:rPr>
      </w:pPr>
    </w:p>
    <w:p w14:paraId="6AC9AA43" w14:textId="77777777" w:rsidR="00D87992" w:rsidRPr="00D87992" w:rsidRDefault="00EA4D53" w:rsidP="00D87992">
      <w:pPr>
        <w:jc w:val="both"/>
      </w:pPr>
      <w:r>
        <w:tab/>
      </w:r>
      <w:r w:rsidR="00D87992" w:rsidRPr="00D87992">
        <w:t xml:space="preserve">Ocala and DEF executed the proposed 2024 Territorial Agreement on August 2, 2024, to replace the 2009 Agreement which expired in July 2019. Upon </w:t>
      </w:r>
      <w:r w:rsidR="001A2C45">
        <w:t>our approval</w:t>
      </w:r>
      <w:r w:rsidR="00D87992" w:rsidRPr="00D87992">
        <w:t>, the proposed 2024 Territorial Agreement will supersede the 2009 Agreement and all other prior agreements between the joint petitioners in Marion County. Through the proposed 2024 Territorial Agreement, the joint petitioners seek to (1) transfer certain customers to address errors each utility made in connecting and serving customers that were located in the geographic area of the other utility and (2) make minor boundary changes to correct mapping errors and address split parcels, in order to more clearly delineate the respective service areas each utility serves.</w:t>
      </w:r>
      <w:r w:rsidR="00D87992" w:rsidRPr="00D87992">
        <w:rPr>
          <w:vertAlign w:val="superscript"/>
        </w:rPr>
        <w:footnoteReference w:id="4"/>
      </w:r>
      <w:r w:rsidR="00D87992" w:rsidRPr="00D87992">
        <w:t xml:space="preserve"> These combined objectives are expected to aid the utilities in eliminating circumstances that give rise to the uneconomic duplication of service facilities and hazardous situations.</w:t>
      </w:r>
    </w:p>
    <w:p w14:paraId="5595C1D4" w14:textId="77777777" w:rsidR="00D87992" w:rsidRPr="00D87992" w:rsidRDefault="00D87992" w:rsidP="00D87992">
      <w:pPr>
        <w:jc w:val="both"/>
      </w:pPr>
    </w:p>
    <w:p w14:paraId="6D39B4A9" w14:textId="5AEA3D22" w:rsidR="00D87992" w:rsidRPr="00D87992" w:rsidRDefault="00EA4D53" w:rsidP="00D87992">
      <w:pPr>
        <w:jc w:val="both"/>
      </w:pPr>
      <w:r>
        <w:tab/>
      </w:r>
      <w:r w:rsidR="00D87992" w:rsidRPr="00D87992">
        <w:t xml:space="preserve">Pursuant to Section 6.0, the proposed 2024 Territorial Agreement will remain in effect for 20 years from </w:t>
      </w:r>
      <w:r w:rsidR="001A2C45" w:rsidRPr="00E612CF">
        <w:t xml:space="preserve">date </w:t>
      </w:r>
      <w:r w:rsidR="00CF6E54">
        <w:t xml:space="preserve">that </w:t>
      </w:r>
      <w:r w:rsidR="001A2C45">
        <w:t xml:space="preserve">our </w:t>
      </w:r>
      <w:r w:rsidR="00CF6E54">
        <w:t>order approving</w:t>
      </w:r>
      <w:r w:rsidR="001A2C45">
        <w:t xml:space="preserve"> the agreement</w:t>
      </w:r>
      <w:r w:rsidR="00D87992" w:rsidRPr="00D87992">
        <w:t xml:space="preserve"> in its </w:t>
      </w:r>
      <w:r w:rsidR="001A2C45">
        <w:t>entirety</w:t>
      </w:r>
      <w:r w:rsidR="00D87992" w:rsidRPr="00D87992">
        <w:t xml:space="preserve"> is no longer subject to judicial review. Upon the expiration of the initial 20-year term, pursuant to Section 6.0, the agreement shall remain in effect unless either party provides written notice of termination at least 12 months prior to the termination of the Agreement in accordance with the Section 8.2.</w:t>
      </w:r>
    </w:p>
    <w:p w14:paraId="59D49EA5" w14:textId="77777777" w:rsidR="00D87992" w:rsidRPr="00D87992" w:rsidRDefault="00D87992" w:rsidP="00D87992">
      <w:pPr>
        <w:jc w:val="both"/>
      </w:pPr>
    </w:p>
    <w:p w14:paraId="4CD70578" w14:textId="77777777" w:rsidR="00D87992" w:rsidRDefault="00D87992" w:rsidP="00D87992">
      <w:pPr>
        <w:jc w:val="both"/>
        <w:outlineLvl w:val="2"/>
        <w:rPr>
          <w:b/>
          <w:bCs/>
          <w:iCs/>
          <w:szCs w:val="28"/>
          <w:u w:val="single"/>
        </w:rPr>
      </w:pPr>
      <w:r w:rsidRPr="001A2C45">
        <w:rPr>
          <w:b/>
          <w:bCs/>
          <w:iCs/>
          <w:szCs w:val="28"/>
          <w:u w:val="single"/>
        </w:rPr>
        <w:t xml:space="preserve">Proposed Boundary Changes </w:t>
      </w:r>
    </w:p>
    <w:p w14:paraId="6FF9AB27" w14:textId="77777777" w:rsidR="001A2C45" w:rsidRPr="001A2C45" w:rsidRDefault="001A2C45" w:rsidP="00D87992">
      <w:pPr>
        <w:jc w:val="both"/>
        <w:outlineLvl w:val="2"/>
        <w:rPr>
          <w:b/>
          <w:bCs/>
          <w:iCs/>
          <w:szCs w:val="28"/>
          <w:u w:val="single"/>
        </w:rPr>
      </w:pPr>
    </w:p>
    <w:p w14:paraId="5827D9D9" w14:textId="77777777" w:rsidR="00D87992" w:rsidRPr="00D87992" w:rsidRDefault="00EA4D53" w:rsidP="00D87992">
      <w:pPr>
        <w:autoSpaceDE w:val="0"/>
        <w:autoSpaceDN w:val="0"/>
        <w:adjustRightInd w:val="0"/>
        <w:jc w:val="both"/>
        <w:rPr>
          <w:rFonts w:ascii="TimesNewRomanPS-BoldMT" w:hAnsi="TimesNewRomanPS-BoldMT" w:cs="TimesNewRomanPS-BoldMT"/>
          <w:bCs/>
        </w:rPr>
      </w:pPr>
      <w:r>
        <w:rPr>
          <w:rFonts w:ascii="TimesNewRoman" w:hAnsi="TimesNewRoman" w:cs="TimesNewRoman"/>
        </w:rPr>
        <w:tab/>
      </w:r>
      <w:r w:rsidR="00D87992" w:rsidRPr="00D87992">
        <w:rPr>
          <w:rFonts w:ascii="TimesNewRoman" w:hAnsi="TimesNewRoman" w:cs="TimesNewRoman"/>
        </w:rPr>
        <w:t xml:space="preserve">The joint petitioners assert that the proposed boundary </w:t>
      </w:r>
      <w:r w:rsidR="00D87992" w:rsidRPr="00D87992">
        <w:rPr>
          <w:rFonts w:ascii="TimesNewRomanPS-BoldMT" w:hAnsi="TimesNewRomanPS-BoldMT" w:cs="TimesNewRomanPS-BoldMT"/>
          <w:bCs/>
        </w:rPr>
        <w:t>line changes are minor, and there are two main reasons for them.</w:t>
      </w:r>
      <w:r w:rsidR="00D87992" w:rsidRPr="00D87992">
        <w:rPr>
          <w:rFonts w:ascii="TimesNewRomanPS-BoldMT" w:hAnsi="TimesNewRomanPS-BoldMT" w:cs="TimesNewRomanPS-BoldMT"/>
          <w:bCs/>
          <w:vertAlign w:val="superscript"/>
        </w:rPr>
        <w:footnoteReference w:id="5"/>
      </w:r>
      <w:r w:rsidR="00D87992" w:rsidRPr="00D87992">
        <w:rPr>
          <w:rFonts w:ascii="TimesNewRomanPS-BoldMT" w:hAnsi="TimesNewRomanPS-BoldMT" w:cs="TimesNewRomanPS-BoldMT"/>
          <w:bCs/>
        </w:rPr>
        <w:t xml:space="preserve"> First, minor changes are needed to implement the transfer of the seven extra-territorial customers and to accommodate the 54 inadvertently-served customers who will not be transferring. Second, other proposed boundary line changes are proposed to address mapping discrepancies (errors) and consolidate parcels that were previously split.</w:t>
      </w:r>
      <w:r w:rsidR="00D87992" w:rsidRPr="00D87992">
        <w:rPr>
          <w:rFonts w:ascii="TimesNewRomanPS-BoldMT" w:hAnsi="TimesNewRomanPS-BoldMT" w:cs="TimesNewRomanPS-BoldMT"/>
          <w:bCs/>
          <w:vertAlign w:val="superscript"/>
        </w:rPr>
        <w:footnoteReference w:id="6"/>
      </w:r>
      <w:r w:rsidR="00D87992" w:rsidRPr="00D87992">
        <w:rPr>
          <w:rFonts w:ascii="TimesNewRomanPS-BoldMT" w:hAnsi="TimesNewRomanPS-BoldMT" w:cs="TimesNewRomanPS-BoldMT"/>
          <w:bCs/>
        </w:rPr>
        <w:t xml:space="preserve"> Maps depicting the proposed boundary lines are shown in Attachment B</w:t>
      </w:r>
      <w:r w:rsidR="00B55D86">
        <w:rPr>
          <w:rFonts w:ascii="TimesNewRomanPS-BoldMT" w:hAnsi="TimesNewRomanPS-BoldMT" w:cs="TimesNewRomanPS-BoldMT"/>
          <w:bCs/>
        </w:rPr>
        <w:t>, attached hereto</w:t>
      </w:r>
      <w:r w:rsidR="00D87992" w:rsidRPr="00D87992">
        <w:rPr>
          <w:rFonts w:ascii="TimesNewRomanPS-BoldMT" w:hAnsi="TimesNewRomanPS-BoldMT" w:cs="TimesNewRomanPS-BoldMT"/>
          <w:bCs/>
        </w:rPr>
        <w:t>.</w:t>
      </w:r>
      <w:r w:rsidR="00D87992" w:rsidRPr="00D87992">
        <w:rPr>
          <w:rFonts w:ascii="TimesNewRomanPS-BoldMT" w:hAnsi="TimesNewRomanPS-BoldMT" w:cs="TimesNewRomanPS-BoldMT"/>
          <w:bCs/>
          <w:vertAlign w:val="superscript"/>
        </w:rPr>
        <w:footnoteReference w:id="7"/>
      </w:r>
    </w:p>
    <w:p w14:paraId="0BDD3C37" w14:textId="77777777" w:rsidR="00D87992" w:rsidRPr="00D87992" w:rsidRDefault="00D87992" w:rsidP="00D87992">
      <w:pPr>
        <w:autoSpaceDE w:val="0"/>
        <w:autoSpaceDN w:val="0"/>
        <w:adjustRightInd w:val="0"/>
        <w:jc w:val="both"/>
        <w:rPr>
          <w:rFonts w:ascii="TimesNewRomanPS-BoldMT" w:hAnsi="TimesNewRomanPS-BoldMT" w:cs="TimesNewRomanPS-BoldMT"/>
          <w:bCs/>
        </w:rPr>
      </w:pPr>
    </w:p>
    <w:p w14:paraId="415BD06A" w14:textId="77777777" w:rsidR="00D87992" w:rsidRPr="00D87992" w:rsidRDefault="00EA4D53" w:rsidP="00D87992">
      <w:pPr>
        <w:autoSpaceDE w:val="0"/>
        <w:autoSpaceDN w:val="0"/>
        <w:adjustRightInd w:val="0"/>
        <w:jc w:val="both"/>
        <w:rPr>
          <w:rFonts w:ascii="TimesNewRomanPS-BoldMT" w:hAnsi="TimesNewRomanPS-BoldMT" w:cs="TimesNewRomanPS-BoldMT"/>
          <w:bCs/>
        </w:rPr>
      </w:pPr>
      <w:r>
        <w:rPr>
          <w:rFonts w:ascii="TimesNewRomanPS-BoldMT" w:hAnsi="TimesNewRomanPS-BoldMT" w:cs="TimesNewRomanPS-BoldMT"/>
          <w:bCs/>
        </w:rPr>
        <w:tab/>
      </w:r>
      <w:r w:rsidR="00D87992" w:rsidRPr="00D87992">
        <w:rPr>
          <w:rFonts w:ascii="TimesNewRomanPS-BoldMT" w:hAnsi="TimesNewRomanPS-BoldMT" w:cs="TimesNewRomanPS-BoldMT"/>
          <w:bCs/>
        </w:rPr>
        <w:t>Regarding the proposed boundary changes to accommodate customer transfers, the joint petitioners contend that the inadvertent connections were the result of human error in interpreting older paper boundary maps, or because one utility or the other did not have facilities at/near the service address at the time service was requested by the customer.</w:t>
      </w:r>
      <w:r w:rsidR="00D87992" w:rsidRPr="00D87992">
        <w:rPr>
          <w:rFonts w:ascii="TimesNewRomanPS-BoldMT" w:hAnsi="TimesNewRomanPS-BoldMT" w:cs="TimesNewRomanPS-BoldMT"/>
          <w:bCs/>
          <w:vertAlign w:val="superscript"/>
        </w:rPr>
        <w:t xml:space="preserve"> </w:t>
      </w:r>
      <w:r w:rsidR="00D87992" w:rsidRPr="00D87992">
        <w:rPr>
          <w:rFonts w:ascii="TimesNewRomanPS-BoldMT" w:hAnsi="TimesNewRomanPS-BoldMT" w:cs="TimesNewRomanPS-BoldMT"/>
          <w:bCs/>
          <w:vertAlign w:val="superscript"/>
        </w:rPr>
        <w:footnoteReference w:id="8"/>
      </w:r>
      <w:r w:rsidR="00D87992" w:rsidRPr="00D87992">
        <w:rPr>
          <w:rFonts w:ascii="TimesNewRomanPS-BoldMT" w:hAnsi="TimesNewRomanPS-BoldMT" w:cs="TimesNewRomanPS-BoldMT"/>
          <w:bCs/>
        </w:rPr>
        <w:t xml:space="preserve"> The joint petitioners contend that the proposed changes to accommodate customer transfers will accomplish the objectives of avoiding duplication of services and wasteful expenditures, as well as to best protect the public </w:t>
      </w:r>
      <w:r w:rsidR="00D87992" w:rsidRPr="00D87992">
        <w:rPr>
          <w:rFonts w:ascii="TimesNewRomanPS-BoldMT" w:hAnsi="TimesNewRomanPS-BoldMT" w:cs="TimesNewRomanPS-BoldMT"/>
          <w:bCs/>
        </w:rPr>
        <w:lastRenderedPageBreak/>
        <w:t>health and safety from potentially hazardous conditions.</w:t>
      </w:r>
      <w:r w:rsidR="00D87992" w:rsidRPr="00D87992">
        <w:rPr>
          <w:rFonts w:ascii="TimesNewRomanPS-BoldMT" w:hAnsi="TimesNewRomanPS-BoldMT" w:cs="TimesNewRomanPS-BoldMT"/>
          <w:bCs/>
          <w:vertAlign w:val="superscript"/>
        </w:rPr>
        <w:footnoteReference w:id="9"/>
      </w:r>
      <w:r w:rsidR="00D87992" w:rsidRPr="00D87992">
        <w:rPr>
          <w:rFonts w:ascii="TimesNewRomanPS-BoldMT" w:hAnsi="TimesNewRomanPS-BoldMT" w:cs="TimesNewRomanPS-BoldMT"/>
          <w:bCs/>
        </w:rPr>
        <w:t xml:space="preserve"> Other proposed boundary line changes are on vacant land parcels that are unrelated to the seven extra-territorial customers proposed to be transferred. </w:t>
      </w:r>
    </w:p>
    <w:p w14:paraId="7A574274" w14:textId="77777777" w:rsidR="00D87992" w:rsidRPr="00D87992" w:rsidRDefault="00D87992" w:rsidP="00D87992">
      <w:pPr>
        <w:autoSpaceDE w:val="0"/>
        <w:autoSpaceDN w:val="0"/>
        <w:adjustRightInd w:val="0"/>
        <w:jc w:val="both"/>
        <w:rPr>
          <w:highlight w:val="yellow"/>
        </w:rPr>
      </w:pPr>
      <w:r w:rsidRPr="00D87992">
        <w:rPr>
          <w:highlight w:val="yellow"/>
        </w:rPr>
        <w:t xml:space="preserve"> </w:t>
      </w:r>
    </w:p>
    <w:p w14:paraId="009D5514" w14:textId="77777777" w:rsidR="00D87992" w:rsidRPr="00D87992" w:rsidRDefault="00EA4D53" w:rsidP="00D87992">
      <w:pPr>
        <w:autoSpaceDE w:val="0"/>
        <w:autoSpaceDN w:val="0"/>
        <w:adjustRightInd w:val="0"/>
        <w:jc w:val="both"/>
      </w:pPr>
      <w:r>
        <w:tab/>
      </w:r>
      <w:r w:rsidR="00D87992" w:rsidRPr="00D87992">
        <w:t>The joint petitioners are also proposing boundary line adjustments that rectify mapping discrepancies and errors. The utilities propose to do this, in part, by eliminating or greatly reducing the number of split parcels in one or the other utility’s service territory. They contend that split parcels lead to confusion regarding which utility should serve a portion or all of a parcel, whereas, if a negotiated map adjustment eliminated the split and incorporated a whole parcel, such confusion would be averted.</w:t>
      </w:r>
      <w:r w:rsidR="00D87992" w:rsidRPr="00D87992">
        <w:rPr>
          <w:vertAlign w:val="superscript"/>
        </w:rPr>
        <w:footnoteReference w:id="10"/>
      </w:r>
      <w:r w:rsidR="00D87992" w:rsidRPr="00D87992">
        <w:t xml:space="preserve"> In addition, other adjustments are proposed to clarify (or re-draw) parcels where needed, and also to make adjustments that would remove the need for duplicative facilities.</w:t>
      </w:r>
      <w:r w:rsidR="00D87992" w:rsidRPr="00D87992">
        <w:rPr>
          <w:vertAlign w:val="superscript"/>
        </w:rPr>
        <w:footnoteReference w:id="11"/>
      </w:r>
      <w:r w:rsidR="00D87992" w:rsidRPr="00D87992">
        <w:t xml:space="preserve"> </w:t>
      </w:r>
    </w:p>
    <w:p w14:paraId="2ED59A56" w14:textId="77777777" w:rsidR="00D87992" w:rsidRPr="00D87992" w:rsidRDefault="00D87992" w:rsidP="00D87992">
      <w:pPr>
        <w:autoSpaceDE w:val="0"/>
        <w:autoSpaceDN w:val="0"/>
        <w:adjustRightInd w:val="0"/>
        <w:jc w:val="both"/>
        <w:rPr>
          <w:highlight w:val="yellow"/>
        </w:rPr>
      </w:pPr>
    </w:p>
    <w:p w14:paraId="538EA651" w14:textId="77777777" w:rsidR="00D87992" w:rsidRPr="00D87992" w:rsidRDefault="00EA4D53" w:rsidP="00D87992">
      <w:pPr>
        <w:autoSpaceDE w:val="0"/>
        <w:autoSpaceDN w:val="0"/>
        <w:adjustRightInd w:val="0"/>
        <w:jc w:val="both"/>
      </w:pPr>
      <w:r>
        <w:tab/>
      </w:r>
      <w:r w:rsidR="00D87992" w:rsidRPr="00D87992">
        <w:t>Through their careful review of GIS-based resources, the joint petitioners also determined their existing maps had errors in them. Specifically, these errors were parcels or land areas that were shown on the old and outdated resources as part of one utility’s service territory, and the GIS-based resource indicated the parcels are legally part of another utility’s service territory.</w:t>
      </w:r>
      <w:r w:rsidR="00D87992" w:rsidRPr="00D87992">
        <w:rPr>
          <w:vertAlign w:val="superscript"/>
        </w:rPr>
        <w:footnoteReference w:id="12"/>
      </w:r>
      <w:r w:rsidR="00D87992" w:rsidRPr="00D87992">
        <w:t xml:space="preserve"> The joint petitioners are in agreement as to the nature of the mapping errors and that such errors should be corrected. The utilities also reported that detailed GIS-based mapping that each utility uses, along with written descriptions included in the 2024 Territorial Agreement, will help to avoid similar errors on a going-forward basis.</w:t>
      </w:r>
      <w:r w:rsidR="00D87992" w:rsidRPr="00D87992">
        <w:rPr>
          <w:vertAlign w:val="superscript"/>
        </w:rPr>
        <w:footnoteReference w:id="13"/>
      </w:r>
    </w:p>
    <w:p w14:paraId="228F44EF" w14:textId="77777777" w:rsidR="00D87992" w:rsidRPr="00D87992" w:rsidRDefault="00D87992" w:rsidP="00D87992">
      <w:pPr>
        <w:autoSpaceDE w:val="0"/>
        <w:autoSpaceDN w:val="0"/>
        <w:adjustRightInd w:val="0"/>
        <w:jc w:val="both"/>
      </w:pPr>
    </w:p>
    <w:p w14:paraId="6D545C57" w14:textId="77777777" w:rsidR="00D87992" w:rsidRDefault="00D87992" w:rsidP="00D87992">
      <w:pPr>
        <w:autoSpaceDE w:val="0"/>
        <w:autoSpaceDN w:val="0"/>
        <w:adjustRightInd w:val="0"/>
        <w:jc w:val="both"/>
        <w:rPr>
          <w:b/>
          <w:u w:val="single"/>
        </w:rPr>
      </w:pPr>
      <w:r w:rsidRPr="00011B18">
        <w:rPr>
          <w:b/>
          <w:u w:val="single"/>
        </w:rPr>
        <w:t>Inadvertently Served Customers Not Proposed to be Transferred</w:t>
      </w:r>
    </w:p>
    <w:p w14:paraId="58675570" w14:textId="77777777" w:rsidR="00011B18" w:rsidRPr="00011B18" w:rsidRDefault="00011B18" w:rsidP="00D87992">
      <w:pPr>
        <w:autoSpaceDE w:val="0"/>
        <w:autoSpaceDN w:val="0"/>
        <w:adjustRightInd w:val="0"/>
        <w:jc w:val="both"/>
        <w:rPr>
          <w:b/>
          <w:bCs/>
          <w:u w:val="single"/>
        </w:rPr>
      </w:pPr>
    </w:p>
    <w:p w14:paraId="0F458FD1" w14:textId="6A0198BB" w:rsidR="00D87992" w:rsidRPr="00D87992" w:rsidRDefault="00EA4D53" w:rsidP="00D87992">
      <w:pPr>
        <w:autoSpaceDE w:val="0"/>
        <w:autoSpaceDN w:val="0"/>
        <w:adjustRightInd w:val="0"/>
        <w:jc w:val="both"/>
        <w:rPr>
          <w:rFonts w:ascii="TimesNewRoman" w:hAnsi="TimesNewRoman" w:cs="TimesNewRoman"/>
          <w:highlight w:val="yellow"/>
        </w:rPr>
      </w:pPr>
      <w:r>
        <w:tab/>
      </w:r>
      <w:r w:rsidR="00D87992" w:rsidRPr="00D87992">
        <w:t>A total of 54 customers are being inadvertently served, which means their respective point of connection for receiving electrical service is located outside of their utilities’ currently approved service territory. The joint petitioners have forged boundary line changes to avert the need for customer transfers by either utility so that these customers may continue to receive service from their current utility rather than be transferred. DEF currently provides inadvertent service to 41 customer who are not proposed to be transferred to Ocala. These DEF customers are reflected on the current territorial maps as being located in Ocala’s service territory, although proposed map adjustments allow these customers to continue to be served by DEF. Likewise, a total of 13 customers with service addresses in DEF’s territory are currently being served by Ocala. Map adjustments are proposed that will avert the need for implementing transfers.</w:t>
      </w:r>
      <w:r w:rsidR="00D87992" w:rsidRPr="00D87992">
        <w:rPr>
          <w:rFonts w:ascii="TimesNewRomanPS-BoldMT" w:hAnsi="TimesNewRomanPS-BoldMT" w:cs="TimesNewRomanPS-BoldMT"/>
          <w:bCs/>
          <w:vertAlign w:val="superscript"/>
        </w:rPr>
        <w:footnoteReference w:id="14"/>
      </w:r>
      <w:r w:rsidR="00D87992" w:rsidRPr="00D87992">
        <w:rPr>
          <w:rFonts w:ascii="TimesNewRomanPS-BoldMT" w:hAnsi="TimesNewRomanPS-BoldMT" w:cs="TimesNewRomanPS-BoldMT"/>
          <w:bCs/>
        </w:rPr>
        <w:t xml:space="preserve"> </w:t>
      </w:r>
      <w:r w:rsidR="00D87992" w:rsidRPr="00D87992">
        <w:rPr>
          <w:rFonts w:ascii="TimesNewRoman" w:hAnsi="TimesNewRoman" w:cs="TimesNewRoman"/>
        </w:rPr>
        <w:t xml:space="preserve">The joint petitioners state that many of the inadvertently served customers are in areas where there were split parcels, and because the proposed boundary line changes are addressing those parcels, these inadvertently served customers are not being transferred because the existing facilities are </w:t>
      </w:r>
      <w:r w:rsidR="00D87992" w:rsidRPr="00D87992">
        <w:rPr>
          <w:rFonts w:ascii="TimesNewRoman" w:hAnsi="TimesNewRoman" w:cs="TimesNewRoman"/>
        </w:rPr>
        <w:lastRenderedPageBreak/>
        <w:t>in place and it makes “operational sense” that they continue to be served by their current utility.</w:t>
      </w:r>
      <w:r w:rsidR="00D87992" w:rsidRPr="00D87992">
        <w:rPr>
          <w:rFonts w:ascii="TimesNewRoman" w:hAnsi="TimesNewRoman" w:cs="TimesNewRoman"/>
          <w:vertAlign w:val="superscript"/>
        </w:rPr>
        <w:footnoteReference w:id="15"/>
      </w:r>
      <w:r w:rsidR="00D87992" w:rsidRPr="00D87992">
        <w:rPr>
          <w:rFonts w:ascii="TimesNewRoman" w:hAnsi="TimesNewRoman" w:cs="TimesNewRoman"/>
        </w:rPr>
        <w:t xml:space="preserve"> Pursuant to Section 1.8 of the Agreement, the joint petitioners clarified that there are no Temporary Service Customers currently being serviced by either party.</w:t>
      </w:r>
      <w:r w:rsidR="00D87992" w:rsidRPr="00D87992">
        <w:rPr>
          <w:rFonts w:ascii="TimesNewRoman" w:hAnsi="TimesNewRoman" w:cs="TimesNewRoman"/>
          <w:vertAlign w:val="superscript"/>
        </w:rPr>
        <w:footnoteReference w:id="16"/>
      </w:r>
      <w:r w:rsidR="00D87992" w:rsidRPr="00D87992">
        <w:rPr>
          <w:rFonts w:ascii="TimesNewRoman" w:hAnsi="TimesNewRoman" w:cs="TimesNewRoman"/>
        </w:rPr>
        <w:t xml:space="preserve"> Temporary Service Customers are defined in the Territorial Agreement as customers who are being temporarily served under the temporary service provisions of the Agreement.</w:t>
      </w:r>
    </w:p>
    <w:p w14:paraId="7AAB0E81" w14:textId="77777777" w:rsidR="00D87992" w:rsidRPr="00D87992" w:rsidRDefault="00D87992" w:rsidP="00D87992">
      <w:pPr>
        <w:autoSpaceDE w:val="0"/>
        <w:autoSpaceDN w:val="0"/>
        <w:adjustRightInd w:val="0"/>
        <w:jc w:val="both"/>
      </w:pPr>
    </w:p>
    <w:p w14:paraId="0F5852F1" w14:textId="77777777" w:rsidR="00D87992" w:rsidRDefault="00D87992" w:rsidP="00D87992">
      <w:pPr>
        <w:jc w:val="both"/>
        <w:outlineLvl w:val="2"/>
        <w:rPr>
          <w:b/>
          <w:bCs/>
          <w:iCs/>
          <w:szCs w:val="28"/>
          <w:u w:val="single"/>
        </w:rPr>
      </w:pPr>
      <w:r w:rsidRPr="00011B18">
        <w:rPr>
          <w:b/>
          <w:bCs/>
          <w:iCs/>
          <w:szCs w:val="28"/>
          <w:u w:val="single"/>
        </w:rPr>
        <w:t>Proposed Seven Customer Transfers</w:t>
      </w:r>
    </w:p>
    <w:p w14:paraId="4A72A691" w14:textId="77777777" w:rsidR="00011B18" w:rsidRPr="00011B18" w:rsidRDefault="00011B18" w:rsidP="00D87992">
      <w:pPr>
        <w:jc w:val="both"/>
        <w:outlineLvl w:val="2"/>
        <w:rPr>
          <w:b/>
          <w:bCs/>
          <w:iCs/>
          <w:szCs w:val="28"/>
          <w:u w:val="single"/>
        </w:rPr>
      </w:pPr>
    </w:p>
    <w:p w14:paraId="2B6CD94D" w14:textId="77777777" w:rsidR="00D87992" w:rsidRPr="00D87992" w:rsidRDefault="00EA4D53" w:rsidP="00D87992">
      <w:pPr>
        <w:spacing w:after="240"/>
        <w:jc w:val="both"/>
        <w:rPr>
          <w:rFonts w:ascii="TimesNewRoman" w:hAnsi="TimesNewRoman" w:cs="TimesNewRoman"/>
        </w:rPr>
      </w:pPr>
      <w:r>
        <w:tab/>
      </w:r>
      <w:r w:rsidR="00D87992" w:rsidRPr="00D87992">
        <w:t>The proposed customer transfers under the 2024 Territorial Agreement are the result of negotiations between the parties, with the intent of avoiding duplication of services and wasteful expenditures, as well as to best protect the public health and safety from potentially hazardous conditions. A total of seven</w:t>
      </w:r>
      <w:r w:rsidR="00D87992" w:rsidRPr="00D87992">
        <w:rPr>
          <w:rFonts w:ascii="TimesNewRoman" w:hAnsi="TimesNewRoman" w:cs="TimesNewRoman"/>
        </w:rPr>
        <w:t xml:space="preserve"> active customer accounts are proposed to be transferred, one from DEF to Ocala and six customer accounts are proposed to be transferred from Ocala to DEF.</w:t>
      </w:r>
      <w:r w:rsidR="00D87992" w:rsidRPr="00D87992">
        <w:rPr>
          <w:rFonts w:ascii="TimesNewRoman" w:hAnsi="TimesNewRoman" w:cs="TimesNewRoman"/>
          <w:vertAlign w:val="superscript"/>
        </w:rPr>
        <w:footnoteReference w:id="17"/>
      </w:r>
      <w:r w:rsidR="00D87992" w:rsidRPr="00D87992">
        <w:rPr>
          <w:rFonts w:ascii="TimesNewRoman" w:hAnsi="TimesNewRoman" w:cs="TimesNewRoman"/>
        </w:rPr>
        <w:t xml:space="preserve">  </w:t>
      </w:r>
    </w:p>
    <w:p w14:paraId="09D92389" w14:textId="77777777" w:rsidR="00D87992" w:rsidRDefault="00D87992" w:rsidP="00D87992">
      <w:pPr>
        <w:ind w:firstLine="720"/>
        <w:jc w:val="both"/>
        <w:rPr>
          <w:b/>
          <w:i/>
        </w:rPr>
      </w:pPr>
      <w:r w:rsidRPr="00011B18">
        <w:rPr>
          <w:b/>
          <w:i/>
        </w:rPr>
        <w:t>DEF to Ocala Customer Transfer (one customer)</w:t>
      </w:r>
    </w:p>
    <w:p w14:paraId="6A34F9F6" w14:textId="77777777" w:rsidR="00011B18" w:rsidRPr="00011B18" w:rsidRDefault="00011B18" w:rsidP="00D87992">
      <w:pPr>
        <w:ind w:firstLine="720"/>
        <w:jc w:val="both"/>
        <w:rPr>
          <w:b/>
          <w:i/>
        </w:rPr>
      </w:pPr>
    </w:p>
    <w:p w14:paraId="0D663F3E" w14:textId="77777777" w:rsidR="00D87992" w:rsidRPr="00D87992" w:rsidRDefault="00D87992" w:rsidP="00D87992">
      <w:pPr>
        <w:ind w:firstLine="720"/>
        <w:jc w:val="both"/>
        <w:rPr>
          <w:rFonts w:ascii="Arial" w:hAnsi="Arial" w:cs="Arial"/>
          <w:b/>
          <w:i/>
        </w:rPr>
      </w:pPr>
      <w:r w:rsidRPr="00D87992">
        <w:rPr>
          <w:rFonts w:ascii="TimesNewRoman" w:hAnsi="TimesNewRoman" w:cs="TimesNewRoman"/>
        </w:rPr>
        <w:t>The one active DEF customer account that is proposed to be transferred to Ocala, as shown in Exhibit C of the proposed Territorial Agreement, is a residential class customer whose service was established in 2021.</w:t>
      </w:r>
      <w:r w:rsidRPr="00D87992">
        <w:rPr>
          <w:rFonts w:ascii="TimesNewRoman" w:hAnsi="TimesNewRoman" w:cs="TimesNewRoman"/>
          <w:vertAlign w:val="superscript"/>
        </w:rPr>
        <w:footnoteReference w:id="18"/>
      </w:r>
      <w:r w:rsidRPr="00D87992">
        <w:rPr>
          <w:rFonts w:ascii="TimesNewRoman" w:hAnsi="TimesNewRoman" w:cs="TimesNewRoman"/>
        </w:rPr>
        <w:t xml:space="preserve"> At that time, DEF relied upon its then-current mapping resources, which included older pape</w:t>
      </w:r>
      <w:r w:rsidR="00011B18">
        <w:rPr>
          <w:rFonts w:ascii="TimesNewRoman" w:hAnsi="TimesNewRoman" w:cs="TimesNewRoman"/>
        </w:rPr>
        <w:t xml:space="preserve">r boundary maps approved by us </w:t>
      </w:r>
      <w:r w:rsidRPr="00D87992">
        <w:rPr>
          <w:rFonts w:ascii="TimesNewRoman" w:hAnsi="TimesNewRoman" w:cs="TimesNewRoman"/>
        </w:rPr>
        <w:t xml:space="preserve">in </w:t>
      </w:r>
      <w:r w:rsidR="00011B18" w:rsidRPr="00D87992">
        <w:rPr>
          <w:rFonts w:ascii="TimesNewRoman" w:hAnsi="TimesNewRoman" w:cs="TimesNewRoman"/>
        </w:rPr>
        <w:t>2009 that</w:t>
      </w:r>
      <w:r w:rsidRPr="00D87992">
        <w:rPr>
          <w:rFonts w:ascii="TimesNewRoman" w:hAnsi="TimesNewRoman" w:cs="TimesNewRoman"/>
        </w:rPr>
        <w:t xml:space="preserve"> indicated that the service address was within its franchised service territory.</w:t>
      </w:r>
      <w:r w:rsidRPr="00D87992">
        <w:rPr>
          <w:rFonts w:ascii="TimesNewRoman" w:hAnsi="TimesNewRoman" w:cs="TimesNewRoman"/>
          <w:vertAlign w:val="superscript"/>
        </w:rPr>
        <w:footnoteReference w:id="19"/>
      </w:r>
      <w:r w:rsidRPr="00D87992">
        <w:rPr>
          <w:rFonts w:ascii="TimesNewRoman" w:hAnsi="TimesNewRoman" w:cs="TimesNewRoman"/>
        </w:rPr>
        <w:t xml:space="preserve"> More correct GIS-based mapping resources now indicate that the original connection was in error, and the proposed transfer pursuant to the 2024 Territorial Agreement corrects this.</w:t>
      </w:r>
      <w:r w:rsidRPr="00D87992">
        <w:rPr>
          <w:rFonts w:ascii="TimesNewRoman" w:hAnsi="TimesNewRoman" w:cs="TimesNewRoman"/>
          <w:vertAlign w:val="superscript"/>
        </w:rPr>
        <w:footnoteReference w:id="20"/>
      </w:r>
      <w:r w:rsidRPr="00D87992">
        <w:rPr>
          <w:rFonts w:ascii="TimesNewRoman" w:hAnsi="TimesNewRoman" w:cs="TimesNewRoman"/>
        </w:rPr>
        <w:t xml:space="preserve"> </w:t>
      </w:r>
    </w:p>
    <w:p w14:paraId="2694DE14" w14:textId="77777777" w:rsidR="00D87992" w:rsidRPr="00D87992" w:rsidRDefault="00D87992" w:rsidP="00D87992">
      <w:pPr>
        <w:autoSpaceDE w:val="0"/>
        <w:autoSpaceDN w:val="0"/>
        <w:adjustRightInd w:val="0"/>
        <w:jc w:val="both"/>
      </w:pPr>
    </w:p>
    <w:p w14:paraId="381873B7" w14:textId="77777777" w:rsidR="00D87992" w:rsidRDefault="00D87992" w:rsidP="00D87992">
      <w:pPr>
        <w:ind w:firstLine="720"/>
        <w:jc w:val="both"/>
        <w:rPr>
          <w:b/>
          <w:i/>
        </w:rPr>
      </w:pPr>
      <w:r w:rsidRPr="00011B18">
        <w:rPr>
          <w:b/>
          <w:i/>
        </w:rPr>
        <w:t>Ocala to DEF Customer Transfers (six customers)</w:t>
      </w:r>
    </w:p>
    <w:p w14:paraId="1D1C1424" w14:textId="77777777" w:rsidR="00011B18" w:rsidRPr="00011B18" w:rsidRDefault="00011B18" w:rsidP="00D87992">
      <w:pPr>
        <w:ind w:firstLine="720"/>
        <w:jc w:val="both"/>
        <w:rPr>
          <w:b/>
          <w:i/>
        </w:rPr>
      </w:pPr>
    </w:p>
    <w:p w14:paraId="593D68B1" w14:textId="77777777" w:rsidR="00D87992" w:rsidRPr="00D87992" w:rsidRDefault="00EA4D53" w:rsidP="00D87992">
      <w:pPr>
        <w:jc w:val="both"/>
        <w:rPr>
          <w:rFonts w:ascii="TimesNewRoman" w:hAnsi="TimesNewRoman" w:cs="TimesNewRoman"/>
        </w:rPr>
      </w:pPr>
      <w:r>
        <w:rPr>
          <w:rFonts w:ascii="TimesNewRoman" w:hAnsi="TimesNewRoman" w:cs="TimesNewRoman"/>
        </w:rPr>
        <w:tab/>
      </w:r>
      <w:r w:rsidR="00D87992" w:rsidRPr="00D87992">
        <w:rPr>
          <w:rFonts w:ascii="TimesNewRoman" w:hAnsi="TimesNewRoman" w:cs="TimesNewRoman"/>
        </w:rPr>
        <w:t>The six active Ocala customer accounts that are proposed to be transferred to DEF were connected at various times, some dating back to 1995.</w:t>
      </w:r>
      <w:r w:rsidR="00D87992" w:rsidRPr="00D87992">
        <w:rPr>
          <w:rFonts w:ascii="TimesNewRoman" w:hAnsi="TimesNewRoman" w:cs="TimesNewRoman"/>
          <w:vertAlign w:val="superscript"/>
        </w:rPr>
        <w:footnoteReference w:id="21"/>
      </w:r>
      <w:r w:rsidR="00D87992" w:rsidRPr="00D87992">
        <w:rPr>
          <w:rFonts w:ascii="TimesNewRoman" w:hAnsi="TimesNewRoman" w:cs="TimesNewRoman"/>
        </w:rPr>
        <w:t xml:space="preserve"> Exhibit D of the proposed Territorial agreement reflects that three of the customer locations shown are receiving service as commercial class customers and the other three are receiving service as residential class customers. Ocala also stated that the serving utilities relied on mapping sources that were current at the time, and have since been enhanced.</w:t>
      </w:r>
      <w:r w:rsidR="00D87992" w:rsidRPr="00D87992">
        <w:rPr>
          <w:rFonts w:ascii="TimesNewRoman" w:hAnsi="TimesNewRoman" w:cs="TimesNewRoman"/>
          <w:vertAlign w:val="superscript"/>
        </w:rPr>
        <w:footnoteReference w:id="22"/>
      </w:r>
      <w:r w:rsidR="00D87992" w:rsidRPr="00D87992">
        <w:rPr>
          <w:rFonts w:ascii="TimesNewRoman" w:hAnsi="TimesNewRoman" w:cs="TimesNewRoman"/>
        </w:rPr>
        <w:t xml:space="preserve"> </w:t>
      </w:r>
    </w:p>
    <w:p w14:paraId="23E6304F" w14:textId="77777777" w:rsidR="00D87992" w:rsidRPr="00D87992" w:rsidRDefault="00D87992" w:rsidP="00D87992">
      <w:pPr>
        <w:jc w:val="both"/>
        <w:rPr>
          <w:rFonts w:ascii="TimesNewRoman" w:hAnsi="TimesNewRoman" w:cs="TimesNewRoman"/>
        </w:rPr>
      </w:pPr>
    </w:p>
    <w:p w14:paraId="50D810A7" w14:textId="77777777" w:rsidR="00D87992" w:rsidRPr="00D87992" w:rsidRDefault="00EA4D53" w:rsidP="00D87992">
      <w:pPr>
        <w:jc w:val="both"/>
        <w:rPr>
          <w:rFonts w:ascii="TimesNewRoman" w:hAnsi="TimesNewRoman" w:cs="TimesNewRoman"/>
        </w:rPr>
      </w:pPr>
      <w:r>
        <w:rPr>
          <w:rFonts w:ascii="TimesNewRoman" w:hAnsi="TimesNewRoman" w:cs="TimesNewRoman"/>
        </w:rPr>
        <w:lastRenderedPageBreak/>
        <w:tab/>
      </w:r>
      <w:r w:rsidR="00D87992" w:rsidRPr="00D87992">
        <w:rPr>
          <w:rFonts w:ascii="TimesNewRoman" w:hAnsi="TimesNewRoman" w:cs="TimesNewRoman"/>
        </w:rPr>
        <w:t>The joint petitioners also share their mapping files with one another as an effort to make sure there is no disagreement on the exact boundaries. Both parties intend to continue using these mapping tools and share data as an ongoing practice to avert errant connections prospectively.</w:t>
      </w:r>
      <w:r w:rsidR="00D87992" w:rsidRPr="00D87992">
        <w:rPr>
          <w:rFonts w:ascii="TimesNewRoman" w:hAnsi="TimesNewRoman" w:cs="TimesNewRoman"/>
          <w:vertAlign w:val="superscript"/>
        </w:rPr>
        <w:footnoteReference w:id="23"/>
      </w:r>
    </w:p>
    <w:p w14:paraId="0C03BB3A" w14:textId="77777777" w:rsidR="00D87992" w:rsidRPr="00D87992" w:rsidRDefault="00D87992" w:rsidP="00D87992">
      <w:pPr>
        <w:jc w:val="both"/>
        <w:rPr>
          <w:rFonts w:ascii="TimesNewRoman" w:hAnsi="TimesNewRoman" w:cs="TimesNewRoman"/>
        </w:rPr>
      </w:pPr>
    </w:p>
    <w:p w14:paraId="06324A69" w14:textId="77777777" w:rsidR="00D87992" w:rsidRDefault="00D87992" w:rsidP="00D87992">
      <w:pPr>
        <w:jc w:val="both"/>
        <w:rPr>
          <w:b/>
          <w:u w:val="single"/>
        </w:rPr>
      </w:pPr>
      <w:r w:rsidRPr="00011B18">
        <w:rPr>
          <w:b/>
          <w:u w:val="single"/>
        </w:rPr>
        <w:t>Implementation and Customer Notifications</w:t>
      </w:r>
    </w:p>
    <w:p w14:paraId="525D434F" w14:textId="77777777" w:rsidR="00011B18" w:rsidRPr="00011B18" w:rsidRDefault="00011B18" w:rsidP="00D87992">
      <w:pPr>
        <w:jc w:val="both"/>
        <w:rPr>
          <w:b/>
          <w:u w:val="single"/>
        </w:rPr>
      </w:pPr>
    </w:p>
    <w:p w14:paraId="5EEC0B22" w14:textId="77777777" w:rsidR="00D87992" w:rsidRPr="00D87992" w:rsidRDefault="00EA4D53" w:rsidP="00D87992">
      <w:pPr>
        <w:spacing w:after="240"/>
        <w:jc w:val="both"/>
        <w:rPr>
          <w:rFonts w:ascii="TimesNewRoman" w:hAnsi="TimesNewRoman" w:cs="TimesNewRoman"/>
        </w:rPr>
      </w:pPr>
      <w:r>
        <w:rPr>
          <w:rFonts w:ascii="TimesNewRoman" w:hAnsi="TimesNewRoman" w:cs="TimesNewRoman"/>
        </w:rPr>
        <w:tab/>
      </w:r>
      <w:r w:rsidR="00D87992" w:rsidRPr="00D87992">
        <w:rPr>
          <w:rFonts w:ascii="TimesNewRoman" w:hAnsi="TimesNewRoman" w:cs="TimesNewRoman"/>
        </w:rPr>
        <w:t xml:space="preserve">The joint petitioners state that there will be no customer transfers until </w:t>
      </w:r>
      <w:r w:rsidR="00011B18">
        <w:rPr>
          <w:rFonts w:ascii="TimesNewRoman" w:hAnsi="TimesNewRoman" w:cs="TimesNewRoman"/>
        </w:rPr>
        <w:t>we approve</w:t>
      </w:r>
      <w:r w:rsidR="00D87992" w:rsidRPr="00D87992">
        <w:rPr>
          <w:rFonts w:ascii="TimesNewRoman" w:hAnsi="TimesNewRoman" w:cs="TimesNewRoman"/>
        </w:rPr>
        <w:t xml:space="preserve"> the joint petition. Although specific details regarding the transfer of facilities have not been developed yet, the joint petitioners state that upon </w:t>
      </w:r>
      <w:r w:rsidR="00F038AC">
        <w:rPr>
          <w:rFonts w:ascii="TimesNewRoman" w:hAnsi="TimesNewRoman" w:cs="TimesNewRoman"/>
        </w:rPr>
        <w:t xml:space="preserve">our </w:t>
      </w:r>
      <w:r w:rsidR="00D87992" w:rsidRPr="00D87992">
        <w:rPr>
          <w:rFonts w:ascii="TimesNewRoman" w:hAnsi="TimesNewRoman" w:cs="TimesNewRoman"/>
        </w:rPr>
        <w:t>approval of the 2024 Territorial Agreement, the customer transfers will be coordinated to take place over a 36-month period.</w:t>
      </w:r>
      <w:r w:rsidR="00D87992" w:rsidRPr="00D87992">
        <w:rPr>
          <w:rFonts w:ascii="TimesNewRoman" w:hAnsi="TimesNewRoman" w:cs="TimesNewRoman"/>
          <w:vertAlign w:val="superscript"/>
        </w:rPr>
        <w:footnoteReference w:id="24"/>
      </w:r>
      <w:r w:rsidR="00D87992" w:rsidRPr="00D87992">
        <w:rPr>
          <w:rFonts w:ascii="TimesNewRoman" w:hAnsi="TimesNewRoman" w:cs="TimesNewRoman"/>
        </w:rPr>
        <w:t xml:space="preserve"> </w:t>
      </w:r>
    </w:p>
    <w:p w14:paraId="20740499" w14:textId="77777777" w:rsidR="00D87992" w:rsidRPr="00D87992" w:rsidRDefault="00EA4D53" w:rsidP="00D87992">
      <w:pPr>
        <w:spacing w:after="240"/>
        <w:jc w:val="both"/>
      </w:pPr>
      <w:r>
        <w:tab/>
      </w:r>
      <w:r w:rsidR="00D87992" w:rsidRPr="00D87992">
        <w:t xml:space="preserve">Pursuant to Rule 25-6.0440(1)(d), F.A.C., DEF notified its one customer of the proposed transfer to Ocala, and Ocala informed its designated 6 customers of their proposed transfer to DEF. The customer notification letters dated March 19, 2024, provided information on the general service rate changes that would be applicable under their proposal. As of August 2024, the residential service rate was $0.09171 per kilowatt hours (kWh) for DEF customers and $0.10126 per kilowatt hours (kWh) for Ocala customers, a difference of about $.00955 per kWh (approximately a 10 percent difference). On a comparative basis, for a typical residential customer using 1,000 kWh per month, a DEF customer would be paying $91.71 per month, and an Ocala customer would be paying $101.26, a difference of $9.55 per month.  For a commercial class customer, DEF’s general service rate is $0.07332 per kWh, and the comparable charge for Ocala is $.10310 per kWh (approximately a 34 percent difference). </w:t>
      </w:r>
    </w:p>
    <w:p w14:paraId="1DE134FB" w14:textId="709CFFC5" w:rsidR="00D87992" w:rsidRPr="00D87992" w:rsidRDefault="00EA4D53" w:rsidP="00D87992">
      <w:pPr>
        <w:spacing w:after="240"/>
        <w:jc w:val="both"/>
        <w:rPr>
          <w:rFonts w:ascii="TimesNewRoman" w:hAnsi="TimesNewRoman" w:cs="TimesNewRoman"/>
        </w:rPr>
      </w:pPr>
      <w:r>
        <w:rPr>
          <w:rFonts w:ascii="TimesNewRoman" w:hAnsi="TimesNewRoman" w:cs="TimesNewRoman"/>
        </w:rPr>
        <w:tab/>
      </w:r>
      <w:r w:rsidR="00F038AC">
        <w:rPr>
          <w:rFonts w:ascii="TimesNewRoman" w:hAnsi="TimesNewRoman" w:cs="TimesNewRoman"/>
        </w:rPr>
        <w:t xml:space="preserve">As of </w:t>
      </w:r>
      <w:r w:rsidR="00CF6E54">
        <w:rPr>
          <w:rFonts w:ascii="TimesNewRoman" w:hAnsi="TimesNewRoman" w:cs="TimesNewRoman"/>
        </w:rPr>
        <w:t>our vote on this matter</w:t>
      </w:r>
      <w:r w:rsidR="00D87992" w:rsidRPr="00D87992">
        <w:rPr>
          <w:rFonts w:ascii="TimesNewRoman" w:hAnsi="TimesNewRoman" w:cs="TimesNewRoman"/>
        </w:rPr>
        <w:t xml:space="preserve">, </w:t>
      </w:r>
      <w:r w:rsidR="00F038AC">
        <w:rPr>
          <w:rFonts w:ascii="TimesNewRoman" w:hAnsi="TimesNewRoman" w:cs="TimesNewRoman"/>
        </w:rPr>
        <w:t>we ha</w:t>
      </w:r>
      <w:r w:rsidR="00CF6E54">
        <w:rPr>
          <w:rFonts w:ascii="TimesNewRoman" w:hAnsi="TimesNewRoman" w:cs="TimesNewRoman"/>
        </w:rPr>
        <w:t>d</w:t>
      </w:r>
      <w:r w:rsidR="00D87992" w:rsidRPr="00D87992">
        <w:rPr>
          <w:rFonts w:ascii="TimesNewRoman" w:hAnsi="TimesNewRoman" w:cs="TimesNewRoman"/>
        </w:rPr>
        <w:t xml:space="preserve"> not received correspondence from customers related to the proposed transfers. The joint petitioners assert they have not received any written correspondence from customers related to the proposed transfers. They also assert that at least 30 days prior to the actual transfer, the affected customers will receive a second notification of the transfer. The joint petitioners assert that no additional charges will be imposed on those customers that will be transferred.</w:t>
      </w:r>
      <w:r w:rsidR="00D87992" w:rsidRPr="00D87992">
        <w:rPr>
          <w:rFonts w:ascii="TimesNewRoman" w:hAnsi="TimesNewRoman" w:cs="TimesNewRoman"/>
          <w:vertAlign w:val="superscript"/>
        </w:rPr>
        <w:footnoteReference w:id="25"/>
      </w:r>
      <w:r w:rsidR="00F038AC">
        <w:rPr>
          <w:rFonts w:ascii="TimesNewRoman" w:hAnsi="TimesNewRoman" w:cs="TimesNewRoman"/>
        </w:rPr>
        <w:t xml:space="preserve"> We find that</w:t>
      </w:r>
      <w:r w:rsidR="00D87992" w:rsidRPr="00D87992">
        <w:rPr>
          <w:rFonts w:ascii="TimesNewRoman" w:hAnsi="TimesNewRoman" w:cs="TimesNewRoman"/>
        </w:rPr>
        <w:t xml:space="preserve"> DEF and Ocala have met their obligations of providing notification pursuant to Rule 25-6.0440(1)(d), F.A.C., and both commit to doing so again when the specific transfer is eminent.</w:t>
      </w:r>
    </w:p>
    <w:p w14:paraId="63BA3B07" w14:textId="77777777" w:rsidR="00D87992" w:rsidRDefault="00D87992" w:rsidP="00D87992">
      <w:pPr>
        <w:jc w:val="both"/>
        <w:rPr>
          <w:b/>
          <w:u w:val="single"/>
        </w:rPr>
      </w:pPr>
      <w:r w:rsidRPr="00F038AC">
        <w:rPr>
          <w:b/>
          <w:u w:val="single"/>
        </w:rPr>
        <w:t>Standards of Approval</w:t>
      </w:r>
    </w:p>
    <w:p w14:paraId="7A775E12" w14:textId="77777777" w:rsidR="00F038AC" w:rsidRPr="00F038AC" w:rsidRDefault="00F038AC" w:rsidP="00D87992">
      <w:pPr>
        <w:jc w:val="both"/>
        <w:rPr>
          <w:b/>
          <w:u w:val="single"/>
        </w:rPr>
      </w:pPr>
    </w:p>
    <w:p w14:paraId="5060D345" w14:textId="77777777" w:rsidR="00D87992" w:rsidRDefault="00EA4D53" w:rsidP="00F038AC">
      <w:pPr>
        <w:jc w:val="both"/>
      </w:pPr>
      <w:r>
        <w:rPr>
          <w:rFonts w:ascii="TimesNewRoman" w:hAnsi="TimesNewRoman" w:cs="TimesNewRoman"/>
        </w:rPr>
        <w:tab/>
      </w:r>
      <w:r w:rsidR="00D87992" w:rsidRPr="00D87992">
        <w:rPr>
          <w:rFonts w:ascii="TimesNewRoman" w:hAnsi="TimesNewRoman" w:cs="TimesNewRoman"/>
        </w:rPr>
        <w:t xml:space="preserve">Construction cost estimates or detailed engineering drawings were not presented to </w:t>
      </w:r>
      <w:r w:rsidR="00273D7A">
        <w:rPr>
          <w:rFonts w:ascii="TimesNewRoman" w:hAnsi="TimesNewRoman" w:cs="TimesNewRoman"/>
        </w:rPr>
        <w:t>us</w:t>
      </w:r>
      <w:r w:rsidR="00D87992" w:rsidRPr="00D87992">
        <w:rPr>
          <w:rFonts w:ascii="TimesNewRoman" w:hAnsi="TimesNewRoman" w:cs="TimesNewRoman"/>
        </w:rPr>
        <w:t xml:space="preserve"> for review. The joint petitioners stated that construction cost estimated or detailed engineering drawings have not been developed yet.</w:t>
      </w:r>
      <w:r w:rsidR="00D87992" w:rsidRPr="00D87992">
        <w:rPr>
          <w:rFonts w:ascii="TimesNewRoman" w:hAnsi="TimesNewRoman" w:cs="TimesNewRoman"/>
          <w:vertAlign w:val="superscript"/>
        </w:rPr>
        <w:footnoteReference w:id="26"/>
      </w:r>
      <w:r w:rsidR="00D87992" w:rsidRPr="00D87992">
        <w:rPr>
          <w:rFonts w:ascii="TimesNewRoman" w:hAnsi="TimesNewRoman" w:cs="TimesNewRoman"/>
        </w:rPr>
        <w:t xml:space="preserve"> Upon approval of the proposed 2024 Territorial Agreement, the parties assert they will address which facilities are to be transferred or purchased, if any, and undertake a valuation of facilities subject to transfer. DEF and Ocala have mutually agreed to use an engineering cost estimation methodology to determine the value of facilities </w:t>
      </w:r>
      <w:r w:rsidR="00D87992" w:rsidRPr="00D87992">
        <w:rPr>
          <w:rFonts w:ascii="TimesNewRoman" w:hAnsi="TimesNewRoman" w:cs="TimesNewRoman"/>
        </w:rPr>
        <w:lastRenderedPageBreak/>
        <w:t>subject to transfer.</w:t>
      </w:r>
      <w:r w:rsidR="00D87992" w:rsidRPr="00D87992">
        <w:rPr>
          <w:rFonts w:ascii="TimesNewRoman" w:hAnsi="TimesNewRoman" w:cs="TimesNewRoman"/>
          <w:vertAlign w:val="superscript"/>
        </w:rPr>
        <w:footnoteReference w:id="27"/>
      </w:r>
      <w:r w:rsidR="00D87992" w:rsidRPr="00D87992">
        <w:rPr>
          <w:rFonts w:ascii="TimesNewRoman" w:hAnsi="TimesNewRoman" w:cs="TimesNewRoman"/>
        </w:rPr>
        <w:t xml:space="preserve"> </w:t>
      </w:r>
      <w:r w:rsidR="00D87992" w:rsidRPr="00D87992">
        <w:t xml:space="preserve">In </w:t>
      </w:r>
      <w:r w:rsidR="00F038AC">
        <w:t>our review of the agreement</w:t>
      </w:r>
      <w:r w:rsidR="00D87992" w:rsidRPr="00D87992">
        <w:t xml:space="preserve">, </w:t>
      </w:r>
      <w:r w:rsidR="00F038AC">
        <w:t>we</w:t>
      </w:r>
      <w:r w:rsidR="00D87992" w:rsidRPr="00D87992">
        <w:t xml:space="preserve"> analyzed each component of Rule 25-6.0440(2), F.A.C. Regarding paragraph (2)(a), </w:t>
      </w:r>
      <w:r w:rsidR="00F038AC">
        <w:t>we note</w:t>
      </w:r>
      <w:r w:rsidR="00D87992" w:rsidRPr="00D87992">
        <w:t xml:space="preserve"> that no purchase price was presented for review. As a proxy, </w:t>
      </w:r>
      <w:r w:rsidR="00F038AC">
        <w:t>we note</w:t>
      </w:r>
      <w:r w:rsidR="00D87992" w:rsidRPr="00D87992">
        <w:t xml:space="preserve"> that the joint petitioners agreed to use an engineering cost estimation methodology to determine the value of facilities when the specific plans and technical drawings for implementing their Territorial Agreement are developed at a later time.</w:t>
      </w:r>
      <w:r w:rsidR="00D87992" w:rsidRPr="00D87992">
        <w:rPr>
          <w:vertAlign w:val="superscript"/>
        </w:rPr>
        <w:footnoteReference w:id="28"/>
      </w:r>
      <w:r w:rsidR="00D87992" w:rsidRPr="00D87992">
        <w:t xml:space="preserve"> This methodology has been used by utility companies in the pas</w:t>
      </w:r>
      <w:r w:rsidR="00F038AC">
        <w:t>t, and has been approved by us</w:t>
      </w:r>
      <w:r w:rsidR="00D87992" w:rsidRPr="00D87992">
        <w:t>.</w:t>
      </w:r>
      <w:r w:rsidR="00D87992" w:rsidRPr="00D87992">
        <w:rPr>
          <w:vertAlign w:val="superscript"/>
        </w:rPr>
        <w:footnoteReference w:id="29"/>
      </w:r>
      <w:r w:rsidR="00D87992" w:rsidRPr="00D87992">
        <w:t xml:space="preserve"> Pursuant to Rule 25-6.0440(2)(b), F.A.C., the joint petitioners’ confirmed that the availability and reliability of service to existing or future customers will not be decreased for either petitioner.</w:t>
      </w:r>
      <w:r w:rsidR="00D87992" w:rsidRPr="00D87992">
        <w:rPr>
          <w:vertAlign w:val="superscript"/>
        </w:rPr>
        <w:footnoteReference w:id="30"/>
      </w:r>
      <w:r w:rsidR="00D87992" w:rsidRPr="00D87992">
        <w:t xml:space="preserve">  Additionally, both utilities confirmed that the 2024 Territorial Agreement would help them gain further operational efficiencies and customer service improvements in their respective retail service areas. The joint petitioners stated that the transfer of the one customer from DEF to Ocala would have the greatest operational impact, because the current DEF facilities to serve the customer runs across multiple private properties and heavily wooded areas.</w:t>
      </w:r>
      <w:r w:rsidR="00D87992" w:rsidRPr="00D87992">
        <w:rPr>
          <w:vertAlign w:val="superscript"/>
        </w:rPr>
        <w:footnoteReference w:id="31"/>
      </w:r>
    </w:p>
    <w:p w14:paraId="2D95EC4A" w14:textId="77777777" w:rsidR="00911B85" w:rsidRPr="00F038AC" w:rsidRDefault="00911B85" w:rsidP="00F038AC">
      <w:pPr>
        <w:jc w:val="both"/>
        <w:rPr>
          <w:rFonts w:ascii="TimesNewRoman" w:hAnsi="TimesNewRoman" w:cs="TimesNewRoman"/>
        </w:rPr>
      </w:pPr>
    </w:p>
    <w:p w14:paraId="6B968DC6" w14:textId="77777777" w:rsidR="00D87992" w:rsidRPr="00D87992" w:rsidRDefault="00EA4D53" w:rsidP="00D87992">
      <w:pPr>
        <w:spacing w:after="240"/>
        <w:jc w:val="both"/>
      </w:pPr>
      <w:r>
        <w:tab/>
      </w:r>
      <w:r w:rsidR="00D87992" w:rsidRPr="00D87992">
        <w:t>U</w:t>
      </w:r>
      <w:r w:rsidR="00D87992" w:rsidRPr="00D87992">
        <w:rPr>
          <w:noProof/>
          <w:color w:val="000000"/>
        </w:rPr>
        <w:t xml:space="preserve">nder the proposed 2024 Territorial Agreement, the joint petitioners have made good faith efforts to minimize existing or potential uneconomic duplication of facilities, as referenced in </w:t>
      </w:r>
      <w:r w:rsidR="00D87992" w:rsidRPr="00D87992">
        <w:t>Rule 25-6.0440(2)(c), F.A.C.</w:t>
      </w:r>
      <w:r w:rsidR="00D87992" w:rsidRPr="00D87992">
        <w:rPr>
          <w:noProof/>
          <w:color w:val="000000"/>
        </w:rPr>
        <w:t xml:space="preserve"> E</w:t>
      </w:r>
      <w:r w:rsidR="00D87992" w:rsidRPr="00D87992">
        <w:t>ach joint petitioner provided tables and maps indicating the approximate distance between customer locations and primary facilities.</w:t>
      </w:r>
      <w:r w:rsidR="00D87992" w:rsidRPr="00D87992">
        <w:rPr>
          <w:vertAlign w:val="superscript"/>
        </w:rPr>
        <w:footnoteReference w:id="32"/>
      </w:r>
      <w:r w:rsidR="00D87992" w:rsidRPr="00D87992">
        <w:t xml:space="preserve"> The service address for the DEF customer subject to transfer to Ocala is about 200 feet from existing Ocala facilities, and when the transfer is implemented, the joint petitioners assert that about 550 feet of overhead facilities will no longer be needed and can be removed.</w:t>
      </w:r>
      <w:r w:rsidR="00D87992" w:rsidRPr="00D87992">
        <w:rPr>
          <w:vertAlign w:val="superscript"/>
        </w:rPr>
        <w:footnoteReference w:id="33"/>
      </w:r>
      <w:r w:rsidR="00D87992" w:rsidRPr="00D87992">
        <w:t xml:space="preserve"> For the Ocala customers subject to transfer to DEF, the joint petitioners indicate DEF will serve these addresses via overhead and underground service lines. Three of the customer addresses are located about 1,700 feet from existing DEF facilities, and the other 3 are less than 1,000 feet from existing DEF facilities.</w:t>
      </w:r>
      <w:r w:rsidR="00D87992" w:rsidRPr="00D87992">
        <w:rPr>
          <w:vertAlign w:val="superscript"/>
        </w:rPr>
        <w:footnoteReference w:id="34"/>
      </w:r>
    </w:p>
    <w:p w14:paraId="09C9DC4B" w14:textId="520D1476" w:rsidR="00D87992" w:rsidRPr="00D87992" w:rsidRDefault="00EA4D53" w:rsidP="00D87992">
      <w:pPr>
        <w:spacing w:after="240"/>
        <w:jc w:val="both"/>
        <w:rPr>
          <w:b/>
        </w:rPr>
      </w:pPr>
      <w:r>
        <w:tab/>
      </w:r>
      <w:r w:rsidR="00D87992" w:rsidRPr="00D87992">
        <w:t xml:space="preserve">Rule 25-6.0440(2)(d), F.A.C., gives </w:t>
      </w:r>
      <w:r w:rsidR="00911B85">
        <w:t xml:space="preserve">us </w:t>
      </w:r>
      <w:r w:rsidR="00D87992" w:rsidRPr="00D87992">
        <w:t>the discretion to address any other relevant concerns that are case-specific.</w:t>
      </w:r>
      <w:r w:rsidR="00D87992" w:rsidRPr="00D87992">
        <w:rPr>
          <w:vertAlign w:val="superscript"/>
        </w:rPr>
        <w:footnoteReference w:id="35"/>
      </w:r>
      <w:r w:rsidR="00D87992" w:rsidRPr="00D87992">
        <w:t xml:space="preserve"> In this case, a disparity of rates (based on a July to August 2024 bill example) exists that would result in certain customers paying more for service.</w:t>
      </w:r>
      <w:r w:rsidR="00D87992" w:rsidRPr="00D87992">
        <w:rPr>
          <w:vertAlign w:val="superscript"/>
        </w:rPr>
        <w:footnoteReference w:id="36"/>
      </w:r>
      <w:r w:rsidR="00D87992" w:rsidRPr="00D87992">
        <w:t xml:space="preserve"> Pursuant to the 2024 Territorial Agreement, the customer transferring from DEF to Ocala would be paying rates that are about 10 percent higher than they are currently. Conversely, the 3 residential customers transferring from Ocala to DEF will be paying rates that are about 10 percent lower </w:t>
      </w:r>
      <w:r w:rsidR="00D87992" w:rsidRPr="00D87992">
        <w:lastRenderedPageBreak/>
        <w:t>than they are currently.</w:t>
      </w:r>
      <w:r w:rsidR="00D87992" w:rsidRPr="00D87992">
        <w:rPr>
          <w:vertAlign w:val="superscript"/>
        </w:rPr>
        <w:footnoteReference w:id="37"/>
      </w:r>
      <w:r w:rsidR="00D87992" w:rsidRPr="00D87992">
        <w:t xml:space="preserve"> Although </w:t>
      </w:r>
      <w:r w:rsidR="00F5116E">
        <w:t>we are</w:t>
      </w:r>
      <w:r w:rsidR="00D87992" w:rsidRPr="00D87992">
        <w:t xml:space="preserve"> cognizant of the rate impact on customers, </w:t>
      </w:r>
      <w:r w:rsidR="00F5116E">
        <w:t>we have</w:t>
      </w:r>
      <w:r w:rsidR="00D87992" w:rsidRPr="00D87992">
        <w:t xml:space="preserve"> consistently adhered to the principle set forth in </w:t>
      </w:r>
      <w:r w:rsidR="00D87992" w:rsidRPr="003E0CC2">
        <w:rPr>
          <w:i/>
        </w:rPr>
        <w:t>Storey v. Mayo</w:t>
      </w:r>
      <w:r w:rsidR="00D87992" w:rsidRPr="00D87992">
        <w:t xml:space="preserve">, 217 So. 2d 304, 307-308 (Fla. 1968), and reaffirmed in </w:t>
      </w:r>
      <w:r w:rsidR="00D87992" w:rsidRPr="003E0CC2">
        <w:rPr>
          <w:i/>
        </w:rPr>
        <w:t>Lee County Electric Cooperative v. Marks</w:t>
      </w:r>
      <w:r w:rsidR="00D87992" w:rsidRPr="00D87992">
        <w:t xml:space="preserve">, 501 So. 2d 585 (Fla. 1987), that no person has a right to compel service from a particular utility simply because he believes it to be to his advantage. The Court went on to say in </w:t>
      </w:r>
      <w:r w:rsidR="00D87992" w:rsidRPr="00D87992">
        <w:rPr>
          <w:i/>
        </w:rPr>
        <w:t>Lee County</w:t>
      </w:r>
      <w:r w:rsidR="00D87992" w:rsidRPr="00D87992">
        <w:t xml:space="preserve"> that “larger policies are at stake than one customer's self-interest, and those policies must be enforced and safeguarded by the Florida Public Service. Commission.” </w:t>
      </w:r>
      <w:r w:rsidR="00D87992" w:rsidRPr="00D87992">
        <w:rPr>
          <w:i/>
        </w:rPr>
        <w:t>Lee County Electric Cooperative</w:t>
      </w:r>
      <w:r w:rsidR="00D87992" w:rsidRPr="00D87992">
        <w:t>, at 587.</w:t>
      </w:r>
      <w:r w:rsidR="00D87992" w:rsidRPr="00D87992">
        <w:rPr>
          <w:vertAlign w:val="superscript"/>
        </w:rPr>
        <w:t xml:space="preserve"> </w:t>
      </w:r>
      <w:r w:rsidR="00D87992" w:rsidRPr="00D87992">
        <w:rPr>
          <w:vertAlign w:val="superscript"/>
        </w:rPr>
        <w:footnoteReference w:id="38"/>
      </w:r>
    </w:p>
    <w:p w14:paraId="2014EA5C" w14:textId="77777777" w:rsidR="00D87992" w:rsidRPr="00D87992" w:rsidRDefault="00EA4D53" w:rsidP="00D87992">
      <w:pPr>
        <w:spacing w:after="240"/>
        <w:jc w:val="both"/>
        <w:rPr>
          <w:highlight w:val="yellow"/>
        </w:rPr>
      </w:pPr>
      <w:r>
        <w:tab/>
      </w:r>
      <w:r w:rsidR="00D87992" w:rsidRPr="00D87992">
        <w:t>The joint petitioners are optimistic that with modern mapping resources and advancements in GIS technology, instances of inadvertent connection can be greatly reduced or eliminated.</w:t>
      </w:r>
      <w:r w:rsidR="00D87992" w:rsidRPr="00D87992">
        <w:rPr>
          <w:vertAlign w:val="superscript"/>
        </w:rPr>
        <w:footnoteReference w:id="39"/>
      </w:r>
      <w:r w:rsidR="00D87992" w:rsidRPr="00D87992">
        <w:t xml:space="preserve"> Both parties have put in effort to correct certain errors made by both entities over a long period of time.</w:t>
      </w:r>
      <w:r w:rsidR="00F5116E">
        <w:t xml:space="preserve"> We find that</w:t>
      </w:r>
      <w:r w:rsidR="00D87992" w:rsidRPr="00D87992">
        <w:t xml:space="preserve"> the 2024 Territorial Agreement is reasonable and a product of thoughtful negotiation.</w:t>
      </w:r>
    </w:p>
    <w:p w14:paraId="5D6F9F57" w14:textId="77777777" w:rsidR="00D87992" w:rsidRPr="00F5116E" w:rsidRDefault="00D87992" w:rsidP="00D87992">
      <w:pPr>
        <w:jc w:val="both"/>
        <w:outlineLvl w:val="2"/>
        <w:rPr>
          <w:b/>
          <w:bCs/>
          <w:iCs/>
          <w:szCs w:val="28"/>
          <w:u w:val="single"/>
        </w:rPr>
      </w:pPr>
      <w:r w:rsidRPr="00F5116E">
        <w:rPr>
          <w:b/>
          <w:bCs/>
          <w:iCs/>
          <w:szCs w:val="28"/>
          <w:u w:val="single"/>
        </w:rPr>
        <w:t>Conclusion</w:t>
      </w:r>
    </w:p>
    <w:p w14:paraId="1E40B73B" w14:textId="77777777" w:rsidR="00F5116E" w:rsidRPr="00F55EA7" w:rsidRDefault="00F5116E" w:rsidP="00D87992">
      <w:pPr>
        <w:jc w:val="both"/>
        <w:outlineLvl w:val="2"/>
        <w:rPr>
          <w:rFonts w:ascii="Arial" w:hAnsi="Arial" w:cs="Arial"/>
          <w:bCs/>
          <w:iCs/>
          <w:szCs w:val="28"/>
        </w:rPr>
      </w:pPr>
    </w:p>
    <w:p w14:paraId="33C2181E" w14:textId="1935A2B1" w:rsidR="00D87992" w:rsidRDefault="00EA4D53" w:rsidP="00D87992">
      <w:pPr>
        <w:pStyle w:val="OrderBody"/>
      </w:pPr>
      <w:r>
        <w:tab/>
      </w:r>
      <w:r w:rsidR="00F5116E">
        <w:t xml:space="preserve">We shall </w:t>
      </w:r>
      <w:r w:rsidR="00D87992" w:rsidRPr="00D87992">
        <w:t>approve the proposed 2024 Territorial Agreement between Ocala and DEF in Marion County, dated August 2, 2024, as consistent with the Standards for Approval pursuant to Rule 25-6.0440(2), F.A.C. The proposed territorial agreement amends the respective boundary between these utilities to more clearly delineate the</w:t>
      </w:r>
      <w:r w:rsidR="003E0CC2">
        <w:t xml:space="preserve">ir service territories, </w:t>
      </w:r>
      <w:r w:rsidR="00D87992" w:rsidRPr="00D87992">
        <w:t>while also resolving ongoing matters related to inadvertently served customers. Moreover, approval of the 2024 Territorial Agreement would help the joint petitioners to gain further operational efficiencies and customer service improvements in their respective retail service territories, and to address circumstances giving rise to uneconomic duplication of service facilities and hazardous situations.</w:t>
      </w:r>
    </w:p>
    <w:p w14:paraId="38240DE4" w14:textId="77777777" w:rsidR="00D87992" w:rsidRDefault="00D87992" w:rsidP="00D87992">
      <w:pPr>
        <w:pStyle w:val="OrderBody"/>
      </w:pPr>
    </w:p>
    <w:p w14:paraId="5A35B93F" w14:textId="77777777" w:rsidR="00D87992" w:rsidRDefault="00D87992" w:rsidP="00D87992">
      <w:pPr>
        <w:pStyle w:val="OrderBody"/>
      </w:pPr>
      <w:r>
        <w:tab/>
        <w:t>Based on the foregoing, it is</w:t>
      </w:r>
    </w:p>
    <w:p w14:paraId="5A10826C" w14:textId="77777777" w:rsidR="00D87992" w:rsidRDefault="00D87992" w:rsidP="00D87992">
      <w:pPr>
        <w:pStyle w:val="OrderBody"/>
      </w:pPr>
    </w:p>
    <w:p w14:paraId="46684F96" w14:textId="77777777" w:rsidR="00D87992" w:rsidRDefault="00D87992" w:rsidP="00D87992">
      <w:pPr>
        <w:pStyle w:val="OrderBody"/>
      </w:pPr>
      <w:r>
        <w:tab/>
      </w:r>
      <w:r w:rsidR="00F5116E">
        <w:t xml:space="preserve">ORDERED by the Florida Public Service Commission that the </w:t>
      </w:r>
      <w:r w:rsidR="00F5116E" w:rsidRPr="00E612CF">
        <w:t>proposed 2024 Territorial Agreement</w:t>
      </w:r>
      <w:r w:rsidR="00F5116E">
        <w:t xml:space="preserve"> in Marion County, Florida between Ocala Electric Utility</w:t>
      </w:r>
      <w:r w:rsidR="00F5116E" w:rsidRPr="00E612CF">
        <w:t xml:space="preserve"> and the </w:t>
      </w:r>
      <w:r w:rsidR="00F5116E" w:rsidRPr="00D87992">
        <w:t>Duke Energy Florida, LLC</w:t>
      </w:r>
      <w:r w:rsidR="00A35194">
        <w:t>, dated August 2, 2024</w:t>
      </w:r>
      <w:r w:rsidR="00F5116E">
        <w:t>, is hereby approved. It is further</w:t>
      </w:r>
    </w:p>
    <w:p w14:paraId="2AC20BFA" w14:textId="77777777" w:rsidR="00F5116E" w:rsidRDefault="00F5116E" w:rsidP="00D87992">
      <w:pPr>
        <w:pStyle w:val="OrderBody"/>
      </w:pPr>
    </w:p>
    <w:p w14:paraId="71525188" w14:textId="77777777" w:rsidR="00D87992" w:rsidRDefault="00D87992" w:rsidP="00D87992">
      <w:pPr>
        <w:pStyle w:val="OrderBody"/>
      </w:pPr>
      <w:r>
        <w:tab/>
        <w:t>ORDERED that the provisions of this Order, issued as proposed agency action, shall become final and effective upon the issuance of a Consummating Order unless an appropriate petition, in the form provided by Rule 28-106.201, Florida Administrative Code, is received by the Commission Clerk, 2540 Shumard Oak Boulevard, Tallahassee, Florida 32399-0850, by the close of business on the date set forth in the “Notice of Further Proceedings” attached hereto.  It is further</w:t>
      </w:r>
    </w:p>
    <w:p w14:paraId="7E0EB4D4" w14:textId="77777777" w:rsidR="00D87992" w:rsidRDefault="00D87992" w:rsidP="00D87992">
      <w:pPr>
        <w:pStyle w:val="OrderBody"/>
      </w:pPr>
    </w:p>
    <w:p w14:paraId="153C34E9" w14:textId="4156E5D0" w:rsidR="00D87992" w:rsidRDefault="00D87992" w:rsidP="00D87992">
      <w:pPr>
        <w:pStyle w:val="OrderBody"/>
      </w:pPr>
      <w:r>
        <w:lastRenderedPageBreak/>
        <w:tab/>
        <w:t>ORDERED</w:t>
      </w:r>
      <w:r w:rsidR="00814099">
        <w:t xml:space="preserve"> that if no protest is filed by a person whose substantive interests are affected within 21 days of the issuance of this Order, this docket should be closed upon the issuance of a Consummating Order.</w:t>
      </w:r>
    </w:p>
    <w:p w14:paraId="41C686EA" w14:textId="77777777" w:rsidR="00D87992" w:rsidRDefault="00D87992" w:rsidP="00D87992">
      <w:pPr>
        <w:pStyle w:val="OrderBody"/>
      </w:pPr>
    </w:p>
    <w:p w14:paraId="4A7D1337" w14:textId="5D1C4832" w:rsidR="00D87992" w:rsidRDefault="00D87992" w:rsidP="00D87992">
      <w:pPr>
        <w:pStyle w:val="OrderBody"/>
        <w:keepNext/>
        <w:keepLines/>
      </w:pPr>
      <w:r>
        <w:tab/>
        <w:t xml:space="preserve">By ORDER of the Florida Public Service Commission this </w:t>
      </w:r>
      <w:bookmarkStart w:id="7" w:name="replaceDate"/>
      <w:bookmarkEnd w:id="7"/>
      <w:r w:rsidR="008B06D6">
        <w:rPr>
          <w:u w:val="single"/>
        </w:rPr>
        <w:t>25th</w:t>
      </w:r>
      <w:r w:rsidR="008B06D6">
        <w:t xml:space="preserve"> day of </w:t>
      </w:r>
      <w:r w:rsidR="008B06D6">
        <w:rPr>
          <w:u w:val="single"/>
        </w:rPr>
        <w:t>November</w:t>
      </w:r>
      <w:r w:rsidR="008B06D6">
        <w:t xml:space="preserve">, </w:t>
      </w:r>
      <w:r w:rsidR="008B06D6">
        <w:rPr>
          <w:u w:val="single"/>
        </w:rPr>
        <w:t>2024</w:t>
      </w:r>
      <w:r w:rsidR="008B06D6">
        <w:t>.</w:t>
      </w:r>
    </w:p>
    <w:p w14:paraId="210A90F0" w14:textId="77777777" w:rsidR="008B06D6" w:rsidRPr="008B06D6" w:rsidRDefault="008B06D6" w:rsidP="00D87992">
      <w:pPr>
        <w:pStyle w:val="OrderBody"/>
        <w:keepNext/>
        <w:keepLines/>
      </w:pPr>
    </w:p>
    <w:p w14:paraId="3B570B42" w14:textId="77777777" w:rsidR="00D87992" w:rsidRDefault="00D87992" w:rsidP="00D87992">
      <w:pPr>
        <w:pStyle w:val="OrderBody"/>
        <w:keepNext/>
        <w:keepLines/>
      </w:pPr>
    </w:p>
    <w:p w14:paraId="1557BA7F" w14:textId="77777777" w:rsidR="00D87992" w:rsidRDefault="00D87992" w:rsidP="00D87992">
      <w:pPr>
        <w:pStyle w:val="OrderBody"/>
        <w:keepNext/>
        <w:keepLines/>
      </w:pPr>
    </w:p>
    <w:p w14:paraId="619A539B" w14:textId="77777777" w:rsidR="00D87992" w:rsidRDefault="00D87992" w:rsidP="00D87992">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D87992" w14:paraId="271377F7" w14:textId="77777777" w:rsidTr="00D87992">
        <w:tc>
          <w:tcPr>
            <w:tcW w:w="720" w:type="dxa"/>
            <w:shd w:val="clear" w:color="auto" w:fill="auto"/>
          </w:tcPr>
          <w:p w14:paraId="7886475C" w14:textId="77777777" w:rsidR="00D87992" w:rsidRDefault="00D87992" w:rsidP="00D87992">
            <w:pPr>
              <w:pStyle w:val="OrderBody"/>
              <w:keepNext/>
              <w:keepLines/>
            </w:pPr>
            <w:bookmarkStart w:id="8" w:name="bkmrkSignature" w:colFirst="0" w:colLast="0"/>
          </w:p>
        </w:tc>
        <w:tc>
          <w:tcPr>
            <w:tcW w:w="4320" w:type="dxa"/>
            <w:tcBorders>
              <w:bottom w:val="single" w:sz="4" w:space="0" w:color="auto"/>
            </w:tcBorders>
            <w:shd w:val="clear" w:color="auto" w:fill="auto"/>
          </w:tcPr>
          <w:p w14:paraId="526C7D65" w14:textId="53F827B7" w:rsidR="00D87992" w:rsidRDefault="0077453E" w:rsidP="00D87992">
            <w:pPr>
              <w:pStyle w:val="OrderBody"/>
              <w:keepNext/>
              <w:keepLines/>
            </w:pPr>
            <w:r>
              <w:t>/s/ Adam J. Teitzman</w:t>
            </w:r>
            <w:bookmarkStart w:id="9" w:name="_GoBack"/>
            <w:bookmarkEnd w:id="9"/>
          </w:p>
        </w:tc>
      </w:tr>
      <w:bookmarkEnd w:id="8"/>
      <w:tr w:rsidR="00D87992" w14:paraId="6892DF80" w14:textId="77777777" w:rsidTr="00D87992">
        <w:tc>
          <w:tcPr>
            <w:tcW w:w="720" w:type="dxa"/>
            <w:shd w:val="clear" w:color="auto" w:fill="auto"/>
          </w:tcPr>
          <w:p w14:paraId="30EE0444" w14:textId="77777777" w:rsidR="00D87992" w:rsidRDefault="00D87992" w:rsidP="00D87992">
            <w:pPr>
              <w:pStyle w:val="OrderBody"/>
              <w:keepNext/>
              <w:keepLines/>
            </w:pPr>
          </w:p>
        </w:tc>
        <w:tc>
          <w:tcPr>
            <w:tcW w:w="4320" w:type="dxa"/>
            <w:tcBorders>
              <w:top w:val="single" w:sz="4" w:space="0" w:color="auto"/>
            </w:tcBorders>
            <w:shd w:val="clear" w:color="auto" w:fill="auto"/>
          </w:tcPr>
          <w:p w14:paraId="36266DC2" w14:textId="77777777" w:rsidR="00D87992" w:rsidRDefault="00D87992" w:rsidP="00D87992">
            <w:pPr>
              <w:pStyle w:val="OrderBody"/>
              <w:keepNext/>
              <w:keepLines/>
            </w:pPr>
            <w:r>
              <w:t>ADAM J. TEITZMAN</w:t>
            </w:r>
          </w:p>
          <w:p w14:paraId="7B4D8922" w14:textId="77777777" w:rsidR="00D87992" w:rsidRDefault="00D87992" w:rsidP="00D87992">
            <w:pPr>
              <w:pStyle w:val="OrderBody"/>
              <w:keepNext/>
              <w:keepLines/>
            </w:pPr>
            <w:r>
              <w:t>Commission Clerk</w:t>
            </w:r>
          </w:p>
        </w:tc>
      </w:tr>
    </w:tbl>
    <w:p w14:paraId="65951EF8" w14:textId="77777777" w:rsidR="00D87992" w:rsidRDefault="00D87992" w:rsidP="00D87992">
      <w:pPr>
        <w:pStyle w:val="OrderSigInfo"/>
        <w:keepNext/>
        <w:keepLines/>
      </w:pPr>
      <w:r>
        <w:t>Florida Public Service Commission</w:t>
      </w:r>
    </w:p>
    <w:p w14:paraId="24D1F865" w14:textId="77777777" w:rsidR="00D87992" w:rsidRDefault="00D87992" w:rsidP="00D87992">
      <w:pPr>
        <w:pStyle w:val="OrderSigInfo"/>
        <w:keepNext/>
        <w:keepLines/>
      </w:pPr>
      <w:r>
        <w:t>2540 Shumard Oak Boulevard</w:t>
      </w:r>
    </w:p>
    <w:p w14:paraId="26330E8A" w14:textId="77777777" w:rsidR="00D87992" w:rsidRDefault="00D87992" w:rsidP="00D87992">
      <w:pPr>
        <w:pStyle w:val="OrderSigInfo"/>
        <w:keepNext/>
        <w:keepLines/>
      </w:pPr>
      <w:r>
        <w:t>Tallahassee, Florida 32399</w:t>
      </w:r>
    </w:p>
    <w:p w14:paraId="0FC1816D" w14:textId="77777777" w:rsidR="00D87992" w:rsidRDefault="00D87992" w:rsidP="00D87992">
      <w:pPr>
        <w:pStyle w:val="OrderSigInfo"/>
        <w:keepNext/>
        <w:keepLines/>
      </w:pPr>
      <w:r>
        <w:t>(850) 413</w:t>
      </w:r>
      <w:r>
        <w:noBreakHyphen/>
        <w:t>6770</w:t>
      </w:r>
    </w:p>
    <w:p w14:paraId="0D8EFC68" w14:textId="77777777" w:rsidR="00D87992" w:rsidRDefault="00D87992" w:rsidP="00D87992">
      <w:pPr>
        <w:pStyle w:val="OrderSigInfo"/>
        <w:keepNext/>
        <w:keepLines/>
      </w:pPr>
      <w:r>
        <w:t>www.floridapsc.com</w:t>
      </w:r>
    </w:p>
    <w:p w14:paraId="4175D209" w14:textId="77777777" w:rsidR="00D87992" w:rsidRDefault="00D87992" w:rsidP="00D87992">
      <w:pPr>
        <w:pStyle w:val="OrderSigInfo"/>
        <w:keepNext/>
        <w:keepLines/>
      </w:pPr>
    </w:p>
    <w:p w14:paraId="60077C35" w14:textId="77777777" w:rsidR="00D87992" w:rsidRDefault="00D87992" w:rsidP="00D87992">
      <w:pPr>
        <w:pStyle w:val="OrderSigInfo"/>
        <w:keepNext/>
        <w:keepLines/>
      </w:pPr>
      <w:r>
        <w:t>Copies furnished:  A copy of this document is provided to the parties of record at the time of issuance and, if applicable, interested persons.</w:t>
      </w:r>
    </w:p>
    <w:p w14:paraId="1A34EE66" w14:textId="77777777" w:rsidR="00D87992" w:rsidRDefault="00D87992" w:rsidP="00D87992">
      <w:pPr>
        <w:pStyle w:val="OrderBody"/>
        <w:keepNext/>
        <w:keepLines/>
      </w:pPr>
    </w:p>
    <w:p w14:paraId="7BAA7D2B" w14:textId="77777777" w:rsidR="00D87992" w:rsidRDefault="00D87992" w:rsidP="00D87992">
      <w:pPr>
        <w:pStyle w:val="OrderBody"/>
        <w:keepNext/>
        <w:keepLines/>
      </w:pPr>
    </w:p>
    <w:p w14:paraId="5690CAB6" w14:textId="77777777" w:rsidR="00D87992" w:rsidRDefault="00D87992" w:rsidP="00D87992">
      <w:pPr>
        <w:pStyle w:val="OrderBody"/>
        <w:keepNext/>
        <w:keepLines/>
      </w:pPr>
      <w:r>
        <w:t>RPS</w:t>
      </w:r>
    </w:p>
    <w:p w14:paraId="0BBD9E22" w14:textId="77777777" w:rsidR="00D87992" w:rsidRDefault="00D87992" w:rsidP="00D87992">
      <w:pPr>
        <w:pStyle w:val="OrderBody"/>
      </w:pPr>
    </w:p>
    <w:p w14:paraId="0468350E" w14:textId="77777777" w:rsidR="00D87992" w:rsidRDefault="00D87992" w:rsidP="00D87992">
      <w:pPr>
        <w:pStyle w:val="OrderBody"/>
      </w:pPr>
    </w:p>
    <w:p w14:paraId="2CC7FE21" w14:textId="77777777" w:rsidR="00A35194" w:rsidRDefault="00A35194">
      <w:pPr>
        <w:rPr>
          <w:u w:val="single"/>
        </w:rPr>
      </w:pPr>
      <w:r>
        <w:br w:type="page"/>
      </w:r>
    </w:p>
    <w:p w14:paraId="0F6CF9A1" w14:textId="77777777" w:rsidR="00D87992" w:rsidRDefault="00D87992" w:rsidP="00D87992">
      <w:pPr>
        <w:pStyle w:val="CenterUnderline"/>
      </w:pPr>
      <w:r>
        <w:lastRenderedPageBreak/>
        <w:t>NOTICE OF FURTHER PROCEEDINGS OR JUDICIAL REVIEW</w:t>
      </w:r>
    </w:p>
    <w:p w14:paraId="62B14D75" w14:textId="77777777" w:rsidR="00D87992" w:rsidRDefault="00D87992" w:rsidP="00D87992">
      <w:pPr>
        <w:pStyle w:val="CenterUnderline"/>
      </w:pPr>
    </w:p>
    <w:p w14:paraId="46F575A5" w14:textId="77777777" w:rsidR="00D87992" w:rsidRDefault="00D87992" w:rsidP="00D87992">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14:paraId="51AF033F" w14:textId="77777777" w:rsidR="00D87992" w:rsidRDefault="00D87992" w:rsidP="00D87992">
      <w:pPr>
        <w:pStyle w:val="OrderBody"/>
      </w:pPr>
    </w:p>
    <w:p w14:paraId="421C6C97" w14:textId="77777777" w:rsidR="00D87992" w:rsidRDefault="00D87992" w:rsidP="00D87992">
      <w:pPr>
        <w:pStyle w:val="OrderBody"/>
      </w:pPr>
      <w:r>
        <w:tab/>
        <w:t>Mediation may be available on a case-by-case basis.  If mediation is conducted, it does not affect a substantially interested person's right to a hearing.</w:t>
      </w:r>
    </w:p>
    <w:p w14:paraId="577EBB7D" w14:textId="77777777" w:rsidR="00D87992" w:rsidRDefault="00D87992" w:rsidP="00D87992">
      <w:pPr>
        <w:pStyle w:val="OrderBody"/>
      </w:pPr>
    </w:p>
    <w:p w14:paraId="33EB940F" w14:textId="3A48D508" w:rsidR="00D87992" w:rsidRDefault="00D87992" w:rsidP="00D87992">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8B06D6">
        <w:rPr>
          <w:u w:val="single"/>
        </w:rPr>
        <w:t>December 16, 2024</w:t>
      </w:r>
      <w:r>
        <w:t>.</w:t>
      </w:r>
    </w:p>
    <w:p w14:paraId="6F9BE1A2" w14:textId="77777777" w:rsidR="00D87992" w:rsidRDefault="00D87992" w:rsidP="00D87992">
      <w:pPr>
        <w:pStyle w:val="OrderBody"/>
      </w:pPr>
    </w:p>
    <w:p w14:paraId="4A2BEA0E" w14:textId="77777777" w:rsidR="00D87992" w:rsidRDefault="00D87992" w:rsidP="00D87992">
      <w:pPr>
        <w:pStyle w:val="OrderBody"/>
      </w:pPr>
      <w:r>
        <w:tab/>
        <w:t>In the absence of such a petition, this order shall become final and effective upon the issuance of a Consummating Order.</w:t>
      </w:r>
    </w:p>
    <w:p w14:paraId="11BEEBA3" w14:textId="77777777" w:rsidR="00D87992" w:rsidRDefault="00D87992" w:rsidP="00D87992">
      <w:pPr>
        <w:pStyle w:val="OrderBody"/>
      </w:pPr>
    </w:p>
    <w:p w14:paraId="646289CE" w14:textId="77777777" w:rsidR="00D87992" w:rsidRDefault="00D87992" w:rsidP="00D87992">
      <w:pPr>
        <w:pStyle w:val="OrderBody"/>
      </w:pPr>
      <w:r>
        <w:tab/>
        <w:t>Any objection or protest filed in this/these docket(s) before the issuance date of this order is considered abandoned unless it satisfies the foregoing conditions and is renewed within the specified protest period.</w:t>
      </w:r>
    </w:p>
    <w:p w14:paraId="334D8984" w14:textId="77777777" w:rsidR="00D87992" w:rsidRDefault="00D87992" w:rsidP="00D87992">
      <w:pPr>
        <w:pStyle w:val="OrderBody"/>
      </w:pPr>
    </w:p>
    <w:p w14:paraId="40A15316" w14:textId="77777777" w:rsidR="00D87992" w:rsidRDefault="00D87992" w:rsidP="00D87992">
      <w:pPr>
        <w:pStyle w:val="OrderBody"/>
      </w:pPr>
    </w:p>
    <w:p w14:paraId="07FD4D6F" w14:textId="77777777" w:rsidR="00671B8F" w:rsidRDefault="00671B8F" w:rsidP="00D87992">
      <w:pPr>
        <w:pStyle w:val="OrderBody"/>
        <w:sectPr w:rsidR="00671B8F">
          <w:headerReference w:type="even" r:id="rId7"/>
          <w:headerReference w:type="default" r:id="rId8"/>
          <w:footerReference w:type="even" r:id="rId9"/>
          <w:footerReference w:type="default" r:id="rId10"/>
          <w:headerReference w:type="first" r:id="rId11"/>
          <w:footerReference w:type="first" r:id="rId12"/>
          <w:pgSz w:w="12240" w:h="15840" w:code="1"/>
          <w:pgMar w:top="1440" w:right="1440" w:bottom="1440" w:left="1440" w:header="720" w:footer="720" w:gutter="0"/>
          <w:cols w:space="720"/>
          <w:titlePg/>
          <w:docGrid w:linePitch="360"/>
        </w:sectPr>
      </w:pPr>
    </w:p>
    <w:p w14:paraId="1B905805" w14:textId="77777777" w:rsidR="00D87992" w:rsidRDefault="006B2F95" w:rsidP="00D87992">
      <w:pPr>
        <w:pStyle w:val="OrderBody"/>
      </w:pPr>
      <w:r>
        <w:rPr>
          <w:noProof/>
        </w:rPr>
        <w:lastRenderedPageBreak/>
        <w:drawing>
          <wp:inline distT="0" distB="0" distL="0" distR="0" wp14:anchorId="07BC0085" wp14:editId="526CA670">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ges from Duke-Ocala Territorial Agreement_Page_0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B8D703E" w14:textId="77777777" w:rsidR="006B2F95" w:rsidRDefault="006B2F95" w:rsidP="00D87992">
      <w:pPr>
        <w:pStyle w:val="OrderBody"/>
        <w:sectPr w:rsidR="006B2F95" w:rsidSect="00D90DFE">
          <w:headerReference w:type="default" r:id="rId14"/>
          <w:headerReference w:type="first" r:id="rId15"/>
          <w:pgSz w:w="12240" w:h="15840" w:code="1"/>
          <w:pgMar w:top="1440" w:right="1440" w:bottom="1440" w:left="1440" w:header="720" w:footer="720" w:gutter="0"/>
          <w:cols w:space="720"/>
          <w:docGrid w:linePitch="360"/>
        </w:sectPr>
      </w:pPr>
    </w:p>
    <w:p w14:paraId="4C17A562" w14:textId="77777777" w:rsidR="006B2F95" w:rsidRDefault="006B2F95" w:rsidP="00D87992">
      <w:pPr>
        <w:pStyle w:val="OrderBody"/>
      </w:pPr>
      <w:r>
        <w:rPr>
          <w:noProof/>
        </w:rPr>
        <w:lastRenderedPageBreak/>
        <w:drawing>
          <wp:inline distT="0" distB="0" distL="0" distR="0" wp14:anchorId="2D39F267" wp14:editId="2315197C">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ges from Duke-Ocala Territorial Agreement_Page_0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230768B" w14:textId="77777777" w:rsidR="006B2F95" w:rsidRDefault="006B2F95" w:rsidP="00D87992">
      <w:pPr>
        <w:pStyle w:val="OrderBody"/>
        <w:sectPr w:rsidR="006B2F95" w:rsidSect="00D90DFE">
          <w:headerReference w:type="default" r:id="rId17"/>
          <w:headerReference w:type="first" r:id="rId18"/>
          <w:pgSz w:w="12240" w:h="15840" w:code="1"/>
          <w:pgMar w:top="1440" w:right="1440" w:bottom="1440" w:left="1440" w:header="720" w:footer="720" w:gutter="0"/>
          <w:cols w:space="720"/>
          <w:docGrid w:linePitch="360"/>
        </w:sectPr>
      </w:pPr>
    </w:p>
    <w:p w14:paraId="58409972" w14:textId="77777777" w:rsidR="006B2F95" w:rsidRDefault="006B2F95" w:rsidP="00D87992">
      <w:pPr>
        <w:pStyle w:val="OrderBody"/>
      </w:pPr>
      <w:r>
        <w:rPr>
          <w:noProof/>
        </w:rPr>
        <w:lastRenderedPageBreak/>
        <w:drawing>
          <wp:inline distT="0" distB="0" distL="0" distR="0" wp14:anchorId="7B7F6922" wp14:editId="61F13B4E">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ges from Duke-Ocala Territorial Agreement_Page_0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14B9A48" w14:textId="77777777" w:rsidR="006B2F95" w:rsidRDefault="006B2F95" w:rsidP="00D87992">
      <w:pPr>
        <w:pStyle w:val="OrderBody"/>
        <w:sectPr w:rsidR="006B2F95" w:rsidSect="00D90DFE">
          <w:headerReference w:type="default" r:id="rId20"/>
          <w:headerReference w:type="first" r:id="rId21"/>
          <w:pgSz w:w="12240" w:h="15840" w:code="1"/>
          <w:pgMar w:top="1440" w:right="1440" w:bottom="1440" w:left="1440" w:header="720" w:footer="720" w:gutter="0"/>
          <w:cols w:space="720"/>
          <w:docGrid w:linePitch="360"/>
        </w:sectPr>
      </w:pPr>
    </w:p>
    <w:p w14:paraId="0C6A9D44" w14:textId="77777777" w:rsidR="006B2F95" w:rsidRDefault="006B2F95" w:rsidP="00D87992">
      <w:pPr>
        <w:pStyle w:val="OrderBody"/>
      </w:pPr>
      <w:r>
        <w:rPr>
          <w:noProof/>
        </w:rPr>
        <w:lastRenderedPageBreak/>
        <w:drawing>
          <wp:inline distT="0" distB="0" distL="0" distR="0" wp14:anchorId="7E7D0636" wp14:editId="1D642E85">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ges from Duke-Ocala Territorial Agreement_Page_0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11FFCC3" w14:textId="77777777" w:rsidR="006B2F95" w:rsidRDefault="006B2F95" w:rsidP="00D87992">
      <w:pPr>
        <w:pStyle w:val="OrderBody"/>
        <w:sectPr w:rsidR="006B2F95" w:rsidSect="00D90DFE">
          <w:headerReference w:type="default" r:id="rId23"/>
          <w:headerReference w:type="first" r:id="rId24"/>
          <w:pgSz w:w="12240" w:h="15840" w:code="1"/>
          <w:pgMar w:top="1440" w:right="1440" w:bottom="1440" w:left="1440" w:header="720" w:footer="720" w:gutter="0"/>
          <w:cols w:space="720"/>
          <w:docGrid w:linePitch="360"/>
        </w:sectPr>
      </w:pPr>
    </w:p>
    <w:p w14:paraId="7330B47B" w14:textId="77777777" w:rsidR="006B2F95" w:rsidRDefault="006B2F95" w:rsidP="00D87992">
      <w:pPr>
        <w:pStyle w:val="OrderBody"/>
      </w:pPr>
      <w:r>
        <w:rPr>
          <w:noProof/>
        </w:rPr>
        <w:lastRenderedPageBreak/>
        <w:drawing>
          <wp:inline distT="0" distB="0" distL="0" distR="0" wp14:anchorId="2759632F" wp14:editId="2B3EC4C3">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ges from Duke-Ocala Territorial Agreement_Page_0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E88C566" w14:textId="77777777" w:rsidR="006B2F95" w:rsidRDefault="006B2F95" w:rsidP="00D87992">
      <w:pPr>
        <w:pStyle w:val="OrderBody"/>
        <w:sectPr w:rsidR="006B2F95" w:rsidSect="00D90DFE">
          <w:headerReference w:type="default" r:id="rId26"/>
          <w:headerReference w:type="first" r:id="rId27"/>
          <w:pgSz w:w="12240" w:h="15840" w:code="1"/>
          <w:pgMar w:top="1440" w:right="1440" w:bottom="1440" w:left="1440" w:header="720" w:footer="720" w:gutter="0"/>
          <w:cols w:space="720"/>
          <w:docGrid w:linePitch="360"/>
        </w:sectPr>
      </w:pPr>
    </w:p>
    <w:p w14:paraId="5009B77D" w14:textId="77777777" w:rsidR="006B2F95" w:rsidRDefault="006B2F95" w:rsidP="00D87992">
      <w:pPr>
        <w:pStyle w:val="OrderBody"/>
      </w:pPr>
      <w:r>
        <w:rPr>
          <w:noProof/>
        </w:rPr>
        <w:lastRenderedPageBreak/>
        <w:drawing>
          <wp:inline distT="0" distB="0" distL="0" distR="0" wp14:anchorId="220F39A5" wp14:editId="3D232963">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ges from Duke-Ocala Territorial Agreement_Page_0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FD123A8" w14:textId="77777777" w:rsidR="006B2F95" w:rsidRDefault="006B2F95" w:rsidP="00D87992">
      <w:pPr>
        <w:pStyle w:val="OrderBody"/>
        <w:sectPr w:rsidR="006B2F95" w:rsidSect="00D90DFE">
          <w:headerReference w:type="default" r:id="rId29"/>
          <w:headerReference w:type="first" r:id="rId30"/>
          <w:pgSz w:w="12240" w:h="15840" w:code="1"/>
          <w:pgMar w:top="1440" w:right="1440" w:bottom="1440" w:left="1440" w:header="720" w:footer="720" w:gutter="0"/>
          <w:cols w:space="720"/>
          <w:docGrid w:linePitch="360"/>
        </w:sectPr>
      </w:pPr>
    </w:p>
    <w:p w14:paraId="3551B76D" w14:textId="77777777" w:rsidR="006B2F95" w:rsidRDefault="006B2F95" w:rsidP="00D87992">
      <w:pPr>
        <w:pStyle w:val="OrderBody"/>
      </w:pPr>
      <w:r>
        <w:rPr>
          <w:noProof/>
        </w:rPr>
        <w:lastRenderedPageBreak/>
        <w:drawing>
          <wp:inline distT="0" distB="0" distL="0" distR="0" wp14:anchorId="08F78885" wp14:editId="1B3D09B8">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ges from Duke-Ocala Territorial Agreement_Page_0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AF6B0CF" w14:textId="77777777" w:rsidR="006B2F95" w:rsidRDefault="006B2F95" w:rsidP="00D87992">
      <w:pPr>
        <w:pStyle w:val="OrderBody"/>
        <w:sectPr w:rsidR="006B2F95" w:rsidSect="00D90DFE">
          <w:headerReference w:type="default" r:id="rId32"/>
          <w:headerReference w:type="first" r:id="rId33"/>
          <w:pgSz w:w="12240" w:h="15840" w:code="1"/>
          <w:pgMar w:top="1440" w:right="1440" w:bottom="1440" w:left="1440" w:header="720" w:footer="720" w:gutter="0"/>
          <w:cols w:space="720"/>
          <w:docGrid w:linePitch="360"/>
        </w:sectPr>
      </w:pPr>
    </w:p>
    <w:p w14:paraId="04E9B15F" w14:textId="77777777" w:rsidR="006B2F95" w:rsidRDefault="006B2F95" w:rsidP="00D87992">
      <w:pPr>
        <w:pStyle w:val="OrderBody"/>
      </w:pPr>
      <w:r>
        <w:rPr>
          <w:noProof/>
        </w:rPr>
        <w:lastRenderedPageBreak/>
        <w:drawing>
          <wp:inline distT="0" distB="0" distL="0" distR="0" wp14:anchorId="0FAAA28D" wp14:editId="202AB25F">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ges from Duke-Ocala Territorial Agreement_Page_0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4463785" w14:textId="77777777" w:rsidR="006B2F95" w:rsidRDefault="006B2F95" w:rsidP="00D87992">
      <w:pPr>
        <w:pStyle w:val="OrderBody"/>
        <w:sectPr w:rsidR="006B2F95" w:rsidSect="00D90DFE">
          <w:headerReference w:type="default" r:id="rId35"/>
          <w:headerReference w:type="first" r:id="rId36"/>
          <w:pgSz w:w="12240" w:h="15840" w:code="1"/>
          <w:pgMar w:top="1440" w:right="1440" w:bottom="1440" w:left="1440" w:header="720" w:footer="720" w:gutter="0"/>
          <w:cols w:space="720"/>
          <w:docGrid w:linePitch="360"/>
        </w:sectPr>
      </w:pPr>
    </w:p>
    <w:p w14:paraId="64CCB105" w14:textId="77777777" w:rsidR="006B2F95" w:rsidRDefault="006B2F95" w:rsidP="00D87992">
      <w:pPr>
        <w:pStyle w:val="OrderBody"/>
      </w:pPr>
      <w:r>
        <w:rPr>
          <w:noProof/>
        </w:rPr>
        <w:lastRenderedPageBreak/>
        <w:drawing>
          <wp:inline distT="0" distB="0" distL="0" distR="0" wp14:anchorId="2109B45D" wp14:editId="0C592310">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ges from Duke-Ocala Territorial Agreement_Page_0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BB00681" w14:textId="77777777" w:rsidR="006B2F95" w:rsidRDefault="006B2F95" w:rsidP="00D87992">
      <w:pPr>
        <w:pStyle w:val="OrderBody"/>
        <w:sectPr w:rsidR="006B2F95" w:rsidSect="00D90DFE">
          <w:headerReference w:type="default" r:id="rId38"/>
          <w:headerReference w:type="first" r:id="rId39"/>
          <w:pgSz w:w="12240" w:h="15840" w:code="1"/>
          <w:pgMar w:top="1440" w:right="1440" w:bottom="1440" w:left="1440" w:header="720" w:footer="720" w:gutter="0"/>
          <w:cols w:space="720"/>
          <w:docGrid w:linePitch="360"/>
        </w:sectPr>
      </w:pPr>
    </w:p>
    <w:p w14:paraId="4AF635BD" w14:textId="77777777" w:rsidR="006B2F95" w:rsidRDefault="006B2F95" w:rsidP="00D87992">
      <w:pPr>
        <w:pStyle w:val="OrderBody"/>
      </w:pPr>
      <w:r>
        <w:rPr>
          <w:noProof/>
        </w:rPr>
        <w:lastRenderedPageBreak/>
        <w:drawing>
          <wp:inline distT="0" distB="0" distL="0" distR="0" wp14:anchorId="52A2D708" wp14:editId="4C202CEA">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ges from Duke-Ocala Territorial Agreement_Page_1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2787A4F" w14:textId="77777777" w:rsidR="006B2F95" w:rsidRDefault="006B2F95" w:rsidP="00D87992">
      <w:pPr>
        <w:pStyle w:val="OrderBody"/>
        <w:sectPr w:rsidR="006B2F95" w:rsidSect="00D90DFE">
          <w:headerReference w:type="default" r:id="rId41"/>
          <w:headerReference w:type="first" r:id="rId42"/>
          <w:pgSz w:w="12240" w:h="15840" w:code="1"/>
          <w:pgMar w:top="1440" w:right="1440" w:bottom="1440" w:left="1440" w:header="720" w:footer="720" w:gutter="0"/>
          <w:cols w:space="720"/>
          <w:docGrid w:linePitch="360"/>
        </w:sectPr>
      </w:pPr>
    </w:p>
    <w:p w14:paraId="42F9230F" w14:textId="77777777" w:rsidR="006B2F95" w:rsidRDefault="006B2F95" w:rsidP="00D87992">
      <w:pPr>
        <w:pStyle w:val="OrderBody"/>
      </w:pPr>
      <w:r>
        <w:rPr>
          <w:noProof/>
        </w:rPr>
        <w:lastRenderedPageBreak/>
        <w:drawing>
          <wp:inline distT="0" distB="0" distL="0" distR="0" wp14:anchorId="0967F324" wp14:editId="73E74F4B">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ges from Duke-Ocala Territorial Agreement_Page_1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AC2C1AD" w14:textId="77777777" w:rsidR="006B2F95" w:rsidRDefault="006B2F95" w:rsidP="00D87992">
      <w:pPr>
        <w:pStyle w:val="OrderBody"/>
        <w:sectPr w:rsidR="006B2F95" w:rsidSect="00D90DFE">
          <w:headerReference w:type="default" r:id="rId44"/>
          <w:headerReference w:type="first" r:id="rId45"/>
          <w:pgSz w:w="12240" w:h="15840" w:code="1"/>
          <w:pgMar w:top="1440" w:right="1440" w:bottom="1440" w:left="1440" w:header="720" w:footer="720" w:gutter="0"/>
          <w:cols w:space="720"/>
          <w:docGrid w:linePitch="360"/>
        </w:sectPr>
      </w:pPr>
    </w:p>
    <w:p w14:paraId="4C8CF1C6" w14:textId="77777777" w:rsidR="006B2F95" w:rsidRDefault="006B2F95" w:rsidP="00D87992">
      <w:pPr>
        <w:pStyle w:val="OrderBody"/>
      </w:pPr>
      <w:r>
        <w:rPr>
          <w:noProof/>
        </w:rPr>
        <w:lastRenderedPageBreak/>
        <w:drawing>
          <wp:inline distT="0" distB="0" distL="0" distR="0" wp14:anchorId="0BD9D853" wp14:editId="3F4CA72B">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ges from Duke-Ocala Territorial Agreement_Page_1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624104C" w14:textId="77777777" w:rsidR="006B2F95" w:rsidRDefault="006B2F95" w:rsidP="00D87992">
      <w:pPr>
        <w:pStyle w:val="OrderBody"/>
        <w:sectPr w:rsidR="006B2F95" w:rsidSect="00D90DFE">
          <w:headerReference w:type="default" r:id="rId47"/>
          <w:headerReference w:type="first" r:id="rId48"/>
          <w:pgSz w:w="12240" w:h="15840" w:code="1"/>
          <w:pgMar w:top="1440" w:right="1440" w:bottom="1440" w:left="1440" w:header="720" w:footer="720" w:gutter="0"/>
          <w:cols w:space="720"/>
          <w:docGrid w:linePitch="360"/>
        </w:sectPr>
      </w:pPr>
    </w:p>
    <w:p w14:paraId="40920582" w14:textId="77777777" w:rsidR="006B2F95" w:rsidRDefault="006B2F95" w:rsidP="00D87992">
      <w:pPr>
        <w:pStyle w:val="OrderBody"/>
      </w:pPr>
      <w:r>
        <w:rPr>
          <w:noProof/>
        </w:rPr>
        <w:lastRenderedPageBreak/>
        <w:drawing>
          <wp:inline distT="0" distB="0" distL="0" distR="0" wp14:anchorId="7AB5ED3E" wp14:editId="305B4E73">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ges from Duke-Ocala Territorial Agreement_Page_1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CEA1429" w14:textId="77777777" w:rsidR="006B2F95" w:rsidRDefault="006B2F95" w:rsidP="00D87992">
      <w:pPr>
        <w:pStyle w:val="OrderBody"/>
        <w:sectPr w:rsidR="006B2F95" w:rsidSect="00D90DFE">
          <w:headerReference w:type="default" r:id="rId50"/>
          <w:headerReference w:type="first" r:id="rId51"/>
          <w:pgSz w:w="12240" w:h="15840" w:code="1"/>
          <w:pgMar w:top="1440" w:right="1440" w:bottom="1440" w:left="1440" w:header="720" w:footer="720" w:gutter="0"/>
          <w:cols w:space="720"/>
          <w:docGrid w:linePitch="360"/>
        </w:sectPr>
      </w:pPr>
    </w:p>
    <w:p w14:paraId="7B142AC1" w14:textId="77777777" w:rsidR="006B2F95" w:rsidRDefault="006B2F95" w:rsidP="00D87992">
      <w:pPr>
        <w:pStyle w:val="OrderBody"/>
      </w:pPr>
      <w:r>
        <w:rPr>
          <w:noProof/>
        </w:rPr>
        <w:lastRenderedPageBreak/>
        <w:drawing>
          <wp:inline distT="0" distB="0" distL="0" distR="0" wp14:anchorId="39DD4D0C" wp14:editId="79E192D5">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ges from Duke-Ocala Territorial Agreement_Page_1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FB9215A" w14:textId="77777777" w:rsidR="006B2F95" w:rsidRDefault="006B2F95" w:rsidP="00D87992">
      <w:pPr>
        <w:pStyle w:val="OrderBody"/>
        <w:sectPr w:rsidR="006B2F95" w:rsidSect="00D90DFE">
          <w:headerReference w:type="default" r:id="rId53"/>
          <w:headerReference w:type="first" r:id="rId54"/>
          <w:pgSz w:w="12240" w:h="15840" w:code="1"/>
          <w:pgMar w:top="1440" w:right="1440" w:bottom="1440" w:left="1440" w:header="720" w:footer="720" w:gutter="0"/>
          <w:cols w:space="720"/>
          <w:docGrid w:linePitch="360"/>
        </w:sectPr>
      </w:pPr>
    </w:p>
    <w:p w14:paraId="0C4161A0" w14:textId="77777777" w:rsidR="006B2F95" w:rsidRDefault="006B2F95" w:rsidP="00D87992">
      <w:pPr>
        <w:pStyle w:val="OrderBody"/>
      </w:pPr>
      <w:r>
        <w:rPr>
          <w:noProof/>
        </w:rPr>
        <w:lastRenderedPageBreak/>
        <w:drawing>
          <wp:inline distT="0" distB="0" distL="0" distR="0" wp14:anchorId="5DCAEE89" wp14:editId="4D2DF308">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ges from Duke-Ocala Territorial Agreement_Page_15.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34AE821" w14:textId="77777777" w:rsidR="006B2F95" w:rsidRDefault="006B2F95" w:rsidP="00D87992">
      <w:pPr>
        <w:pStyle w:val="OrderBody"/>
        <w:sectPr w:rsidR="006B2F95" w:rsidSect="00D90DFE">
          <w:headerReference w:type="default" r:id="rId56"/>
          <w:headerReference w:type="first" r:id="rId57"/>
          <w:pgSz w:w="12240" w:h="15840" w:code="1"/>
          <w:pgMar w:top="1440" w:right="1440" w:bottom="1440" w:left="1440" w:header="720" w:footer="720" w:gutter="0"/>
          <w:cols w:space="720"/>
          <w:docGrid w:linePitch="360"/>
        </w:sectPr>
      </w:pPr>
    </w:p>
    <w:p w14:paraId="2BB80BE3" w14:textId="77777777" w:rsidR="006B2F95" w:rsidRDefault="006B2F95" w:rsidP="00D87992">
      <w:pPr>
        <w:pStyle w:val="OrderBody"/>
      </w:pPr>
      <w:r>
        <w:rPr>
          <w:noProof/>
        </w:rPr>
        <w:lastRenderedPageBreak/>
        <w:drawing>
          <wp:inline distT="0" distB="0" distL="0" distR="0" wp14:anchorId="76D15E02" wp14:editId="59106657">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ges from Duke-Ocala Territorial Agreement_Page_16.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EACCB65" w14:textId="77777777" w:rsidR="006B2F95" w:rsidRDefault="006B2F95" w:rsidP="00D87992">
      <w:pPr>
        <w:pStyle w:val="OrderBody"/>
        <w:sectPr w:rsidR="006B2F95" w:rsidSect="00D90DFE">
          <w:headerReference w:type="default" r:id="rId59"/>
          <w:headerReference w:type="first" r:id="rId60"/>
          <w:pgSz w:w="12240" w:h="15840" w:code="1"/>
          <w:pgMar w:top="1440" w:right="1440" w:bottom="1440" w:left="1440" w:header="720" w:footer="720" w:gutter="0"/>
          <w:cols w:space="720"/>
          <w:docGrid w:linePitch="360"/>
        </w:sectPr>
      </w:pPr>
    </w:p>
    <w:p w14:paraId="5603C9EA" w14:textId="77777777" w:rsidR="006B2F95" w:rsidRDefault="006B2F95" w:rsidP="00D87992">
      <w:pPr>
        <w:pStyle w:val="OrderBody"/>
      </w:pPr>
      <w:r>
        <w:rPr>
          <w:noProof/>
        </w:rPr>
        <w:lastRenderedPageBreak/>
        <w:drawing>
          <wp:inline distT="0" distB="0" distL="0" distR="0" wp14:anchorId="6532FBEF" wp14:editId="6FF7E1FA">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ages from Duke-Ocala Territorial Agreement_Page_17.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A66093F" w14:textId="77777777" w:rsidR="006B2F95" w:rsidRDefault="006B2F95" w:rsidP="00D87992">
      <w:pPr>
        <w:pStyle w:val="OrderBody"/>
        <w:sectPr w:rsidR="006B2F95" w:rsidSect="00D90DFE">
          <w:headerReference w:type="default" r:id="rId62"/>
          <w:headerReference w:type="first" r:id="rId63"/>
          <w:pgSz w:w="12240" w:h="15840" w:code="1"/>
          <w:pgMar w:top="1440" w:right="1440" w:bottom="1440" w:left="1440" w:header="720" w:footer="720" w:gutter="0"/>
          <w:cols w:space="720"/>
          <w:docGrid w:linePitch="360"/>
        </w:sectPr>
      </w:pPr>
    </w:p>
    <w:p w14:paraId="677D9DA9" w14:textId="77777777" w:rsidR="006B2F95" w:rsidRDefault="006B2F95" w:rsidP="00D87992">
      <w:pPr>
        <w:pStyle w:val="OrderBody"/>
      </w:pPr>
      <w:r>
        <w:rPr>
          <w:noProof/>
        </w:rPr>
        <w:lastRenderedPageBreak/>
        <w:drawing>
          <wp:inline distT="0" distB="0" distL="0" distR="0" wp14:anchorId="13A53214" wp14:editId="437EDF4A">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ges from Duke-Ocala Territorial Agreement_Page_18.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9164C30" w14:textId="77777777" w:rsidR="006B2F95" w:rsidRDefault="006B2F95" w:rsidP="00D87992">
      <w:pPr>
        <w:pStyle w:val="OrderBody"/>
        <w:sectPr w:rsidR="006B2F95" w:rsidSect="00D90DFE">
          <w:headerReference w:type="default" r:id="rId65"/>
          <w:headerReference w:type="first" r:id="rId66"/>
          <w:pgSz w:w="12240" w:h="15840" w:code="1"/>
          <w:pgMar w:top="1440" w:right="1440" w:bottom="1440" w:left="1440" w:header="720" w:footer="720" w:gutter="0"/>
          <w:cols w:space="720"/>
          <w:docGrid w:linePitch="360"/>
        </w:sectPr>
      </w:pPr>
    </w:p>
    <w:p w14:paraId="4775A793" w14:textId="77777777" w:rsidR="006B2F95" w:rsidRDefault="006B2F95" w:rsidP="00D87992">
      <w:pPr>
        <w:pStyle w:val="OrderBody"/>
      </w:pPr>
      <w:r>
        <w:rPr>
          <w:noProof/>
        </w:rPr>
        <w:lastRenderedPageBreak/>
        <w:drawing>
          <wp:inline distT="0" distB="0" distL="0" distR="0" wp14:anchorId="7548F24C" wp14:editId="0A843457">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ges from Duke-Ocala Territorial Agreement_Page_19.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7AA9FF4" w14:textId="77777777" w:rsidR="006B2F95" w:rsidRDefault="006B2F95" w:rsidP="00D87992">
      <w:pPr>
        <w:pStyle w:val="OrderBody"/>
        <w:sectPr w:rsidR="006B2F95" w:rsidSect="00D90DFE">
          <w:headerReference w:type="default" r:id="rId68"/>
          <w:headerReference w:type="first" r:id="rId69"/>
          <w:pgSz w:w="12240" w:h="15840" w:code="1"/>
          <w:pgMar w:top="1440" w:right="1440" w:bottom="1440" w:left="1440" w:header="720" w:footer="720" w:gutter="0"/>
          <w:cols w:space="720"/>
          <w:docGrid w:linePitch="360"/>
        </w:sectPr>
      </w:pPr>
    </w:p>
    <w:p w14:paraId="37C6F62F" w14:textId="77777777" w:rsidR="006B2F95" w:rsidRDefault="006B2F95" w:rsidP="00D87992">
      <w:pPr>
        <w:pStyle w:val="OrderBody"/>
      </w:pPr>
      <w:r>
        <w:rPr>
          <w:noProof/>
        </w:rPr>
        <w:lastRenderedPageBreak/>
        <w:drawing>
          <wp:inline distT="0" distB="0" distL="0" distR="0" wp14:anchorId="0CD8A249" wp14:editId="6DD6723B">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ages from Duke-Ocala Territorial Agreement_Page_20.jpg"/>
                    <pic:cNvPicPr/>
                  </pic:nvPicPr>
                  <pic:blipFill>
                    <a:blip r:embed="rId7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6DF38CC" w14:textId="77777777" w:rsidR="006B2F95" w:rsidRDefault="006B2F95" w:rsidP="00D87992">
      <w:pPr>
        <w:pStyle w:val="OrderBody"/>
        <w:sectPr w:rsidR="006B2F95" w:rsidSect="00D90DFE">
          <w:headerReference w:type="default" r:id="rId71"/>
          <w:headerReference w:type="first" r:id="rId72"/>
          <w:pgSz w:w="12240" w:h="15840" w:code="1"/>
          <w:pgMar w:top="1440" w:right="1440" w:bottom="1440" w:left="1440" w:header="720" w:footer="720" w:gutter="0"/>
          <w:cols w:space="720"/>
          <w:docGrid w:linePitch="360"/>
        </w:sectPr>
      </w:pPr>
    </w:p>
    <w:p w14:paraId="1C92CE24" w14:textId="77777777" w:rsidR="006B2F95" w:rsidRDefault="006B2F95" w:rsidP="00D87992">
      <w:pPr>
        <w:pStyle w:val="OrderBody"/>
      </w:pPr>
      <w:r>
        <w:rPr>
          <w:noProof/>
        </w:rPr>
        <w:lastRenderedPageBreak/>
        <w:drawing>
          <wp:inline distT="0" distB="0" distL="0" distR="0" wp14:anchorId="56E9259D" wp14:editId="4954CC54">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ages from Duke-Ocala Territorial Agreement_Page_2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6FB015C" w14:textId="77777777" w:rsidR="006B2F95" w:rsidRDefault="006B2F95" w:rsidP="00D87992">
      <w:pPr>
        <w:pStyle w:val="OrderBody"/>
        <w:sectPr w:rsidR="006B2F95" w:rsidSect="00D90DFE">
          <w:headerReference w:type="default" r:id="rId74"/>
          <w:headerReference w:type="first" r:id="rId75"/>
          <w:pgSz w:w="12240" w:h="15840" w:code="1"/>
          <w:pgMar w:top="1440" w:right="1440" w:bottom="1440" w:left="1440" w:header="720" w:footer="720" w:gutter="0"/>
          <w:cols w:space="720"/>
          <w:docGrid w:linePitch="360"/>
        </w:sectPr>
      </w:pPr>
    </w:p>
    <w:p w14:paraId="26700ECD" w14:textId="77777777" w:rsidR="006B2F95" w:rsidRDefault="006B2F95" w:rsidP="00D87992">
      <w:pPr>
        <w:pStyle w:val="OrderBody"/>
      </w:pPr>
      <w:r>
        <w:rPr>
          <w:noProof/>
        </w:rPr>
        <w:lastRenderedPageBreak/>
        <w:drawing>
          <wp:inline distT="0" distB="0" distL="0" distR="0" wp14:anchorId="552F999E" wp14:editId="1E2519D8">
            <wp:extent cx="5943600" cy="7689215"/>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ges from Duke-Ocala Territorial Agreement_Page_22.jpg"/>
                    <pic:cNvPicPr/>
                  </pic:nvPicPr>
                  <pic:blipFill>
                    <a:blip r:embed="rId76">
                      <a:extLst>
                        <a:ext uri="{28A0092B-C50C-407E-A947-70E740481C1C}">
                          <a14:useLocalDpi xmlns:a14="http://schemas.microsoft.com/office/drawing/2010/main" val="0"/>
                        </a:ext>
                      </a:extLst>
                    </a:blip>
                    <a:stretch>
                      <a:fillRect/>
                    </a:stretch>
                  </pic:blipFill>
                  <pic:spPr>
                    <a:xfrm>
                      <a:off x="0" y="0"/>
                      <a:ext cx="5943600" cy="7689215"/>
                    </a:xfrm>
                    <a:prstGeom prst="rect">
                      <a:avLst/>
                    </a:prstGeom>
                  </pic:spPr>
                </pic:pic>
              </a:graphicData>
            </a:graphic>
          </wp:inline>
        </w:drawing>
      </w:r>
    </w:p>
    <w:p w14:paraId="33F482EC" w14:textId="77777777" w:rsidR="006B2F95" w:rsidRDefault="006B2F95" w:rsidP="00D87992">
      <w:pPr>
        <w:pStyle w:val="OrderBody"/>
        <w:sectPr w:rsidR="006B2F95" w:rsidSect="00D90DFE">
          <w:headerReference w:type="default" r:id="rId77"/>
          <w:headerReference w:type="first" r:id="rId78"/>
          <w:pgSz w:w="12240" w:h="15840" w:code="1"/>
          <w:pgMar w:top="1440" w:right="1440" w:bottom="1440" w:left="1440" w:header="720" w:footer="720" w:gutter="0"/>
          <w:cols w:space="720"/>
          <w:docGrid w:linePitch="360"/>
        </w:sectPr>
      </w:pPr>
    </w:p>
    <w:p w14:paraId="464F7745" w14:textId="77777777" w:rsidR="006B2F95" w:rsidRDefault="006B2F95" w:rsidP="00D87992">
      <w:pPr>
        <w:pStyle w:val="OrderBody"/>
      </w:pPr>
      <w:r>
        <w:rPr>
          <w:noProof/>
        </w:rPr>
        <w:lastRenderedPageBreak/>
        <w:drawing>
          <wp:inline distT="0" distB="0" distL="0" distR="0" wp14:anchorId="105D25F9" wp14:editId="60868544">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ges from Duke-Ocala Territorial Agreement_Page_23.jpg"/>
                    <pic:cNvPicPr/>
                  </pic:nvPicPr>
                  <pic:blipFill>
                    <a:blip r:embed="rId7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19F5C3E" w14:textId="77777777" w:rsidR="006B2F95" w:rsidRDefault="006B2F95" w:rsidP="00D87992">
      <w:pPr>
        <w:pStyle w:val="OrderBody"/>
        <w:sectPr w:rsidR="006B2F95" w:rsidSect="00D90DFE">
          <w:headerReference w:type="default" r:id="rId80"/>
          <w:headerReference w:type="first" r:id="rId81"/>
          <w:pgSz w:w="12240" w:h="15840" w:code="1"/>
          <w:pgMar w:top="1440" w:right="1440" w:bottom="1440" w:left="1440" w:header="720" w:footer="720" w:gutter="0"/>
          <w:cols w:space="720"/>
          <w:docGrid w:linePitch="360"/>
        </w:sectPr>
      </w:pPr>
    </w:p>
    <w:p w14:paraId="09A2AFFC" w14:textId="77777777" w:rsidR="006B2F95" w:rsidRDefault="006B2F95" w:rsidP="00D87992">
      <w:pPr>
        <w:pStyle w:val="OrderBody"/>
      </w:pPr>
      <w:r>
        <w:rPr>
          <w:noProof/>
        </w:rPr>
        <w:lastRenderedPageBreak/>
        <w:drawing>
          <wp:inline distT="0" distB="0" distL="0" distR="0" wp14:anchorId="23B36A4E" wp14:editId="3501FBB1">
            <wp:extent cx="5943600" cy="7689215"/>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ages from Duke-Ocala Territorial Agreement_Page_24.jpg"/>
                    <pic:cNvPicPr/>
                  </pic:nvPicPr>
                  <pic:blipFill>
                    <a:blip r:embed="rId82">
                      <a:extLst>
                        <a:ext uri="{28A0092B-C50C-407E-A947-70E740481C1C}">
                          <a14:useLocalDpi xmlns:a14="http://schemas.microsoft.com/office/drawing/2010/main" val="0"/>
                        </a:ext>
                      </a:extLst>
                    </a:blip>
                    <a:stretch>
                      <a:fillRect/>
                    </a:stretch>
                  </pic:blipFill>
                  <pic:spPr>
                    <a:xfrm>
                      <a:off x="0" y="0"/>
                      <a:ext cx="5943600" cy="7689215"/>
                    </a:xfrm>
                    <a:prstGeom prst="rect">
                      <a:avLst/>
                    </a:prstGeom>
                  </pic:spPr>
                </pic:pic>
              </a:graphicData>
            </a:graphic>
          </wp:inline>
        </w:drawing>
      </w:r>
    </w:p>
    <w:p w14:paraId="41461AF5" w14:textId="77777777" w:rsidR="006B2F95" w:rsidRDefault="006B2F95" w:rsidP="00D87992">
      <w:pPr>
        <w:pStyle w:val="OrderBody"/>
        <w:sectPr w:rsidR="006B2F95" w:rsidSect="00D90DFE">
          <w:headerReference w:type="default" r:id="rId83"/>
          <w:headerReference w:type="first" r:id="rId84"/>
          <w:pgSz w:w="12240" w:h="15840" w:code="1"/>
          <w:pgMar w:top="1440" w:right="1440" w:bottom="1440" w:left="1440" w:header="720" w:footer="720" w:gutter="0"/>
          <w:cols w:space="720"/>
          <w:docGrid w:linePitch="360"/>
        </w:sectPr>
      </w:pPr>
    </w:p>
    <w:p w14:paraId="3984FCA0" w14:textId="77777777" w:rsidR="006B2F95" w:rsidRDefault="006B2F95" w:rsidP="00D87992">
      <w:pPr>
        <w:pStyle w:val="OrderBody"/>
      </w:pPr>
      <w:r>
        <w:rPr>
          <w:noProof/>
        </w:rPr>
        <w:lastRenderedPageBreak/>
        <w:drawing>
          <wp:inline distT="0" distB="0" distL="0" distR="0" wp14:anchorId="28218879" wp14:editId="297D5543">
            <wp:extent cx="5943600" cy="76962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es from Duke-Ocala Territorial Agreement_Page_25.jpg"/>
                    <pic:cNvPicPr/>
                  </pic:nvPicPr>
                  <pic:blipFill>
                    <a:blip r:embed="rId85">
                      <a:extLst>
                        <a:ext uri="{28A0092B-C50C-407E-A947-70E740481C1C}">
                          <a14:useLocalDpi xmlns:a14="http://schemas.microsoft.com/office/drawing/2010/main" val="0"/>
                        </a:ext>
                      </a:extLst>
                    </a:blip>
                    <a:stretch>
                      <a:fillRect/>
                    </a:stretch>
                  </pic:blipFill>
                  <pic:spPr>
                    <a:xfrm>
                      <a:off x="0" y="0"/>
                      <a:ext cx="5943600" cy="7696200"/>
                    </a:xfrm>
                    <a:prstGeom prst="rect">
                      <a:avLst/>
                    </a:prstGeom>
                  </pic:spPr>
                </pic:pic>
              </a:graphicData>
            </a:graphic>
          </wp:inline>
        </w:drawing>
      </w:r>
    </w:p>
    <w:p w14:paraId="3DDC54E0" w14:textId="77777777" w:rsidR="006B2F95" w:rsidRDefault="006B2F95" w:rsidP="00D87992">
      <w:pPr>
        <w:pStyle w:val="OrderBody"/>
        <w:sectPr w:rsidR="006B2F95" w:rsidSect="00D90DFE">
          <w:headerReference w:type="default" r:id="rId86"/>
          <w:headerReference w:type="first" r:id="rId87"/>
          <w:pgSz w:w="12240" w:h="15840" w:code="1"/>
          <w:pgMar w:top="1440" w:right="1440" w:bottom="1440" w:left="1440" w:header="720" w:footer="720" w:gutter="0"/>
          <w:cols w:space="720"/>
          <w:docGrid w:linePitch="360"/>
        </w:sectPr>
      </w:pPr>
    </w:p>
    <w:p w14:paraId="48B0EB8B" w14:textId="77777777" w:rsidR="006B2F95" w:rsidRDefault="006B2F95" w:rsidP="00D87992">
      <w:pPr>
        <w:pStyle w:val="OrderBody"/>
      </w:pPr>
      <w:r>
        <w:rPr>
          <w:noProof/>
        </w:rPr>
        <w:lastRenderedPageBreak/>
        <w:drawing>
          <wp:inline distT="0" distB="0" distL="0" distR="0" wp14:anchorId="483CB3DF" wp14:editId="5BCD4541">
            <wp:extent cx="5943600" cy="7693660"/>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ges from Duke-Ocala Territorial Agreement_Page_26.jpg"/>
                    <pic:cNvPicPr/>
                  </pic:nvPicPr>
                  <pic:blipFill>
                    <a:blip r:embed="rId88">
                      <a:extLst>
                        <a:ext uri="{28A0092B-C50C-407E-A947-70E740481C1C}">
                          <a14:useLocalDpi xmlns:a14="http://schemas.microsoft.com/office/drawing/2010/main" val="0"/>
                        </a:ext>
                      </a:extLst>
                    </a:blip>
                    <a:stretch>
                      <a:fillRect/>
                    </a:stretch>
                  </pic:blipFill>
                  <pic:spPr>
                    <a:xfrm>
                      <a:off x="0" y="0"/>
                      <a:ext cx="5943600" cy="7693660"/>
                    </a:xfrm>
                    <a:prstGeom prst="rect">
                      <a:avLst/>
                    </a:prstGeom>
                  </pic:spPr>
                </pic:pic>
              </a:graphicData>
            </a:graphic>
          </wp:inline>
        </w:drawing>
      </w:r>
    </w:p>
    <w:p w14:paraId="464908FD" w14:textId="77777777" w:rsidR="006B2F95" w:rsidRDefault="006B2F95" w:rsidP="00D87992">
      <w:pPr>
        <w:pStyle w:val="OrderBody"/>
        <w:sectPr w:rsidR="006B2F95" w:rsidSect="00D90DFE">
          <w:headerReference w:type="default" r:id="rId89"/>
          <w:headerReference w:type="first" r:id="rId90"/>
          <w:pgSz w:w="12240" w:h="15840" w:code="1"/>
          <w:pgMar w:top="1440" w:right="1440" w:bottom="1440" w:left="1440" w:header="720" w:footer="720" w:gutter="0"/>
          <w:cols w:space="720"/>
          <w:docGrid w:linePitch="360"/>
        </w:sectPr>
      </w:pPr>
    </w:p>
    <w:p w14:paraId="7AEAB569" w14:textId="77777777" w:rsidR="006B2F95" w:rsidRDefault="006B2F95" w:rsidP="00D87992">
      <w:pPr>
        <w:pStyle w:val="OrderBody"/>
      </w:pPr>
      <w:r>
        <w:rPr>
          <w:noProof/>
        </w:rPr>
        <w:lastRenderedPageBreak/>
        <w:drawing>
          <wp:inline distT="0" distB="0" distL="0" distR="0" wp14:anchorId="6CE6C73F" wp14:editId="6C76A6A8">
            <wp:extent cx="5943600" cy="769175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ages from Duke-Ocala Territorial Agreement_Page_27.jpg"/>
                    <pic:cNvPicPr/>
                  </pic:nvPicPr>
                  <pic:blipFill>
                    <a:blip r:embed="rId9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93E85BE" w14:textId="77777777" w:rsidR="006B2F95" w:rsidRDefault="006B2F95" w:rsidP="00D87992">
      <w:pPr>
        <w:pStyle w:val="OrderBody"/>
        <w:sectPr w:rsidR="006B2F95" w:rsidSect="00D90DFE">
          <w:headerReference w:type="default" r:id="rId92"/>
          <w:headerReference w:type="first" r:id="rId93"/>
          <w:pgSz w:w="12240" w:h="15840" w:code="1"/>
          <w:pgMar w:top="1440" w:right="1440" w:bottom="1440" w:left="1440" w:header="720" w:footer="720" w:gutter="0"/>
          <w:cols w:space="720"/>
          <w:docGrid w:linePitch="360"/>
        </w:sectPr>
      </w:pPr>
    </w:p>
    <w:p w14:paraId="0E9D8299" w14:textId="77777777" w:rsidR="006B2F95" w:rsidRDefault="006B2F95" w:rsidP="00D87992">
      <w:pPr>
        <w:pStyle w:val="OrderBody"/>
      </w:pPr>
      <w:r>
        <w:rPr>
          <w:noProof/>
        </w:rPr>
        <w:lastRenderedPageBreak/>
        <w:drawing>
          <wp:inline distT="0" distB="0" distL="0" distR="0" wp14:anchorId="1EE47517" wp14:editId="3D6CC926">
            <wp:extent cx="5943600" cy="76962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ages from Duke-Ocala Territorial Agreement_Page_28.jpg"/>
                    <pic:cNvPicPr/>
                  </pic:nvPicPr>
                  <pic:blipFill>
                    <a:blip r:embed="rId94">
                      <a:extLst>
                        <a:ext uri="{28A0092B-C50C-407E-A947-70E740481C1C}">
                          <a14:useLocalDpi xmlns:a14="http://schemas.microsoft.com/office/drawing/2010/main" val="0"/>
                        </a:ext>
                      </a:extLst>
                    </a:blip>
                    <a:stretch>
                      <a:fillRect/>
                    </a:stretch>
                  </pic:blipFill>
                  <pic:spPr>
                    <a:xfrm>
                      <a:off x="0" y="0"/>
                      <a:ext cx="5943600" cy="7696200"/>
                    </a:xfrm>
                    <a:prstGeom prst="rect">
                      <a:avLst/>
                    </a:prstGeom>
                  </pic:spPr>
                </pic:pic>
              </a:graphicData>
            </a:graphic>
          </wp:inline>
        </w:drawing>
      </w:r>
    </w:p>
    <w:p w14:paraId="4BA7E061" w14:textId="77777777" w:rsidR="006B2F95" w:rsidRDefault="006B2F95" w:rsidP="00D87992">
      <w:pPr>
        <w:pStyle w:val="OrderBody"/>
        <w:sectPr w:rsidR="006B2F95" w:rsidSect="00D90DFE">
          <w:headerReference w:type="default" r:id="rId95"/>
          <w:headerReference w:type="first" r:id="rId96"/>
          <w:pgSz w:w="12240" w:h="15840" w:code="1"/>
          <w:pgMar w:top="1440" w:right="1440" w:bottom="1440" w:left="1440" w:header="720" w:footer="720" w:gutter="0"/>
          <w:cols w:space="720"/>
          <w:docGrid w:linePitch="360"/>
        </w:sectPr>
      </w:pPr>
    </w:p>
    <w:p w14:paraId="0257B6F1" w14:textId="77777777" w:rsidR="006B2F95" w:rsidRDefault="006B2F95" w:rsidP="00D87992">
      <w:pPr>
        <w:pStyle w:val="OrderBody"/>
      </w:pPr>
      <w:r>
        <w:rPr>
          <w:noProof/>
        </w:rPr>
        <w:lastRenderedPageBreak/>
        <w:drawing>
          <wp:inline distT="0" distB="0" distL="0" distR="0" wp14:anchorId="116D8FD3" wp14:editId="33333D09">
            <wp:extent cx="5943600" cy="7689215"/>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ages from Duke-Ocala Territorial Agreement_Page_29.jpg"/>
                    <pic:cNvPicPr/>
                  </pic:nvPicPr>
                  <pic:blipFill>
                    <a:blip r:embed="rId97">
                      <a:extLst>
                        <a:ext uri="{28A0092B-C50C-407E-A947-70E740481C1C}">
                          <a14:useLocalDpi xmlns:a14="http://schemas.microsoft.com/office/drawing/2010/main" val="0"/>
                        </a:ext>
                      </a:extLst>
                    </a:blip>
                    <a:stretch>
                      <a:fillRect/>
                    </a:stretch>
                  </pic:blipFill>
                  <pic:spPr>
                    <a:xfrm>
                      <a:off x="0" y="0"/>
                      <a:ext cx="5943600" cy="7689215"/>
                    </a:xfrm>
                    <a:prstGeom prst="rect">
                      <a:avLst/>
                    </a:prstGeom>
                  </pic:spPr>
                </pic:pic>
              </a:graphicData>
            </a:graphic>
          </wp:inline>
        </w:drawing>
      </w:r>
    </w:p>
    <w:p w14:paraId="7A11FCE3" w14:textId="77777777" w:rsidR="006B2F95" w:rsidRDefault="006B2F95" w:rsidP="00D87992">
      <w:pPr>
        <w:pStyle w:val="OrderBody"/>
        <w:sectPr w:rsidR="006B2F95" w:rsidSect="00D90DFE">
          <w:headerReference w:type="default" r:id="rId98"/>
          <w:headerReference w:type="first" r:id="rId99"/>
          <w:pgSz w:w="12240" w:h="15840" w:code="1"/>
          <w:pgMar w:top="1440" w:right="1440" w:bottom="1440" w:left="1440" w:header="720" w:footer="720" w:gutter="0"/>
          <w:cols w:space="720"/>
          <w:docGrid w:linePitch="360"/>
        </w:sectPr>
      </w:pPr>
    </w:p>
    <w:p w14:paraId="1F1F794B" w14:textId="77777777" w:rsidR="006B2F95" w:rsidRDefault="006B2F95" w:rsidP="00D87992">
      <w:pPr>
        <w:pStyle w:val="OrderBody"/>
      </w:pPr>
      <w:r>
        <w:rPr>
          <w:noProof/>
        </w:rPr>
        <w:lastRenderedPageBreak/>
        <w:drawing>
          <wp:inline distT="0" distB="0" distL="0" distR="0" wp14:anchorId="4FB962A0" wp14:editId="16098498">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ages from Duke-Ocala Territorial Agreement_Page_30.jpg"/>
                    <pic:cNvPicPr/>
                  </pic:nvPicPr>
                  <pic:blipFill>
                    <a:blip r:embed="rId10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57D0126" w14:textId="77777777" w:rsidR="006B2F95" w:rsidRDefault="006B2F95" w:rsidP="00D87992">
      <w:pPr>
        <w:pStyle w:val="OrderBody"/>
        <w:sectPr w:rsidR="006B2F95" w:rsidSect="00D90DFE">
          <w:headerReference w:type="default" r:id="rId101"/>
          <w:headerReference w:type="first" r:id="rId102"/>
          <w:pgSz w:w="12240" w:h="15840" w:code="1"/>
          <w:pgMar w:top="1440" w:right="1440" w:bottom="1440" w:left="1440" w:header="720" w:footer="720" w:gutter="0"/>
          <w:cols w:space="720"/>
          <w:docGrid w:linePitch="360"/>
        </w:sectPr>
      </w:pPr>
    </w:p>
    <w:p w14:paraId="77A1CC8B" w14:textId="77777777" w:rsidR="006B2F95" w:rsidRDefault="006B2F95" w:rsidP="00D87992">
      <w:pPr>
        <w:pStyle w:val="OrderBody"/>
      </w:pPr>
      <w:r>
        <w:rPr>
          <w:noProof/>
        </w:rPr>
        <w:lastRenderedPageBreak/>
        <w:drawing>
          <wp:inline distT="0" distB="0" distL="0" distR="0" wp14:anchorId="0630875A" wp14:editId="0EC529CB">
            <wp:extent cx="5943600" cy="7689215"/>
            <wp:effectExtent l="0" t="0" r="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ages from Duke-Ocala Territorial Agreement_Page_31.jpg"/>
                    <pic:cNvPicPr/>
                  </pic:nvPicPr>
                  <pic:blipFill>
                    <a:blip r:embed="rId103">
                      <a:extLst>
                        <a:ext uri="{28A0092B-C50C-407E-A947-70E740481C1C}">
                          <a14:useLocalDpi xmlns:a14="http://schemas.microsoft.com/office/drawing/2010/main" val="0"/>
                        </a:ext>
                      </a:extLst>
                    </a:blip>
                    <a:stretch>
                      <a:fillRect/>
                    </a:stretch>
                  </pic:blipFill>
                  <pic:spPr>
                    <a:xfrm>
                      <a:off x="0" y="0"/>
                      <a:ext cx="5943600" cy="7689215"/>
                    </a:xfrm>
                    <a:prstGeom prst="rect">
                      <a:avLst/>
                    </a:prstGeom>
                  </pic:spPr>
                </pic:pic>
              </a:graphicData>
            </a:graphic>
          </wp:inline>
        </w:drawing>
      </w:r>
    </w:p>
    <w:p w14:paraId="1530E41D" w14:textId="77777777" w:rsidR="005F192E" w:rsidRDefault="005F192E" w:rsidP="00D87992">
      <w:pPr>
        <w:pStyle w:val="OrderBody"/>
        <w:sectPr w:rsidR="005F192E" w:rsidSect="00D90DFE">
          <w:headerReference w:type="default" r:id="rId104"/>
          <w:headerReference w:type="first" r:id="rId105"/>
          <w:pgSz w:w="12240" w:h="15840" w:code="1"/>
          <w:pgMar w:top="1440" w:right="1440" w:bottom="1440" w:left="1440" w:header="720" w:footer="720" w:gutter="0"/>
          <w:cols w:space="720"/>
          <w:docGrid w:linePitch="360"/>
        </w:sectPr>
      </w:pPr>
    </w:p>
    <w:p w14:paraId="0FABEA81" w14:textId="77777777" w:rsidR="006B2F95" w:rsidRDefault="005F192E" w:rsidP="00D87992">
      <w:pPr>
        <w:pStyle w:val="OrderBody"/>
      </w:pPr>
      <w:r>
        <w:rPr>
          <w:noProof/>
        </w:rPr>
        <w:lastRenderedPageBreak/>
        <w:drawing>
          <wp:inline distT="0" distB="0" distL="0" distR="0" wp14:anchorId="3CE0F6A9" wp14:editId="1D6387CA">
            <wp:extent cx="5943600" cy="7693660"/>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ages from Duke-Ocala Territorial Agreement_Page_32.jpg"/>
                    <pic:cNvPicPr/>
                  </pic:nvPicPr>
                  <pic:blipFill>
                    <a:blip r:embed="rId106">
                      <a:extLst>
                        <a:ext uri="{28A0092B-C50C-407E-A947-70E740481C1C}">
                          <a14:useLocalDpi xmlns:a14="http://schemas.microsoft.com/office/drawing/2010/main" val="0"/>
                        </a:ext>
                      </a:extLst>
                    </a:blip>
                    <a:stretch>
                      <a:fillRect/>
                    </a:stretch>
                  </pic:blipFill>
                  <pic:spPr>
                    <a:xfrm>
                      <a:off x="0" y="0"/>
                      <a:ext cx="5943600" cy="7693660"/>
                    </a:xfrm>
                    <a:prstGeom prst="rect">
                      <a:avLst/>
                    </a:prstGeom>
                  </pic:spPr>
                </pic:pic>
              </a:graphicData>
            </a:graphic>
          </wp:inline>
        </w:drawing>
      </w:r>
    </w:p>
    <w:p w14:paraId="515012A8" w14:textId="77777777" w:rsidR="005F192E" w:rsidRDefault="005F192E" w:rsidP="00D87992">
      <w:pPr>
        <w:pStyle w:val="OrderBody"/>
        <w:sectPr w:rsidR="005F192E" w:rsidSect="00D90DFE">
          <w:headerReference w:type="default" r:id="rId107"/>
          <w:headerReference w:type="first" r:id="rId108"/>
          <w:pgSz w:w="12240" w:h="15840" w:code="1"/>
          <w:pgMar w:top="1440" w:right="1440" w:bottom="1440" w:left="1440" w:header="720" w:footer="720" w:gutter="0"/>
          <w:cols w:space="720"/>
          <w:docGrid w:linePitch="360"/>
        </w:sectPr>
      </w:pPr>
    </w:p>
    <w:p w14:paraId="07E88EED" w14:textId="77777777" w:rsidR="005F192E" w:rsidRDefault="005F192E" w:rsidP="00D87992">
      <w:pPr>
        <w:pStyle w:val="OrderBody"/>
      </w:pPr>
      <w:r>
        <w:rPr>
          <w:noProof/>
        </w:rPr>
        <w:lastRenderedPageBreak/>
        <w:drawing>
          <wp:inline distT="0" distB="0" distL="0" distR="0" wp14:anchorId="0E5D146C" wp14:editId="23E52404">
            <wp:extent cx="5943600" cy="7693660"/>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ages from Duke-Ocala Territorial Agreement_Page_33.jpg"/>
                    <pic:cNvPicPr/>
                  </pic:nvPicPr>
                  <pic:blipFill>
                    <a:blip r:embed="rId109">
                      <a:extLst>
                        <a:ext uri="{28A0092B-C50C-407E-A947-70E740481C1C}">
                          <a14:useLocalDpi xmlns:a14="http://schemas.microsoft.com/office/drawing/2010/main" val="0"/>
                        </a:ext>
                      </a:extLst>
                    </a:blip>
                    <a:stretch>
                      <a:fillRect/>
                    </a:stretch>
                  </pic:blipFill>
                  <pic:spPr>
                    <a:xfrm>
                      <a:off x="0" y="0"/>
                      <a:ext cx="5943600" cy="7693660"/>
                    </a:xfrm>
                    <a:prstGeom prst="rect">
                      <a:avLst/>
                    </a:prstGeom>
                  </pic:spPr>
                </pic:pic>
              </a:graphicData>
            </a:graphic>
          </wp:inline>
        </w:drawing>
      </w:r>
    </w:p>
    <w:p w14:paraId="7FBFD00B" w14:textId="77777777" w:rsidR="005F192E" w:rsidRDefault="005F192E" w:rsidP="00D87992">
      <w:pPr>
        <w:pStyle w:val="OrderBody"/>
        <w:sectPr w:rsidR="005F192E" w:rsidSect="00D90DFE">
          <w:headerReference w:type="default" r:id="rId110"/>
          <w:headerReference w:type="first" r:id="rId111"/>
          <w:pgSz w:w="12240" w:h="15840" w:code="1"/>
          <w:pgMar w:top="1440" w:right="1440" w:bottom="1440" w:left="1440" w:header="720" w:footer="720" w:gutter="0"/>
          <w:cols w:space="720"/>
          <w:docGrid w:linePitch="360"/>
        </w:sectPr>
      </w:pPr>
    </w:p>
    <w:p w14:paraId="7C9D2DCE" w14:textId="77777777" w:rsidR="005F192E" w:rsidRDefault="005F192E" w:rsidP="00D87992">
      <w:pPr>
        <w:pStyle w:val="OrderBody"/>
      </w:pPr>
      <w:r>
        <w:rPr>
          <w:noProof/>
        </w:rPr>
        <w:lastRenderedPageBreak/>
        <w:drawing>
          <wp:inline distT="0" distB="0" distL="0" distR="0" wp14:anchorId="28A36A72" wp14:editId="20376BB6">
            <wp:extent cx="5943600" cy="769175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ages from Duke-Ocala Territorial Agreement_Page_34.jpg"/>
                    <pic:cNvPicPr/>
                  </pic:nvPicPr>
                  <pic:blipFill>
                    <a:blip r:embed="rId11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4F322C2" w14:textId="77777777" w:rsidR="005F192E" w:rsidRDefault="005F192E" w:rsidP="00D87992">
      <w:pPr>
        <w:pStyle w:val="OrderBody"/>
        <w:sectPr w:rsidR="005F192E" w:rsidSect="00D90DFE">
          <w:headerReference w:type="default" r:id="rId113"/>
          <w:headerReference w:type="first" r:id="rId114"/>
          <w:pgSz w:w="12240" w:h="15840" w:code="1"/>
          <w:pgMar w:top="1440" w:right="1440" w:bottom="1440" w:left="1440" w:header="720" w:footer="720" w:gutter="0"/>
          <w:cols w:space="720"/>
          <w:docGrid w:linePitch="360"/>
        </w:sectPr>
      </w:pPr>
    </w:p>
    <w:p w14:paraId="6E894E1B" w14:textId="77777777" w:rsidR="005F192E" w:rsidRDefault="005F192E" w:rsidP="00D87992">
      <w:pPr>
        <w:pStyle w:val="OrderBody"/>
      </w:pPr>
      <w:r>
        <w:rPr>
          <w:noProof/>
        </w:rPr>
        <w:lastRenderedPageBreak/>
        <w:drawing>
          <wp:inline distT="0" distB="0" distL="0" distR="0" wp14:anchorId="092BE5DC" wp14:editId="741DD9FF">
            <wp:extent cx="5943600" cy="7691755"/>
            <wp:effectExtent l="0" t="0" r="0"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ages from Duke-Ocala Territorial Agreement_Page_35.jpg"/>
                    <pic:cNvPicPr/>
                  </pic:nvPicPr>
                  <pic:blipFill>
                    <a:blip r:embed="rId11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48655A6" w14:textId="77777777" w:rsidR="005F192E" w:rsidRDefault="005F192E" w:rsidP="00D87992">
      <w:pPr>
        <w:pStyle w:val="OrderBody"/>
        <w:sectPr w:rsidR="005F192E" w:rsidSect="00D90DFE">
          <w:headerReference w:type="default" r:id="rId116"/>
          <w:headerReference w:type="first" r:id="rId117"/>
          <w:pgSz w:w="12240" w:h="15840" w:code="1"/>
          <w:pgMar w:top="1440" w:right="1440" w:bottom="1440" w:left="1440" w:header="720" w:footer="720" w:gutter="0"/>
          <w:cols w:space="720"/>
          <w:docGrid w:linePitch="360"/>
        </w:sectPr>
      </w:pPr>
    </w:p>
    <w:p w14:paraId="50909440" w14:textId="77777777" w:rsidR="005F192E" w:rsidRDefault="005F192E" w:rsidP="00D87992">
      <w:pPr>
        <w:pStyle w:val="OrderBody"/>
      </w:pPr>
      <w:r>
        <w:rPr>
          <w:noProof/>
        </w:rPr>
        <w:lastRenderedPageBreak/>
        <w:drawing>
          <wp:inline distT="0" distB="0" distL="0" distR="0" wp14:anchorId="38410ADE" wp14:editId="324AAA9C">
            <wp:extent cx="5943600" cy="76917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ages from Duke-Ocala Territorial Agreement_Page_36.jpg"/>
                    <pic:cNvPicPr/>
                  </pic:nvPicPr>
                  <pic:blipFill>
                    <a:blip r:embed="rId11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5943803" w14:textId="77777777" w:rsidR="005F192E" w:rsidRDefault="005F192E" w:rsidP="00D87992">
      <w:pPr>
        <w:pStyle w:val="OrderBody"/>
        <w:sectPr w:rsidR="005F192E" w:rsidSect="00D90DFE">
          <w:headerReference w:type="default" r:id="rId119"/>
          <w:headerReference w:type="first" r:id="rId120"/>
          <w:pgSz w:w="12240" w:h="15840" w:code="1"/>
          <w:pgMar w:top="1440" w:right="1440" w:bottom="1440" w:left="1440" w:header="720" w:footer="720" w:gutter="0"/>
          <w:cols w:space="720"/>
          <w:docGrid w:linePitch="360"/>
        </w:sectPr>
      </w:pPr>
    </w:p>
    <w:p w14:paraId="32359FFC" w14:textId="77777777" w:rsidR="005F192E" w:rsidRDefault="005F192E" w:rsidP="00D87992">
      <w:pPr>
        <w:pStyle w:val="OrderBody"/>
      </w:pPr>
      <w:r>
        <w:rPr>
          <w:noProof/>
        </w:rPr>
        <w:lastRenderedPageBreak/>
        <w:drawing>
          <wp:inline distT="0" distB="0" distL="0" distR="0" wp14:anchorId="757FF2D8" wp14:editId="48942FF2">
            <wp:extent cx="5943600" cy="76917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ages from Duke-Ocala Territorial Agreement_Page_37.jpg"/>
                    <pic:cNvPicPr/>
                  </pic:nvPicPr>
                  <pic:blipFill>
                    <a:blip r:embed="rId12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E4758AB" w14:textId="77777777" w:rsidR="005F192E" w:rsidRDefault="005F192E" w:rsidP="00D87992">
      <w:pPr>
        <w:pStyle w:val="OrderBody"/>
        <w:sectPr w:rsidR="005F192E" w:rsidSect="00D90DFE">
          <w:headerReference w:type="default" r:id="rId122"/>
          <w:headerReference w:type="first" r:id="rId123"/>
          <w:pgSz w:w="12240" w:h="15840" w:code="1"/>
          <w:pgMar w:top="1440" w:right="1440" w:bottom="1440" w:left="1440" w:header="720" w:footer="720" w:gutter="0"/>
          <w:cols w:space="720"/>
          <w:docGrid w:linePitch="360"/>
        </w:sectPr>
      </w:pPr>
    </w:p>
    <w:p w14:paraId="222174F6" w14:textId="77777777" w:rsidR="005F192E" w:rsidRDefault="005F192E" w:rsidP="00D87992">
      <w:pPr>
        <w:pStyle w:val="OrderBody"/>
      </w:pPr>
      <w:r>
        <w:rPr>
          <w:noProof/>
        </w:rPr>
        <w:lastRenderedPageBreak/>
        <w:drawing>
          <wp:inline distT="0" distB="0" distL="0" distR="0" wp14:anchorId="78002AE8" wp14:editId="397AF7E0">
            <wp:extent cx="5943600" cy="7693660"/>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ges from Duke-Ocala Territorial Agreement_Page_38.jpg"/>
                    <pic:cNvPicPr/>
                  </pic:nvPicPr>
                  <pic:blipFill>
                    <a:blip r:embed="rId124">
                      <a:extLst>
                        <a:ext uri="{28A0092B-C50C-407E-A947-70E740481C1C}">
                          <a14:useLocalDpi xmlns:a14="http://schemas.microsoft.com/office/drawing/2010/main" val="0"/>
                        </a:ext>
                      </a:extLst>
                    </a:blip>
                    <a:stretch>
                      <a:fillRect/>
                    </a:stretch>
                  </pic:blipFill>
                  <pic:spPr>
                    <a:xfrm>
                      <a:off x="0" y="0"/>
                      <a:ext cx="5943600" cy="7693660"/>
                    </a:xfrm>
                    <a:prstGeom prst="rect">
                      <a:avLst/>
                    </a:prstGeom>
                  </pic:spPr>
                </pic:pic>
              </a:graphicData>
            </a:graphic>
          </wp:inline>
        </w:drawing>
      </w:r>
    </w:p>
    <w:p w14:paraId="7890B6DD" w14:textId="77777777" w:rsidR="005F192E" w:rsidRDefault="005F192E" w:rsidP="00D87992">
      <w:pPr>
        <w:pStyle w:val="OrderBody"/>
        <w:sectPr w:rsidR="005F192E" w:rsidSect="00D90DFE">
          <w:headerReference w:type="default" r:id="rId125"/>
          <w:headerReference w:type="first" r:id="rId126"/>
          <w:pgSz w:w="12240" w:h="15840" w:code="1"/>
          <w:pgMar w:top="1440" w:right="1440" w:bottom="1440" w:left="1440" w:header="720" w:footer="720" w:gutter="0"/>
          <w:cols w:space="720"/>
          <w:docGrid w:linePitch="360"/>
        </w:sectPr>
      </w:pPr>
    </w:p>
    <w:p w14:paraId="62C430A6" w14:textId="77777777" w:rsidR="005F192E" w:rsidRDefault="005F192E" w:rsidP="00D87992">
      <w:pPr>
        <w:pStyle w:val="OrderBody"/>
      </w:pPr>
      <w:r>
        <w:rPr>
          <w:noProof/>
        </w:rPr>
        <w:lastRenderedPageBreak/>
        <w:drawing>
          <wp:inline distT="0" distB="0" distL="0" distR="0" wp14:anchorId="3D840DF0" wp14:editId="0E17878F">
            <wp:extent cx="5943600" cy="7689215"/>
            <wp:effectExtent l="0" t="0" r="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ages from Duke-Ocala Territorial Agreement_Page_39.jpg"/>
                    <pic:cNvPicPr/>
                  </pic:nvPicPr>
                  <pic:blipFill>
                    <a:blip r:embed="rId127">
                      <a:extLst>
                        <a:ext uri="{28A0092B-C50C-407E-A947-70E740481C1C}">
                          <a14:useLocalDpi xmlns:a14="http://schemas.microsoft.com/office/drawing/2010/main" val="0"/>
                        </a:ext>
                      </a:extLst>
                    </a:blip>
                    <a:stretch>
                      <a:fillRect/>
                    </a:stretch>
                  </pic:blipFill>
                  <pic:spPr>
                    <a:xfrm>
                      <a:off x="0" y="0"/>
                      <a:ext cx="5943600" cy="7689215"/>
                    </a:xfrm>
                    <a:prstGeom prst="rect">
                      <a:avLst/>
                    </a:prstGeom>
                  </pic:spPr>
                </pic:pic>
              </a:graphicData>
            </a:graphic>
          </wp:inline>
        </w:drawing>
      </w:r>
    </w:p>
    <w:p w14:paraId="1B8B2D98" w14:textId="77777777" w:rsidR="005F192E" w:rsidRDefault="005F192E" w:rsidP="00D87992">
      <w:pPr>
        <w:pStyle w:val="OrderBody"/>
        <w:sectPr w:rsidR="005F192E" w:rsidSect="00D90DFE">
          <w:headerReference w:type="default" r:id="rId128"/>
          <w:headerReference w:type="first" r:id="rId129"/>
          <w:pgSz w:w="12240" w:h="15840" w:code="1"/>
          <w:pgMar w:top="1440" w:right="1440" w:bottom="1440" w:left="1440" w:header="720" w:footer="720" w:gutter="0"/>
          <w:cols w:space="720"/>
          <w:docGrid w:linePitch="360"/>
        </w:sectPr>
      </w:pPr>
    </w:p>
    <w:p w14:paraId="4560D92A" w14:textId="77777777" w:rsidR="005F192E" w:rsidRDefault="005F192E" w:rsidP="00D87992">
      <w:pPr>
        <w:pStyle w:val="OrderBody"/>
      </w:pPr>
      <w:r>
        <w:rPr>
          <w:noProof/>
        </w:rPr>
        <w:lastRenderedPageBreak/>
        <w:drawing>
          <wp:inline distT="0" distB="0" distL="0" distR="0" wp14:anchorId="37B8247C" wp14:editId="2E5C70FB">
            <wp:extent cx="5943600" cy="7689215"/>
            <wp:effectExtent l="0" t="0" r="0"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ages from Duke-Ocala Territorial Agreement_Page_40.jpg"/>
                    <pic:cNvPicPr/>
                  </pic:nvPicPr>
                  <pic:blipFill>
                    <a:blip r:embed="rId130">
                      <a:extLst>
                        <a:ext uri="{28A0092B-C50C-407E-A947-70E740481C1C}">
                          <a14:useLocalDpi xmlns:a14="http://schemas.microsoft.com/office/drawing/2010/main" val="0"/>
                        </a:ext>
                      </a:extLst>
                    </a:blip>
                    <a:stretch>
                      <a:fillRect/>
                    </a:stretch>
                  </pic:blipFill>
                  <pic:spPr>
                    <a:xfrm>
                      <a:off x="0" y="0"/>
                      <a:ext cx="5943600" cy="7689215"/>
                    </a:xfrm>
                    <a:prstGeom prst="rect">
                      <a:avLst/>
                    </a:prstGeom>
                  </pic:spPr>
                </pic:pic>
              </a:graphicData>
            </a:graphic>
          </wp:inline>
        </w:drawing>
      </w:r>
    </w:p>
    <w:p w14:paraId="2F77FBE5" w14:textId="77777777" w:rsidR="005F192E" w:rsidRDefault="005F192E" w:rsidP="00D87992">
      <w:pPr>
        <w:pStyle w:val="OrderBody"/>
        <w:sectPr w:rsidR="005F192E" w:rsidSect="00D90DFE">
          <w:headerReference w:type="default" r:id="rId131"/>
          <w:headerReference w:type="first" r:id="rId132"/>
          <w:pgSz w:w="12240" w:h="15840" w:code="1"/>
          <w:pgMar w:top="1440" w:right="1440" w:bottom="1440" w:left="1440" w:header="720" w:footer="720" w:gutter="0"/>
          <w:cols w:space="720"/>
          <w:docGrid w:linePitch="360"/>
        </w:sectPr>
      </w:pPr>
    </w:p>
    <w:p w14:paraId="29075FA7" w14:textId="77777777" w:rsidR="005F192E" w:rsidRDefault="005F192E" w:rsidP="00D87992">
      <w:pPr>
        <w:pStyle w:val="OrderBody"/>
      </w:pPr>
      <w:r>
        <w:rPr>
          <w:noProof/>
        </w:rPr>
        <w:lastRenderedPageBreak/>
        <w:drawing>
          <wp:inline distT="0" distB="0" distL="0" distR="0" wp14:anchorId="2B670F0C" wp14:editId="2BB90C3D">
            <wp:extent cx="5943600" cy="76917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ages from Duke-Ocala Territorial Agreement_Page_41.jpg"/>
                    <pic:cNvPicPr/>
                  </pic:nvPicPr>
                  <pic:blipFill>
                    <a:blip r:embed="rId13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AED4CE2" w14:textId="77777777" w:rsidR="005F192E" w:rsidRDefault="005F192E" w:rsidP="00D87992">
      <w:pPr>
        <w:pStyle w:val="OrderBody"/>
        <w:sectPr w:rsidR="005F192E" w:rsidSect="00D90DFE">
          <w:headerReference w:type="default" r:id="rId134"/>
          <w:headerReference w:type="first" r:id="rId135"/>
          <w:pgSz w:w="12240" w:h="15840" w:code="1"/>
          <w:pgMar w:top="1440" w:right="1440" w:bottom="1440" w:left="1440" w:header="720" w:footer="720" w:gutter="0"/>
          <w:cols w:space="720"/>
          <w:docGrid w:linePitch="360"/>
        </w:sectPr>
      </w:pPr>
    </w:p>
    <w:p w14:paraId="1CAB2AF5" w14:textId="77777777" w:rsidR="005F192E" w:rsidRDefault="005F192E" w:rsidP="00D87992">
      <w:pPr>
        <w:pStyle w:val="OrderBody"/>
      </w:pPr>
      <w:r>
        <w:rPr>
          <w:noProof/>
        </w:rPr>
        <w:lastRenderedPageBreak/>
        <w:drawing>
          <wp:inline distT="0" distB="0" distL="0" distR="0" wp14:anchorId="75174192" wp14:editId="183B6DD6">
            <wp:extent cx="5943600" cy="769175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ages from Duke-Ocala Territorial Agreement_Page_42.jpg"/>
                    <pic:cNvPicPr/>
                  </pic:nvPicPr>
                  <pic:blipFill>
                    <a:blip r:embed="rId13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D9BBCF6" w14:textId="77777777" w:rsidR="005F192E" w:rsidRDefault="005F192E" w:rsidP="00D87992">
      <w:pPr>
        <w:pStyle w:val="OrderBody"/>
        <w:sectPr w:rsidR="005F192E" w:rsidSect="00D90DFE">
          <w:headerReference w:type="default" r:id="rId137"/>
          <w:headerReference w:type="first" r:id="rId138"/>
          <w:pgSz w:w="12240" w:h="15840" w:code="1"/>
          <w:pgMar w:top="1440" w:right="1440" w:bottom="1440" w:left="1440" w:header="720" w:footer="720" w:gutter="0"/>
          <w:cols w:space="720"/>
          <w:docGrid w:linePitch="360"/>
        </w:sectPr>
      </w:pPr>
    </w:p>
    <w:p w14:paraId="0AAD1FE8" w14:textId="77777777" w:rsidR="005F192E" w:rsidRDefault="005F192E" w:rsidP="00D87992">
      <w:pPr>
        <w:pStyle w:val="OrderBody"/>
      </w:pPr>
      <w:r>
        <w:rPr>
          <w:noProof/>
        </w:rPr>
        <w:lastRenderedPageBreak/>
        <w:drawing>
          <wp:inline distT="0" distB="0" distL="0" distR="0" wp14:anchorId="3AF15E85" wp14:editId="58C3DB7F">
            <wp:extent cx="5943600" cy="769175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ages from Duke-Ocala Territorial Agreement_Page_43.jpg"/>
                    <pic:cNvPicPr/>
                  </pic:nvPicPr>
                  <pic:blipFill>
                    <a:blip r:embed="rId13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EADC88C" w14:textId="77777777" w:rsidR="005F192E" w:rsidRDefault="005F192E" w:rsidP="00D87992">
      <w:pPr>
        <w:pStyle w:val="OrderBody"/>
        <w:sectPr w:rsidR="005F192E" w:rsidSect="00D90DFE">
          <w:headerReference w:type="default" r:id="rId140"/>
          <w:headerReference w:type="first" r:id="rId141"/>
          <w:pgSz w:w="12240" w:h="15840" w:code="1"/>
          <w:pgMar w:top="1440" w:right="1440" w:bottom="1440" w:left="1440" w:header="720" w:footer="720" w:gutter="0"/>
          <w:cols w:space="720"/>
          <w:docGrid w:linePitch="360"/>
        </w:sectPr>
      </w:pPr>
    </w:p>
    <w:p w14:paraId="5BF35E5A" w14:textId="77777777" w:rsidR="005F192E" w:rsidRDefault="005F192E" w:rsidP="00D87992">
      <w:pPr>
        <w:pStyle w:val="OrderBody"/>
      </w:pPr>
      <w:r>
        <w:rPr>
          <w:noProof/>
        </w:rPr>
        <w:lastRenderedPageBreak/>
        <w:drawing>
          <wp:inline distT="0" distB="0" distL="0" distR="0" wp14:anchorId="6CC88667" wp14:editId="63D91381">
            <wp:extent cx="5943600" cy="76917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ges from Duke-Ocala Territorial Agreement_Page_44.jpg"/>
                    <pic:cNvPicPr/>
                  </pic:nvPicPr>
                  <pic:blipFill>
                    <a:blip r:embed="rId14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2778514" w14:textId="77777777" w:rsidR="005F192E" w:rsidRDefault="005F192E" w:rsidP="00D87992">
      <w:pPr>
        <w:pStyle w:val="OrderBody"/>
        <w:sectPr w:rsidR="005F192E" w:rsidSect="00D90DFE">
          <w:headerReference w:type="default" r:id="rId143"/>
          <w:headerReference w:type="first" r:id="rId144"/>
          <w:pgSz w:w="12240" w:h="15840" w:code="1"/>
          <w:pgMar w:top="1440" w:right="1440" w:bottom="1440" w:left="1440" w:header="720" w:footer="720" w:gutter="0"/>
          <w:cols w:space="720"/>
          <w:docGrid w:linePitch="360"/>
        </w:sectPr>
      </w:pPr>
    </w:p>
    <w:p w14:paraId="5E3916B2" w14:textId="77777777" w:rsidR="005F192E" w:rsidRDefault="005F192E" w:rsidP="00D87992">
      <w:pPr>
        <w:pStyle w:val="OrderBody"/>
      </w:pPr>
      <w:r>
        <w:rPr>
          <w:noProof/>
        </w:rPr>
        <w:lastRenderedPageBreak/>
        <w:drawing>
          <wp:inline distT="0" distB="0" distL="0" distR="0" wp14:anchorId="19CE1FE5" wp14:editId="13AA5A7A">
            <wp:extent cx="5943600" cy="4590051"/>
            <wp:effectExtent l="0" t="0" r="0"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ages from Duke-Ocala Territorial Agreement_Page_45.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943600" cy="4590051"/>
                    </a:xfrm>
                    <a:prstGeom prst="rect">
                      <a:avLst/>
                    </a:prstGeom>
                  </pic:spPr>
                </pic:pic>
              </a:graphicData>
            </a:graphic>
          </wp:inline>
        </w:drawing>
      </w:r>
    </w:p>
    <w:p w14:paraId="4F28A0FA" w14:textId="77777777" w:rsidR="005F192E" w:rsidRDefault="005F192E" w:rsidP="00D87992">
      <w:pPr>
        <w:pStyle w:val="OrderBody"/>
        <w:sectPr w:rsidR="005F192E" w:rsidSect="00D90DFE">
          <w:headerReference w:type="default" r:id="rId146"/>
          <w:headerReference w:type="first" r:id="rId147"/>
          <w:pgSz w:w="12240" w:h="15840" w:code="1"/>
          <w:pgMar w:top="1440" w:right="1440" w:bottom="1440" w:left="1440" w:header="720" w:footer="720" w:gutter="0"/>
          <w:cols w:space="720"/>
          <w:docGrid w:linePitch="360"/>
        </w:sectPr>
      </w:pPr>
    </w:p>
    <w:p w14:paraId="64B46964" w14:textId="77777777" w:rsidR="005F192E" w:rsidRDefault="005F192E" w:rsidP="00D87992">
      <w:pPr>
        <w:pStyle w:val="OrderBody"/>
      </w:pPr>
      <w:r>
        <w:rPr>
          <w:noProof/>
        </w:rPr>
        <w:lastRenderedPageBreak/>
        <w:drawing>
          <wp:inline distT="0" distB="0" distL="0" distR="0" wp14:anchorId="095DBC56" wp14:editId="6C0EE3B1">
            <wp:extent cx="5943600" cy="7691755"/>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ages from Duke-Ocala Territorial Agreement_Page_46.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83C019C" w14:textId="77777777" w:rsidR="005F192E" w:rsidRDefault="005F192E" w:rsidP="00D87992">
      <w:pPr>
        <w:pStyle w:val="OrderBody"/>
        <w:sectPr w:rsidR="005F192E" w:rsidSect="00D90DFE">
          <w:headerReference w:type="default" r:id="rId149"/>
          <w:headerReference w:type="first" r:id="rId150"/>
          <w:pgSz w:w="12240" w:h="15840" w:code="1"/>
          <w:pgMar w:top="1440" w:right="1440" w:bottom="1440" w:left="1440" w:header="720" w:footer="720" w:gutter="0"/>
          <w:cols w:space="720"/>
          <w:docGrid w:linePitch="360"/>
        </w:sectPr>
      </w:pPr>
    </w:p>
    <w:p w14:paraId="3116A72C" w14:textId="77777777" w:rsidR="005F192E" w:rsidRDefault="006132E2" w:rsidP="00D87992">
      <w:pPr>
        <w:pStyle w:val="OrderBody"/>
      </w:pPr>
      <w:r>
        <w:rPr>
          <w:noProof/>
        </w:rPr>
        <w:lastRenderedPageBreak/>
        <w:drawing>
          <wp:inline distT="0" distB="0" distL="0" distR="0" wp14:anchorId="1241DCD6" wp14:editId="03C1C800">
            <wp:extent cx="5943600" cy="459295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ages from Duke-Ocala Territorial Agreement_Page_47.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4D18133B" w14:textId="77777777" w:rsidR="006132E2" w:rsidRDefault="006132E2" w:rsidP="00D87992">
      <w:pPr>
        <w:pStyle w:val="OrderBody"/>
        <w:sectPr w:rsidR="006132E2" w:rsidSect="00D90DFE">
          <w:headerReference w:type="default" r:id="rId152"/>
          <w:headerReference w:type="first" r:id="rId153"/>
          <w:pgSz w:w="12240" w:h="15840" w:code="1"/>
          <w:pgMar w:top="1440" w:right="1440" w:bottom="1440" w:left="1440" w:header="720" w:footer="720" w:gutter="0"/>
          <w:cols w:space="720"/>
          <w:docGrid w:linePitch="360"/>
        </w:sectPr>
      </w:pPr>
    </w:p>
    <w:p w14:paraId="2FA6ACE1" w14:textId="77777777" w:rsidR="006132E2" w:rsidRDefault="006132E2" w:rsidP="00D87992">
      <w:pPr>
        <w:pStyle w:val="OrderBody"/>
      </w:pPr>
      <w:r>
        <w:rPr>
          <w:noProof/>
        </w:rPr>
        <w:lastRenderedPageBreak/>
        <w:drawing>
          <wp:inline distT="0" distB="0" distL="0" distR="0" wp14:anchorId="3C225BB3" wp14:editId="0D24C89C">
            <wp:extent cx="5943600" cy="459295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ages from Duke-Ocala Territorial Agreement_Page_48.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2843038A" w14:textId="77777777" w:rsidR="006132E2" w:rsidRDefault="006132E2" w:rsidP="00D87992">
      <w:pPr>
        <w:pStyle w:val="OrderBody"/>
        <w:sectPr w:rsidR="006132E2" w:rsidSect="00D90DFE">
          <w:headerReference w:type="default" r:id="rId155"/>
          <w:headerReference w:type="first" r:id="rId156"/>
          <w:pgSz w:w="12240" w:h="15840" w:code="1"/>
          <w:pgMar w:top="1440" w:right="1440" w:bottom="1440" w:left="1440" w:header="720" w:footer="720" w:gutter="0"/>
          <w:cols w:space="720"/>
          <w:docGrid w:linePitch="360"/>
        </w:sectPr>
      </w:pPr>
    </w:p>
    <w:p w14:paraId="2DEB89C5" w14:textId="77777777" w:rsidR="006132E2" w:rsidRDefault="006132E2" w:rsidP="00D87992">
      <w:pPr>
        <w:pStyle w:val="OrderBody"/>
      </w:pPr>
      <w:r>
        <w:rPr>
          <w:noProof/>
        </w:rPr>
        <w:lastRenderedPageBreak/>
        <w:drawing>
          <wp:inline distT="0" distB="0" distL="0" distR="0" wp14:anchorId="5730AF55" wp14:editId="01C34598">
            <wp:extent cx="5943600" cy="459295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ages from Duke-Ocala Territorial Agreement_Page_49.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40110CBA" w14:textId="77777777" w:rsidR="006132E2" w:rsidRDefault="006132E2" w:rsidP="00D87992">
      <w:pPr>
        <w:pStyle w:val="OrderBody"/>
        <w:sectPr w:rsidR="006132E2" w:rsidSect="00D90DFE">
          <w:headerReference w:type="default" r:id="rId158"/>
          <w:headerReference w:type="first" r:id="rId159"/>
          <w:pgSz w:w="12240" w:h="15840" w:code="1"/>
          <w:pgMar w:top="1440" w:right="1440" w:bottom="1440" w:left="1440" w:header="720" w:footer="720" w:gutter="0"/>
          <w:cols w:space="720"/>
          <w:docGrid w:linePitch="360"/>
        </w:sectPr>
      </w:pPr>
    </w:p>
    <w:p w14:paraId="69222451" w14:textId="77777777" w:rsidR="006132E2" w:rsidRDefault="006132E2" w:rsidP="00D87992">
      <w:pPr>
        <w:pStyle w:val="OrderBody"/>
      </w:pPr>
      <w:r>
        <w:rPr>
          <w:noProof/>
        </w:rPr>
        <w:lastRenderedPageBreak/>
        <w:drawing>
          <wp:inline distT="0" distB="0" distL="0" distR="0" wp14:anchorId="3B519968" wp14:editId="447705AC">
            <wp:extent cx="5943600" cy="45929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ages from Duke-Ocala Territorial Agreement_Page_50.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5DD83514" w14:textId="77777777" w:rsidR="006F33D2" w:rsidRDefault="006F33D2" w:rsidP="00D87992">
      <w:pPr>
        <w:pStyle w:val="OrderBody"/>
        <w:sectPr w:rsidR="006F33D2" w:rsidSect="00D90DFE">
          <w:headerReference w:type="default" r:id="rId161"/>
          <w:headerReference w:type="first" r:id="rId162"/>
          <w:pgSz w:w="12240" w:h="15840" w:code="1"/>
          <w:pgMar w:top="1440" w:right="1440" w:bottom="1440" w:left="1440" w:header="720" w:footer="720" w:gutter="0"/>
          <w:cols w:space="720"/>
          <w:docGrid w:linePitch="360"/>
        </w:sectPr>
      </w:pPr>
    </w:p>
    <w:p w14:paraId="4A79318F" w14:textId="77777777" w:rsidR="006132E2" w:rsidRDefault="006F33D2" w:rsidP="00D87992">
      <w:pPr>
        <w:pStyle w:val="OrderBody"/>
      </w:pPr>
      <w:r>
        <w:rPr>
          <w:noProof/>
        </w:rPr>
        <w:lastRenderedPageBreak/>
        <w:drawing>
          <wp:inline distT="0" distB="0" distL="0" distR="0" wp14:anchorId="25216EA1" wp14:editId="0E9DD37C">
            <wp:extent cx="5943600" cy="45929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ages from Duke-Ocala Territorial Agreement_Page_51.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266F0701" w14:textId="77777777" w:rsidR="006F33D2" w:rsidRDefault="006F33D2" w:rsidP="00D87992">
      <w:pPr>
        <w:pStyle w:val="OrderBody"/>
        <w:sectPr w:rsidR="006F33D2" w:rsidSect="00D90DFE">
          <w:headerReference w:type="default" r:id="rId164"/>
          <w:headerReference w:type="first" r:id="rId165"/>
          <w:pgSz w:w="12240" w:h="15840" w:code="1"/>
          <w:pgMar w:top="1440" w:right="1440" w:bottom="1440" w:left="1440" w:header="720" w:footer="720" w:gutter="0"/>
          <w:cols w:space="720"/>
          <w:docGrid w:linePitch="360"/>
        </w:sectPr>
      </w:pPr>
    </w:p>
    <w:p w14:paraId="0C6C72DB" w14:textId="77777777" w:rsidR="006F33D2" w:rsidRDefault="006F33D2" w:rsidP="00D87992">
      <w:pPr>
        <w:pStyle w:val="OrderBody"/>
      </w:pPr>
      <w:r>
        <w:rPr>
          <w:noProof/>
        </w:rPr>
        <w:lastRenderedPageBreak/>
        <w:drawing>
          <wp:inline distT="0" distB="0" distL="0" distR="0" wp14:anchorId="57C6E9FA" wp14:editId="050B02ED">
            <wp:extent cx="5943600" cy="45929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ages from Duke-Ocala Territorial Agreement_Page_52.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377EE598" w14:textId="77777777" w:rsidR="006F33D2" w:rsidRDefault="006F33D2" w:rsidP="00D87992">
      <w:pPr>
        <w:pStyle w:val="OrderBody"/>
        <w:sectPr w:rsidR="006F33D2" w:rsidSect="00D90DFE">
          <w:headerReference w:type="default" r:id="rId167"/>
          <w:headerReference w:type="first" r:id="rId168"/>
          <w:pgSz w:w="12240" w:h="15840" w:code="1"/>
          <w:pgMar w:top="1440" w:right="1440" w:bottom="1440" w:left="1440" w:header="720" w:footer="720" w:gutter="0"/>
          <w:cols w:space="720"/>
          <w:docGrid w:linePitch="360"/>
        </w:sectPr>
      </w:pPr>
    </w:p>
    <w:p w14:paraId="1A3ACE3D" w14:textId="77777777" w:rsidR="006F33D2" w:rsidRDefault="006F33D2" w:rsidP="00D87992">
      <w:pPr>
        <w:pStyle w:val="OrderBody"/>
      </w:pPr>
      <w:r>
        <w:rPr>
          <w:noProof/>
        </w:rPr>
        <w:lastRenderedPageBreak/>
        <w:drawing>
          <wp:inline distT="0" distB="0" distL="0" distR="0" wp14:anchorId="127BEF2E" wp14:editId="37936A37">
            <wp:extent cx="5943600" cy="769175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ages from Duke-Ocala Territorial Agreement_Page_53.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D06C1B7" w14:textId="77777777" w:rsidR="006F33D2" w:rsidRDefault="006F33D2" w:rsidP="00D87992">
      <w:pPr>
        <w:pStyle w:val="OrderBody"/>
        <w:sectPr w:rsidR="006F33D2" w:rsidSect="00D90DFE">
          <w:headerReference w:type="default" r:id="rId170"/>
          <w:headerReference w:type="first" r:id="rId171"/>
          <w:pgSz w:w="12240" w:h="15840" w:code="1"/>
          <w:pgMar w:top="1440" w:right="1440" w:bottom="1440" w:left="1440" w:header="720" w:footer="720" w:gutter="0"/>
          <w:cols w:space="720"/>
          <w:docGrid w:linePitch="360"/>
        </w:sectPr>
      </w:pPr>
    </w:p>
    <w:p w14:paraId="6742753A" w14:textId="77777777" w:rsidR="006F33D2" w:rsidRDefault="006F33D2" w:rsidP="00D87992">
      <w:pPr>
        <w:pStyle w:val="OrderBody"/>
      </w:pPr>
      <w:r>
        <w:rPr>
          <w:noProof/>
        </w:rPr>
        <w:lastRenderedPageBreak/>
        <w:drawing>
          <wp:inline distT="0" distB="0" distL="0" distR="0" wp14:anchorId="2D5E83CB" wp14:editId="1DF2C4FC">
            <wp:extent cx="5943600" cy="7691755"/>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ages from Duke-Ocala Territorial Agreement_Page_54.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B98138C" w14:textId="77777777" w:rsidR="006F33D2" w:rsidRDefault="006F33D2" w:rsidP="00D87992">
      <w:pPr>
        <w:pStyle w:val="OrderBody"/>
        <w:sectPr w:rsidR="006F33D2" w:rsidSect="00D90DFE">
          <w:headerReference w:type="default" r:id="rId173"/>
          <w:headerReference w:type="first" r:id="rId174"/>
          <w:pgSz w:w="12240" w:h="15840" w:code="1"/>
          <w:pgMar w:top="1440" w:right="1440" w:bottom="1440" w:left="1440" w:header="720" w:footer="720" w:gutter="0"/>
          <w:cols w:space="720"/>
          <w:docGrid w:linePitch="360"/>
        </w:sectPr>
      </w:pPr>
    </w:p>
    <w:p w14:paraId="1432EE21" w14:textId="77777777" w:rsidR="006F33D2" w:rsidRDefault="006F33D2" w:rsidP="00D87992">
      <w:pPr>
        <w:pStyle w:val="OrderBody"/>
      </w:pPr>
      <w:r>
        <w:rPr>
          <w:noProof/>
        </w:rPr>
        <w:lastRenderedPageBreak/>
        <w:drawing>
          <wp:inline distT="0" distB="0" distL="0" distR="0" wp14:anchorId="057BC0E8" wp14:editId="77A43116">
            <wp:extent cx="5943600" cy="7691755"/>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ages from Duke-Ocala Territorial Agreement_Page_55.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0E61CAB" w14:textId="77777777" w:rsidR="006F33D2" w:rsidRDefault="006F33D2" w:rsidP="00D87992">
      <w:pPr>
        <w:pStyle w:val="OrderBody"/>
        <w:sectPr w:rsidR="006F33D2" w:rsidSect="00D90DFE">
          <w:headerReference w:type="default" r:id="rId176"/>
          <w:headerReference w:type="first" r:id="rId177"/>
          <w:pgSz w:w="12240" w:h="15840" w:code="1"/>
          <w:pgMar w:top="1440" w:right="1440" w:bottom="1440" w:left="1440" w:header="720" w:footer="720" w:gutter="0"/>
          <w:cols w:space="720"/>
          <w:docGrid w:linePitch="360"/>
        </w:sectPr>
      </w:pPr>
    </w:p>
    <w:p w14:paraId="16E673D6" w14:textId="77777777" w:rsidR="006F33D2" w:rsidRDefault="006F33D2" w:rsidP="00D87992">
      <w:pPr>
        <w:pStyle w:val="OrderBody"/>
      </w:pPr>
      <w:r>
        <w:rPr>
          <w:noProof/>
        </w:rPr>
        <w:lastRenderedPageBreak/>
        <w:drawing>
          <wp:inline distT="0" distB="0" distL="0" distR="0" wp14:anchorId="70FC0AA8" wp14:editId="1031BE01">
            <wp:extent cx="5943600" cy="7691755"/>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ages from Duke-Ocala Territorial Agreement_Page_56.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1F69690" w14:textId="77777777" w:rsidR="006F33D2" w:rsidRDefault="006F33D2" w:rsidP="00D87992">
      <w:pPr>
        <w:pStyle w:val="OrderBody"/>
        <w:sectPr w:rsidR="006F33D2" w:rsidSect="00D90DFE">
          <w:headerReference w:type="default" r:id="rId179"/>
          <w:headerReference w:type="first" r:id="rId180"/>
          <w:pgSz w:w="12240" w:h="15840" w:code="1"/>
          <w:pgMar w:top="1440" w:right="1440" w:bottom="1440" w:left="1440" w:header="720" w:footer="720" w:gutter="0"/>
          <w:cols w:space="720"/>
          <w:docGrid w:linePitch="360"/>
        </w:sectPr>
      </w:pPr>
    </w:p>
    <w:p w14:paraId="0BFACBAC" w14:textId="77777777" w:rsidR="006F33D2" w:rsidRDefault="006F33D2" w:rsidP="00D87992">
      <w:pPr>
        <w:pStyle w:val="OrderBody"/>
      </w:pPr>
    </w:p>
    <w:p w14:paraId="2F644DE7" w14:textId="77777777" w:rsidR="00D53CDC" w:rsidRDefault="00D53CDC" w:rsidP="00D87992">
      <w:pPr>
        <w:pStyle w:val="OrderBody"/>
      </w:pPr>
    </w:p>
    <w:p w14:paraId="360D72E5" w14:textId="77777777" w:rsidR="00D53CDC" w:rsidRDefault="00D53CDC" w:rsidP="00D87992">
      <w:pPr>
        <w:pStyle w:val="OrderBody"/>
      </w:pPr>
    </w:p>
    <w:p w14:paraId="3CFD8077" w14:textId="77777777" w:rsidR="00D53CDC" w:rsidRDefault="00D53CDC" w:rsidP="00D87992">
      <w:pPr>
        <w:pStyle w:val="OrderBody"/>
      </w:pPr>
    </w:p>
    <w:p w14:paraId="6436191D" w14:textId="77777777" w:rsidR="00D53CDC" w:rsidRDefault="00D53CDC" w:rsidP="00D53CDC">
      <w:pPr>
        <w:jc w:val="center"/>
      </w:pPr>
      <w:r w:rsidRPr="00D1342B">
        <w:rPr>
          <w:rFonts w:ascii="Arial" w:hAnsi="Arial" w:cs="Arial"/>
          <w:sz w:val="144"/>
          <w:szCs w:val="144"/>
        </w:rPr>
        <w:t>Informational Maps Depicting The Territorial Boundary Line Changes</w:t>
      </w:r>
      <w:r w:rsidRPr="00D1342B">
        <w:t xml:space="preserve"> </w:t>
      </w:r>
    </w:p>
    <w:p w14:paraId="0A6E5D1B" w14:textId="77777777" w:rsidR="00D53CDC" w:rsidRDefault="00D53CDC" w:rsidP="00D87992">
      <w:pPr>
        <w:pStyle w:val="OrderBody"/>
      </w:pPr>
    </w:p>
    <w:p w14:paraId="46F69A0B" w14:textId="77777777" w:rsidR="00D53CDC" w:rsidRDefault="00D53CDC" w:rsidP="00D87992">
      <w:pPr>
        <w:pStyle w:val="OrderBody"/>
        <w:sectPr w:rsidR="00D53CDC" w:rsidSect="00BB09C7">
          <w:headerReference w:type="default" r:id="rId181"/>
          <w:headerReference w:type="first" r:id="rId182"/>
          <w:pgSz w:w="12240" w:h="15840" w:code="1"/>
          <w:pgMar w:top="1440" w:right="1440" w:bottom="1440" w:left="1440" w:header="720" w:footer="720" w:gutter="0"/>
          <w:cols w:space="720"/>
          <w:docGrid w:linePitch="360"/>
        </w:sectPr>
      </w:pPr>
    </w:p>
    <w:p w14:paraId="64D464E2" w14:textId="71948A01" w:rsidR="000C5BAF" w:rsidRDefault="000C5BAF" w:rsidP="00B7093B">
      <w:pPr>
        <w:pStyle w:val="NormalWeb"/>
      </w:pPr>
      <w:r>
        <w:rPr>
          <w:noProof/>
        </w:rPr>
        <w:lastRenderedPageBreak/>
        <w:drawing>
          <wp:inline distT="0" distB="0" distL="0" distR="0" wp14:anchorId="53206B80" wp14:editId="4F329C08">
            <wp:extent cx="5514975" cy="7134506"/>
            <wp:effectExtent l="0" t="0" r="0" b="9525"/>
            <wp:docPr id="1" name="Picture 1" descr="C:\Users\CVaughan\Desktop\Attachment B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Vaughan\Desktop\Attachment B_Page_01.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525839" cy="7148561"/>
                    </a:xfrm>
                    <a:prstGeom prst="rect">
                      <a:avLst/>
                    </a:prstGeom>
                    <a:noFill/>
                    <a:ln>
                      <a:noFill/>
                    </a:ln>
                  </pic:spPr>
                </pic:pic>
              </a:graphicData>
            </a:graphic>
          </wp:inline>
        </w:drawing>
      </w:r>
    </w:p>
    <w:p w14:paraId="6A7F4AA9" w14:textId="77777777" w:rsidR="00B7093B" w:rsidRDefault="00B7093B" w:rsidP="00B7093B">
      <w:pPr>
        <w:pStyle w:val="NormalWeb"/>
      </w:pPr>
    </w:p>
    <w:p w14:paraId="42AA7B47" w14:textId="77777777" w:rsidR="00D53CDC" w:rsidRDefault="00D53CDC" w:rsidP="00D87992">
      <w:pPr>
        <w:pStyle w:val="OrderBody"/>
        <w:sectPr w:rsidR="00D53CDC" w:rsidSect="00BB09C7">
          <w:headerReference w:type="default" r:id="rId184"/>
          <w:headerReference w:type="first" r:id="rId185"/>
          <w:pgSz w:w="12240" w:h="15840" w:code="1"/>
          <w:pgMar w:top="1440" w:right="1440" w:bottom="1440" w:left="1440" w:header="720" w:footer="720" w:gutter="0"/>
          <w:cols w:space="720"/>
          <w:docGrid w:linePitch="360"/>
        </w:sectPr>
      </w:pPr>
    </w:p>
    <w:p w14:paraId="01251C5C" w14:textId="77777777" w:rsidR="00B7093B" w:rsidRDefault="00B7093B" w:rsidP="00B7093B">
      <w:pPr>
        <w:pStyle w:val="NormalWeb"/>
      </w:pPr>
      <w:r>
        <w:rPr>
          <w:noProof/>
        </w:rPr>
        <w:lastRenderedPageBreak/>
        <w:drawing>
          <wp:inline distT="0" distB="0" distL="0" distR="0" wp14:anchorId="07BDA4EE" wp14:editId="788278F8">
            <wp:extent cx="5686854" cy="7433796"/>
            <wp:effectExtent l="0" t="0" r="9525" b="0"/>
            <wp:docPr id="2" name="Picture 2" descr="C:\Users\CVaughan\Desktop\Attachment B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Vaughan\Desktop\Attachment B_Page_02.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705020" cy="7457542"/>
                    </a:xfrm>
                    <a:prstGeom prst="rect">
                      <a:avLst/>
                    </a:prstGeom>
                    <a:noFill/>
                    <a:ln>
                      <a:noFill/>
                    </a:ln>
                  </pic:spPr>
                </pic:pic>
              </a:graphicData>
            </a:graphic>
          </wp:inline>
        </w:drawing>
      </w:r>
    </w:p>
    <w:p w14:paraId="21482D3C" w14:textId="6D23CE07" w:rsidR="00D53CDC" w:rsidRDefault="00D53CDC" w:rsidP="00D87992">
      <w:pPr>
        <w:pStyle w:val="OrderBody"/>
      </w:pPr>
    </w:p>
    <w:p w14:paraId="68FC137D" w14:textId="77777777" w:rsidR="00D53CDC" w:rsidRDefault="00D53CDC" w:rsidP="00D87992">
      <w:pPr>
        <w:pStyle w:val="OrderBody"/>
        <w:sectPr w:rsidR="00D53CDC" w:rsidSect="00BB09C7">
          <w:headerReference w:type="default" r:id="rId187"/>
          <w:headerReference w:type="first" r:id="rId188"/>
          <w:pgSz w:w="12240" w:h="15840" w:code="1"/>
          <w:pgMar w:top="1440" w:right="1440" w:bottom="1440" w:left="1440" w:header="720" w:footer="720" w:gutter="0"/>
          <w:cols w:space="720"/>
          <w:docGrid w:linePitch="360"/>
        </w:sectPr>
      </w:pPr>
    </w:p>
    <w:p w14:paraId="601CC8AB" w14:textId="77777777" w:rsidR="00B7093B" w:rsidRDefault="00B7093B" w:rsidP="00B7093B">
      <w:pPr>
        <w:pStyle w:val="NormalWeb"/>
      </w:pPr>
      <w:r>
        <w:rPr>
          <w:noProof/>
        </w:rPr>
        <w:lastRenderedPageBreak/>
        <w:drawing>
          <wp:inline distT="0" distB="0" distL="0" distR="0" wp14:anchorId="4B4B3537" wp14:editId="43DA8C6F">
            <wp:extent cx="5762625" cy="7454884"/>
            <wp:effectExtent l="0" t="0" r="0" b="0"/>
            <wp:docPr id="59" name="Picture 59" descr="C:\Users\CVaughan\Desktop\Attachment B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Vaughan\Desktop\Attachment B_Page_03.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777237" cy="7473788"/>
                    </a:xfrm>
                    <a:prstGeom prst="rect">
                      <a:avLst/>
                    </a:prstGeom>
                    <a:noFill/>
                    <a:ln>
                      <a:noFill/>
                    </a:ln>
                  </pic:spPr>
                </pic:pic>
              </a:graphicData>
            </a:graphic>
          </wp:inline>
        </w:drawing>
      </w:r>
    </w:p>
    <w:p w14:paraId="29848132" w14:textId="2E046475" w:rsidR="00D53CDC" w:rsidRDefault="00D53CDC" w:rsidP="00D87992">
      <w:pPr>
        <w:pStyle w:val="OrderBody"/>
      </w:pPr>
    </w:p>
    <w:p w14:paraId="5B5D2C63" w14:textId="77777777" w:rsidR="00D53CDC" w:rsidRDefault="00D53CDC" w:rsidP="00D87992">
      <w:pPr>
        <w:pStyle w:val="OrderBody"/>
        <w:sectPr w:rsidR="00D53CDC" w:rsidSect="00BB09C7">
          <w:headerReference w:type="default" r:id="rId190"/>
          <w:headerReference w:type="first" r:id="rId191"/>
          <w:pgSz w:w="12240" w:h="15840" w:code="1"/>
          <w:pgMar w:top="1440" w:right="1440" w:bottom="1440" w:left="1440" w:header="720" w:footer="720" w:gutter="0"/>
          <w:cols w:space="720"/>
          <w:docGrid w:linePitch="360"/>
        </w:sectPr>
      </w:pPr>
    </w:p>
    <w:p w14:paraId="2CEA892C" w14:textId="77777777" w:rsidR="005111E1" w:rsidRDefault="005111E1" w:rsidP="005111E1">
      <w:pPr>
        <w:pStyle w:val="NormalWeb"/>
      </w:pPr>
      <w:r>
        <w:rPr>
          <w:noProof/>
        </w:rPr>
        <w:lastRenderedPageBreak/>
        <w:drawing>
          <wp:inline distT="0" distB="0" distL="0" distR="0" wp14:anchorId="3C9D2F1B" wp14:editId="34F9811B">
            <wp:extent cx="5724525" cy="7405596"/>
            <wp:effectExtent l="0" t="0" r="0" b="5080"/>
            <wp:docPr id="60" name="Picture 60" descr="C:\Users\CVaughan\Desktop\Attachment B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Vaughan\Desktop\Attachment B_Page_04.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751932" cy="7441051"/>
                    </a:xfrm>
                    <a:prstGeom prst="rect">
                      <a:avLst/>
                    </a:prstGeom>
                    <a:noFill/>
                    <a:ln>
                      <a:noFill/>
                    </a:ln>
                  </pic:spPr>
                </pic:pic>
              </a:graphicData>
            </a:graphic>
          </wp:inline>
        </w:drawing>
      </w:r>
    </w:p>
    <w:p w14:paraId="207CA7E9" w14:textId="4D61EEA6" w:rsidR="00D53CDC" w:rsidRDefault="00D53CDC" w:rsidP="00D87992">
      <w:pPr>
        <w:pStyle w:val="OrderBody"/>
      </w:pPr>
    </w:p>
    <w:p w14:paraId="6942563B" w14:textId="77777777" w:rsidR="00D53CDC" w:rsidRDefault="00D53CDC" w:rsidP="00D87992">
      <w:pPr>
        <w:pStyle w:val="OrderBody"/>
        <w:sectPr w:rsidR="00D53CDC" w:rsidSect="00BB09C7">
          <w:headerReference w:type="default" r:id="rId193"/>
          <w:headerReference w:type="first" r:id="rId194"/>
          <w:pgSz w:w="12240" w:h="15840" w:code="1"/>
          <w:pgMar w:top="1440" w:right="1440" w:bottom="1440" w:left="1440" w:header="720" w:footer="720" w:gutter="0"/>
          <w:cols w:space="720"/>
          <w:docGrid w:linePitch="360"/>
        </w:sectPr>
      </w:pPr>
    </w:p>
    <w:p w14:paraId="4E35D66E" w14:textId="77777777" w:rsidR="005111E1" w:rsidRDefault="005111E1" w:rsidP="005111E1">
      <w:pPr>
        <w:pStyle w:val="NormalWeb"/>
      </w:pPr>
      <w:r>
        <w:rPr>
          <w:noProof/>
        </w:rPr>
        <w:lastRenderedPageBreak/>
        <w:drawing>
          <wp:inline distT="0" distB="0" distL="0" distR="0" wp14:anchorId="02702B7B" wp14:editId="5C7AD73F">
            <wp:extent cx="5713553" cy="7391400"/>
            <wp:effectExtent l="0" t="0" r="1905" b="0"/>
            <wp:docPr id="61" name="Picture 61" descr="C:\Users\CVaughan\Desktop\Attachment B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Vaughan\Desktop\Attachment B_Page_05.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728358" cy="7410553"/>
                    </a:xfrm>
                    <a:prstGeom prst="rect">
                      <a:avLst/>
                    </a:prstGeom>
                    <a:noFill/>
                    <a:ln>
                      <a:noFill/>
                    </a:ln>
                  </pic:spPr>
                </pic:pic>
              </a:graphicData>
            </a:graphic>
          </wp:inline>
        </w:drawing>
      </w:r>
    </w:p>
    <w:p w14:paraId="30F3054E" w14:textId="1124DDAD" w:rsidR="00D53CDC" w:rsidRDefault="00D53CDC" w:rsidP="00D87992">
      <w:pPr>
        <w:pStyle w:val="OrderBody"/>
      </w:pPr>
    </w:p>
    <w:p w14:paraId="761F3C14" w14:textId="77777777" w:rsidR="00D53CDC" w:rsidRDefault="00D53CDC" w:rsidP="00D87992">
      <w:pPr>
        <w:pStyle w:val="OrderBody"/>
        <w:sectPr w:rsidR="00D53CDC" w:rsidSect="00BB09C7">
          <w:headerReference w:type="default" r:id="rId196"/>
          <w:headerReference w:type="first" r:id="rId197"/>
          <w:pgSz w:w="12240" w:h="15840" w:code="1"/>
          <w:pgMar w:top="1440" w:right="1440" w:bottom="1440" w:left="1440" w:header="720" w:footer="720" w:gutter="0"/>
          <w:cols w:space="720"/>
          <w:docGrid w:linePitch="360"/>
        </w:sectPr>
      </w:pPr>
    </w:p>
    <w:p w14:paraId="5E66A507" w14:textId="77777777" w:rsidR="005111E1" w:rsidRDefault="005111E1" w:rsidP="005111E1">
      <w:pPr>
        <w:pStyle w:val="NormalWeb"/>
      </w:pPr>
      <w:r>
        <w:rPr>
          <w:noProof/>
        </w:rPr>
        <w:lastRenderedPageBreak/>
        <w:drawing>
          <wp:inline distT="0" distB="0" distL="0" distR="0" wp14:anchorId="22D5D9B5" wp14:editId="6064EBBC">
            <wp:extent cx="5715000" cy="7369439"/>
            <wp:effectExtent l="0" t="0" r="0" b="3175"/>
            <wp:docPr id="62" name="Picture 62" descr="C:\Users\CVaughan\Desktop\Attachment B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Vaughan\Desktop\Attachment B_Page_06.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735797" cy="7396257"/>
                    </a:xfrm>
                    <a:prstGeom prst="rect">
                      <a:avLst/>
                    </a:prstGeom>
                    <a:noFill/>
                    <a:ln>
                      <a:noFill/>
                    </a:ln>
                  </pic:spPr>
                </pic:pic>
              </a:graphicData>
            </a:graphic>
          </wp:inline>
        </w:drawing>
      </w:r>
    </w:p>
    <w:p w14:paraId="2750B4B1" w14:textId="29F80AC0" w:rsidR="00D53CDC" w:rsidRDefault="00D53CDC" w:rsidP="00D87992">
      <w:pPr>
        <w:pStyle w:val="OrderBody"/>
      </w:pPr>
    </w:p>
    <w:p w14:paraId="5E30B3A7" w14:textId="77777777" w:rsidR="00D53CDC" w:rsidRDefault="00D53CDC" w:rsidP="00D87992">
      <w:pPr>
        <w:pStyle w:val="OrderBody"/>
        <w:sectPr w:rsidR="00D53CDC" w:rsidSect="00BB09C7">
          <w:headerReference w:type="default" r:id="rId199"/>
          <w:headerReference w:type="first" r:id="rId200"/>
          <w:pgSz w:w="12240" w:h="15840" w:code="1"/>
          <w:pgMar w:top="1440" w:right="1440" w:bottom="1440" w:left="1440" w:header="720" w:footer="720" w:gutter="0"/>
          <w:cols w:space="720"/>
          <w:docGrid w:linePitch="360"/>
        </w:sectPr>
      </w:pPr>
    </w:p>
    <w:p w14:paraId="7599365B" w14:textId="77777777" w:rsidR="005111E1" w:rsidRDefault="005111E1" w:rsidP="005111E1">
      <w:pPr>
        <w:pStyle w:val="NormalWeb"/>
      </w:pPr>
      <w:r>
        <w:rPr>
          <w:noProof/>
        </w:rPr>
        <w:lastRenderedPageBreak/>
        <w:drawing>
          <wp:inline distT="0" distB="0" distL="0" distR="0" wp14:anchorId="11C74755" wp14:editId="042FC165">
            <wp:extent cx="5753100" cy="7418570"/>
            <wp:effectExtent l="0" t="0" r="0" b="0"/>
            <wp:docPr id="63" name="Picture 63" descr="C:\Users\CVaughan\Desktop\Attachment B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Vaughan\Desktop\Attachment B_Page_07.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770030" cy="7440401"/>
                    </a:xfrm>
                    <a:prstGeom prst="rect">
                      <a:avLst/>
                    </a:prstGeom>
                    <a:noFill/>
                    <a:ln>
                      <a:noFill/>
                    </a:ln>
                  </pic:spPr>
                </pic:pic>
              </a:graphicData>
            </a:graphic>
          </wp:inline>
        </w:drawing>
      </w:r>
    </w:p>
    <w:p w14:paraId="0D690734" w14:textId="5C962DF9" w:rsidR="00D53CDC" w:rsidRDefault="00D53CDC" w:rsidP="00D87992">
      <w:pPr>
        <w:pStyle w:val="OrderBody"/>
      </w:pPr>
    </w:p>
    <w:p w14:paraId="11462132" w14:textId="77777777" w:rsidR="00D53CDC" w:rsidRDefault="00D53CDC" w:rsidP="00D87992">
      <w:pPr>
        <w:pStyle w:val="OrderBody"/>
        <w:sectPr w:rsidR="00D53CDC" w:rsidSect="00BB09C7">
          <w:headerReference w:type="default" r:id="rId202"/>
          <w:headerReference w:type="first" r:id="rId203"/>
          <w:pgSz w:w="12240" w:h="15840" w:code="1"/>
          <w:pgMar w:top="1440" w:right="1440" w:bottom="1440" w:left="1440" w:header="720" w:footer="720" w:gutter="0"/>
          <w:cols w:space="720"/>
          <w:docGrid w:linePitch="360"/>
        </w:sectPr>
      </w:pPr>
    </w:p>
    <w:p w14:paraId="3FA96146" w14:textId="77777777" w:rsidR="005111E1" w:rsidRDefault="005111E1" w:rsidP="005111E1">
      <w:pPr>
        <w:pStyle w:val="NormalWeb"/>
      </w:pPr>
      <w:r>
        <w:rPr>
          <w:noProof/>
        </w:rPr>
        <w:lastRenderedPageBreak/>
        <w:drawing>
          <wp:inline distT="0" distB="0" distL="0" distR="0" wp14:anchorId="60059E62" wp14:editId="2A929854">
            <wp:extent cx="5696712" cy="7415784"/>
            <wp:effectExtent l="0" t="0" r="0" b="0"/>
            <wp:docPr id="64" name="Picture 64" descr="C:\Users\CVaughan\Desktop\Attachment B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Vaughan\Desktop\Attachment B_Page_08.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696712" cy="7415784"/>
                    </a:xfrm>
                    <a:prstGeom prst="rect">
                      <a:avLst/>
                    </a:prstGeom>
                    <a:noFill/>
                    <a:ln>
                      <a:noFill/>
                    </a:ln>
                  </pic:spPr>
                </pic:pic>
              </a:graphicData>
            </a:graphic>
          </wp:inline>
        </w:drawing>
      </w:r>
    </w:p>
    <w:p w14:paraId="4A7443B2" w14:textId="4694AE97" w:rsidR="00D53CDC" w:rsidRDefault="00D53CDC" w:rsidP="00D87992">
      <w:pPr>
        <w:pStyle w:val="OrderBody"/>
      </w:pPr>
    </w:p>
    <w:p w14:paraId="6955D6E8" w14:textId="77777777" w:rsidR="00D53CDC" w:rsidRDefault="00D53CDC" w:rsidP="00D87992">
      <w:pPr>
        <w:pStyle w:val="OrderBody"/>
        <w:sectPr w:rsidR="00D53CDC" w:rsidSect="00BB09C7">
          <w:headerReference w:type="default" r:id="rId205"/>
          <w:headerReference w:type="first" r:id="rId206"/>
          <w:pgSz w:w="12240" w:h="15840" w:code="1"/>
          <w:pgMar w:top="1440" w:right="1440" w:bottom="1440" w:left="1440" w:header="720" w:footer="720" w:gutter="0"/>
          <w:cols w:space="720"/>
          <w:docGrid w:linePitch="360"/>
        </w:sectPr>
      </w:pPr>
    </w:p>
    <w:p w14:paraId="46B68618" w14:textId="77777777" w:rsidR="005111E1" w:rsidRDefault="005111E1" w:rsidP="005111E1">
      <w:pPr>
        <w:pStyle w:val="NormalWeb"/>
      </w:pPr>
      <w:r>
        <w:rPr>
          <w:noProof/>
        </w:rPr>
        <w:lastRenderedPageBreak/>
        <w:drawing>
          <wp:inline distT="0" distB="0" distL="0" distR="0" wp14:anchorId="6343140B" wp14:editId="50FE8EBE">
            <wp:extent cx="5733288" cy="7415784"/>
            <wp:effectExtent l="0" t="0" r="1270" b="0"/>
            <wp:docPr id="65" name="Picture 65" descr="C:\Users\CVaughan\Desktop\Attachment B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Vaughan\Desktop\Attachment B_Page_09.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733288" cy="7415784"/>
                    </a:xfrm>
                    <a:prstGeom prst="rect">
                      <a:avLst/>
                    </a:prstGeom>
                    <a:noFill/>
                    <a:ln>
                      <a:noFill/>
                    </a:ln>
                  </pic:spPr>
                </pic:pic>
              </a:graphicData>
            </a:graphic>
          </wp:inline>
        </w:drawing>
      </w:r>
    </w:p>
    <w:p w14:paraId="1D227AEB" w14:textId="5CD8773B" w:rsidR="00D53CDC" w:rsidRDefault="00D53CDC" w:rsidP="00D87992">
      <w:pPr>
        <w:pStyle w:val="OrderBody"/>
      </w:pPr>
    </w:p>
    <w:p w14:paraId="4ED24DC8" w14:textId="77777777" w:rsidR="00D53CDC" w:rsidRDefault="00D53CDC" w:rsidP="00D87992">
      <w:pPr>
        <w:pStyle w:val="OrderBody"/>
        <w:sectPr w:rsidR="00D53CDC" w:rsidSect="00BB09C7">
          <w:headerReference w:type="default" r:id="rId208"/>
          <w:headerReference w:type="first" r:id="rId209"/>
          <w:pgSz w:w="12240" w:h="15840" w:code="1"/>
          <w:pgMar w:top="1440" w:right="1440" w:bottom="1440" w:left="1440" w:header="720" w:footer="720" w:gutter="0"/>
          <w:cols w:space="720"/>
          <w:docGrid w:linePitch="360"/>
        </w:sectPr>
      </w:pPr>
    </w:p>
    <w:p w14:paraId="65E0569C" w14:textId="77777777" w:rsidR="005111E1" w:rsidRDefault="005111E1" w:rsidP="005111E1">
      <w:pPr>
        <w:pStyle w:val="NormalWeb"/>
      </w:pPr>
      <w:r>
        <w:rPr>
          <w:noProof/>
        </w:rPr>
        <w:lastRenderedPageBreak/>
        <w:drawing>
          <wp:inline distT="0" distB="0" distL="0" distR="0" wp14:anchorId="6A678818" wp14:editId="43D47B34">
            <wp:extent cx="5733288" cy="7415784"/>
            <wp:effectExtent l="0" t="0" r="1270" b="0"/>
            <wp:docPr id="66" name="Picture 66" descr="C:\Users\CVaughan\Desktop\Attachment B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Vaughan\Desktop\Attachment B_Page_10.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733288" cy="7415784"/>
                    </a:xfrm>
                    <a:prstGeom prst="rect">
                      <a:avLst/>
                    </a:prstGeom>
                    <a:noFill/>
                    <a:ln>
                      <a:noFill/>
                    </a:ln>
                  </pic:spPr>
                </pic:pic>
              </a:graphicData>
            </a:graphic>
          </wp:inline>
        </w:drawing>
      </w:r>
    </w:p>
    <w:p w14:paraId="74FEC546" w14:textId="393624B0" w:rsidR="00D53CDC" w:rsidRDefault="00D53CDC" w:rsidP="00D87992">
      <w:pPr>
        <w:pStyle w:val="OrderBody"/>
      </w:pPr>
    </w:p>
    <w:p w14:paraId="6CE3038A" w14:textId="77777777" w:rsidR="00D53CDC" w:rsidRDefault="00D53CDC" w:rsidP="00D87992">
      <w:pPr>
        <w:pStyle w:val="OrderBody"/>
        <w:sectPr w:rsidR="00D53CDC" w:rsidSect="00BB09C7">
          <w:headerReference w:type="default" r:id="rId211"/>
          <w:headerReference w:type="first" r:id="rId212"/>
          <w:pgSz w:w="12240" w:h="15840" w:code="1"/>
          <w:pgMar w:top="1440" w:right="1440" w:bottom="1440" w:left="1440" w:header="720" w:footer="720" w:gutter="0"/>
          <w:cols w:space="720"/>
          <w:docGrid w:linePitch="360"/>
        </w:sectPr>
      </w:pPr>
    </w:p>
    <w:p w14:paraId="71511366" w14:textId="77777777" w:rsidR="005111E1" w:rsidRDefault="005111E1" w:rsidP="005111E1">
      <w:pPr>
        <w:pStyle w:val="NormalWeb"/>
      </w:pPr>
      <w:r>
        <w:rPr>
          <w:noProof/>
        </w:rPr>
        <w:lastRenderedPageBreak/>
        <w:drawing>
          <wp:inline distT="0" distB="0" distL="0" distR="0" wp14:anchorId="4E622D8F" wp14:editId="18CD19A5">
            <wp:extent cx="5733288" cy="7415784"/>
            <wp:effectExtent l="0" t="0" r="1270" b="0"/>
            <wp:docPr id="67" name="Picture 67" descr="C:\Users\CVaughan\Desktop\Attachment B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Vaughan\Desktop\Attachment B_Page_11.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733288" cy="7415784"/>
                    </a:xfrm>
                    <a:prstGeom prst="rect">
                      <a:avLst/>
                    </a:prstGeom>
                    <a:noFill/>
                    <a:ln>
                      <a:noFill/>
                    </a:ln>
                  </pic:spPr>
                </pic:pic>
              </a:graphicData>
            </a:graphic>
          </wp:inline>
        </w:drawing>
      </w:r>
    </w:p>
    <w:p w14:paraId="4A144C32" w14:textId="77777777" w:rsidR="00D53CDC" w:rsidRPr="00D87992" w:rsidRDefault="00D53CDC" w:rsidP="00D87992">
      <w:pPr>
        <w:pStyle w:val="OrderBody"/>
      </w:pPr>
    </w:p>
    <w:sectPr w:rsidR="00D53CDC" w:rsidRPr="00D87992" w:rsidSect="00BB09C7">
      <w:headerReference w:type="default" r:id="rId214"/>
      <w:headerReference w:type="first" r:id="rId215"/>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2164BC4" w14:textId="77777777" w:rsidR="00D90DFE" w:rsidRDefault="00D90DFE">
      <w:r>
        <w:separator/>
      </w:r>
    </w:p>
  </w:endnote>
  <w:endnote w:type="continuationSeparator" w:id="0">
    <w:p w14:paraId="7C8CE639" w14:textId="77777777" w:rsidR="00D90DFE" w:rsidRDefault="00D90D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roman"/>
    <w:notTrueType/>
    <w:pitch w:val="default"/>
    <w:sig w:usb0="00000003" w:usb1="00000000" w:usb2="00000000" w:usb3="00000000" w:csb0="00000001" w:csb1="00000000"/>
  </w:font>
  <w:font w:name="TimesNewRomanPSMT">
    <w:charset w:val="00"/>
    <w:family w:val="auto"/>
    <w:pitch w:val="default"/>
    <w:sig w:usb0="00000003" w:usb1="00000000" w:usb2="00000000" w:usb3="00000000" w:csb0="00000001" w:csb1="00000000"/>
  </w:font>
  <w:font w:name="TimesNewRomanPS-BoldMT">
    <w:charset w:val="00"/>
    <w:family w:val="roman"/>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1AC510" w14:textId="77777777" w:rsidR="008B06D6" w:rsidRDefault="008B06D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797D16" w14:textId="77777777" w:rsidR="008B06D6" w:rsidRDefault="008B06D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419865" w14:textId="77777777" w:rsidR="00D90DFE" w:rsidRDefault="00D90DFE">
    <w:pPr>
      <w:pStyle w:val="Footer"/>
    </w:pPr>
  </w:p>
  <w:p w14:paraId="1E804910" w14:textId="77777777" w:rsidR="00D90DFE" w:rsidRDefault="00D90DF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8E97D2B" w14:textId="77777777" w:rsidR="00D90DFE" w:rsidRDefault="00D90DFE">
      <w:r>
        <w:separator/>
      </w:r>
    </w:p>
  </w:footnote>
  <w:footnote w:type="continuationSeparator" w:id="0">
    <w:p w14:paraId="0EDF6713" w14:textId="77777777" w:rsidR="00D90DFE" w:rsidRDefault="00D90DFE">
      <w:r>
        <w:continuationSeparator/>
      </w:r>
    </w:p>
  </w:footnote>
  <w:footnote w:id="1">
    <w:p w14:paraId="4FA12CAF" w14:textId="3DBB308F" w:rsidR="00D90DFE" w:rsidRDefault="00D90DFE" w:rsidP="00D87992">
      <w:pPr>
        <w:pStyle w:val="FootnoteText"/>
      </w:pPr>
      <w:r>
        <w:rPr>
          <w:rStyle w:val="FootnoteReference"/>
        </w:rPr>
        <w:footnoteRef/>
      </w:r>
      <w:r>
        <w:t xml:space="preserve"> </w:t>
      </w:r>
      <w:r w:rsidRPr="00863059">
        <w:t>Order No. PSC-09-0485-CO-EU., issued  Jul</w:t>
      </w:r>
      <w:r>
        <w:t>y</w:t>
      </w:r>
      <w:r w:rsidRPr="00863059">
        <w:t xml:space="preserve"> 6, 2009, in Docket No. 080724-EU</w:t>
      </w:r>
      <w:r>
        <w:t xml:space="preserve">, </w:t>
      </w:r>
      <w:r>
        <w:rPr>
          <w:i/>
        </w:rPr>
        <w:t>I</w:t>
      </w:r>
      <w:r w:rsidRPr="00863059">
        <w:rPr>
          <w:i/>
        </w:rPr>
        <w:t>n re: Joint petition for approval of territorial agreement in Marion County by Ocala Electric Utility and Progress Energy Florida, Inc.</w:t>
      </w:r>
    </w:p>
  </w:footnote>
  <w:footnote w:id="2">
    <w:p w14:paraId="753C1840" w14:textId="77777777" w:rsidR="00D90DFE" w:rsidRDefault="00D90DFE" w:rsidP="00D87992">
      <w:pPr>
        <w:pStyle w:val="FootnoteText"/>
      </w:pPr>
      <w:r>
        <w:rPr>
          <w:rStyle w:val="FootnoteReference"/>
        </w:rPr>
        <w:footnoteRef/>
      </w:r>
      <w:r>
        <w:t xml:space="preserve"> Document No. 08767-2024, joint petitioners’ response to our staff’s first data request, No. 2.a.</w:t>
      </w:r>
    </w:p>
  </w:footnote>
  <w:footnote w:id="3">
    <w:p w14:paraId="1D7B57EC" w14:textId="77777777" w:rsidR="00D90DFE" w:rsidRPr="00B76916" w:rsidRDefault="00D90DFE" w:rsidP="00D87992">
      <w:pPr>
        <w:autoSpaceDE w:val="0"/>
        <w:autoSpaceDN w:val="0"/>
        <w:adjustRightInd w:val="0"/>
        <w:rPr>
          <w:rFonts w:ascii="TimesNewRomanPSMT" w:hAnsi="TimesNewRomanPSMT" w:cs="TimesNewRomanPSMT"/>
          <w:sz w:val="20"/>
          <w:szCs w:val="20"/>
        </w:rPr>
      </w:pPr>
      <w:r>
        <w:rPr>
          <w:rStyle w:val="FootnoteReference"/>
        </w:rPr>
        <w:footnoteRef/>
      </w:r>
      <w:r>
        <w:rPr>
          <w:sz w:val="20"/>
          <w:szCs w:val="20"/>
        </w:rPr>
        <w:t xml:space="preserve"> </w:t>
      </w:r>
      <w:r w:rsidRPr="003E0CC2">
        <w:rPr>
          <w:i/>
          <w:sz w:val="20"/>
          <w:szCs w:val="20"/>
        </w:rPr>
        <w:t>Utilities Commission of the City of New Smyrna Beach v. Florida Public Service Commission</w:t>
      </w:r>
      <w:r w:rsidRPr="00863059">
        <w:rPr>
          <w:sz w:val="20"/>
          <w:szCs w:val="20"/>
        </w:rPr>
        <w:t>, 469 So. 2d 731 (Fla. 1985).</w:t>
      </w:r>
    </w:p>
  </w:footnote>
  <w:footnote w:id="4">
    <w:p w14:paraId="1FE8B833" w14:textId="77777777" w:rsidR="00D90DFE" w:rsidRPr="00DF18EB" w:rsidRDefault="00D90DFE" w:rsidP="00D87992">
      <w:pPr>
        <w:pStyle w:val="FootnoteText"/>
      </w:pPr>
      <w:r>
        <w:rPr>
          <w:rStyle w:val="FootnoteReference"/>
        </w:rPr>
        <w:footnoteRef/>
      </w:r>
      <w:r>
        <w:t xml:space="preserve"> </w:t>
      </w:r>
      <w:r w:rsidRPr="00DF18EB">
        <w:t xml:space="preserve">Document No. 08767-2024, joint petitioners’ response to </w:t>
      </w:r>
      <w:r>
        <w:t xml:space="preserve">our </w:t>
      </w:r>
      <w:r w:rsidRPr="00DF18EB">
        <w:t>staff’s first data request, No. 3.a.</w:t>
      </w:r>
    </w:p>
  </w:footnote>
  <w:footnote w:id="5">
    <w:p w14:paraId="3DEF5099" w14:textId="5142A92D" w:rsidR="00D90DFE" w:rsidRPr="00DF18EB" w:rsidRDefault="00D90DFE" w:rsidP="00D87992">
      <w:pPr>
        <w:pStyle w:val="FootnoteText"/>
      </w:pPr>
      <w:r w:rsidRPr="00DF18EB">
        <w:rPr>
          <w:rStyle w:val="FootnoteReference"/>
        </w:rPr>
        <w:footnoteRef/>
      </w:r>
      <w:r w:rsidRPr="00DF18EB">
        <w:t xml:space="preserve"> The joint petitioners provided maps in their application in conformity with Rule 25-6.0440(1)</w:t>
      </w:r>
      <w:r>
        <w:t>(</w:t>
      </w:r>
      <w:r w:rsidRPr="00DF18EB">
        <w:t>f</w:t>
      </w:r>
      <w:r>
        <w:t>)</w:t>
      </w:r>
      <w:r w:rsidRPr="00DF18EB">
        <w:t>, F.A.</w:t>
      </w:r>
      <w:r>
        <w:t>C</w:t>
      </w:r>
      <w:r w:rsidRPr="00DF18EB">
        <w:t>., that show their proposed boundary lines.</w:t>
      </w:r>
    </w:p>
  </w:footnote>
  <w:footnote w:id="6">
    <w:p w14:paraId="20F3CFC8" w14:textId="77777777" w:rsidR="00D90DFE" w:rsidRPr="00DF18EB" w:rsidRDefault="00D90DFE" w:rsidP="00D87992">
      <w:pPr>
        <w:pStyle w:val="FootnoteText"/>
      </w:pPr>
      <w:r w:rsidRPr="00DF18EB">
        <w:rPr>
          <w:rStyle w:val="FootnoteReference"/>
        </w:rPr>
        <w:footnoteRef/>
      </w:r>
      <w:r w:rsidRPr="00DF18EB">
        <w:t xml:space="preserve"> Document No. 08767-2024, joint petitioners’ response to</w:t>
      </w:r>
      <w:r>
        <w:t xml:space="preserve"> our</w:t>
      </w:r>
      <w:r w:rsidRPr="00DF18EB">
        <w:t xml:space="preserve"> staff’s first data request, No. 6.</w:t>
      </w:r>
    </w:p>
  </w:footnote>
  <w:footnote w:id="7">
    <w:p w14:paraId="4476E919" w14:textId="77777777" w:rsidR="00D90DFE" w:rsidRPr="00DF18EB" w:rsidRDefault="00D90DFE" w:rsidP="00D87992">
      <w:pPr>
        <w:pStyle w:val="FootnoteText"/>
      </w:pPr>
      <w:r w:rsidRPr="00DF18EB">
        <w:rPr>
          <w:rStyle w:val="FootnoteReference"/>
        </w:rPr>
        <w:footnoteRef/>
      </w:r>
      <w:r w:rsidRPr="00DF18EB">
        <w:t xml:space="preserve"> Document No. 08767-2024, joint petitioners’ response to </w:t>
      </w:r>
      <w:r>
        <w:t xml:space="preserve">our </w:t>
      </w:r>
      <w:r w:rsidRPr="00DF18EB">
        <w:t>staff’s first data request, No.13.</w:t>
      </w:r>
    </w:p>
  </w:footnote>
  <w:footnote w:id="8">
    <w:p w14:paraId="20D93BD3" w14:textId="77777777" w:rsidR="00D90DFE" w:rsidRPr="00DF18EB" w:rsidRDefault="00D90DFE" w:rsidP="00D87992">
      <w:pPr>
        <w:pStyle w:val="FootnoteText"/>
      </w:pPr>
      <w:r w:rsidRPr="00DF18EB">
        <w:rPr>
          <w:rStyle w:val="FootnoteReference"/>
        </w:rPr>
        <w:footnoteRef/>
      </w:r>
      <w:r w:rsidRPr="00DF18EB">
        <w:t xml:space="preserve"> Document No. 08767-2024, joint petitioners’ response to </w:t>
      </w:r>
      <w:r>
        <w:t xml:space="preserve">our </w:t>
      </w:r>
      <w:r w:rsidRPr="00DF18EB">
        <w:t>staff’s first data request, No. 5.c.</w:t>
      </w:r>
    </w:p>
  </w:footnote>
  <w:footnote w:id="9">
    <w:p w14:paraId="48D8DC07" w14:textId="77777777" w:rsidR="00D90DFE" w:rsidRPr="00DF18EB" w:rsidRDefault="00D90DFE" w:rsidP="00D87992">
      <w:pPr>
        <w:pStyle w:val="PlainText"/>
        <w:rPr>
          <w:rFonts w:ascii="Times New Roman" w:hAnsi="Times New Roman"/>
          <w:sz w:val="22"/>
        </w:rPr>
      </w:pPr>
      <w:r w:rsidRPr="00DF18EB">
        <w:rPr>
          <w:rStyle w:val="FootnoteReference"/>
          <w:rFonts w:ascii="Times New Roman" w:hAnsi="Times New Roman"/>
        </w:rPr>
        <w:footnoteRef/>
      </w:r>
      <w:r w:rsidRPr="00DF18EB">
        <w:rPr>
          <w:rFonts w:ascii="Times New Roman" w:hAnsi="Times New Roman"/>
        </w:rPr>
        <w:t xml:space="preserve"> Docket No. 20240110-EU, </w:t>
      </w:r>
      <w:r w:rsidRPr="00DF18EB">
        <w:rPr>
          <w:rFonts w:ascii="Times New Roman" w:hAnsi="Times New Roman"/>
          <w:i/>
        </w:rPr>
        <w:t>In re: Joint petition for approval of territorial agreement in Marion County, by City of Ocala and Duke Energy Florida, LLC.</w:t>
      </w:r>
    </w:p>
  </w:footnote>
  <w:footnote w:id="10">
    <w:p w14:paraId="427DD23B" w14:textId="77777777" w:rsidR="00D90DFE" w:rsidRPr="00DF18EB" w:rsidRDefault="00D90DFE" w:rsidP="00D87992">
      <w:pPr>
        <w:pStyle w:val="FootnoteText"/>
      </w:pPr>
      <w:r w:rsidRPr="00DF18EB">
        <w:rPr>
          <w:rStyle w:val="FootnoteReference"/>
        </w:rPr>
        <w:footnoteRef/>
      </w:r>
      <w:r w:rsidRPr="00DF18EB">
        <w:t xml:space="preserve"> Document No. 09305-2024, joint petitioners’ response </w:t>
      </w:r>
      <w:r>
        <w:t>to our</w:t>
      </w:r>
      <w:r w:rsidRPr="00DF18EB">
        <w:t xml:space="preserve"> staff’s second data request, No. 5.a. </w:t>
      </w:r>
    </w:p>
  </w:footnote>
  <w:footnote w:id="11">
    <w:p w14:paraId="6FF70B88" w14:textId="77777777" w:rsidR="00D90DFE" w:rsidRDefault="00D90DFE" w:rsidP="00D87992">
      <w:pPr>
        <w:pStyle w:val="FootnoteText"/>
      </w:pPr>
      <w:r>
        <w:rPr>
          <w:rStyle w:val="FootnoteReference"/>
        </w:rPr>
        <w:footnoteRef/>
      </w:r>
      <w:r>
        <w:t xml:space="preserve"> Document No. 09305-2024, joint petitioners’ response to our staff’s second data request, No. 6.a.</w:t>
      </w:r>
    </w:p>
  </w:footnote>
  <w:footnote w:id="12">
    <w:p w14:paraId="73824209" w14:textId="77777777" w:rsidR="00D90DFE" w:rsidRDefault="00D90DFE" w:rsidP="00D87992">
      <w:pPr>
        <w:pStyle w:val="FootnoteText"/>
      </w:pPr>
      <w:r>
        <w:rPr>
          <w:rStyle w:val="FootnoteReference"/>
        </w:rPr>
        <w:footnoteRef/>
      </w:r>
      <w:r>
        <w:t xml:space="preserve"> Document No. 09305-2024, joint petitioners’ response to our staff’s second data request, No. 6.a.</w:t>
      </w:r>
    </w:p>
  </w:footnote>
  <w:footnote w:id="13">
    <w:p w14:paraId="672C472E" w14:textId="77777777" w:rsidR="00D90DFE" w:rsidRDefault="00D90DFE" w:rsidP="00D87992">
      <w:pPr>
        <w:pStyle w:val="FootnoteText"/>
      </w:pPr>
      <w:r>
        <w:rPr>
          <w:rStyle w:val="FootnoteReference"/>
        </w:rPr>
        <w:footnoteRef/>
      </w:r>
      <w:r>
        <w:t xml:space="preserve"> Document No. 09305-2024, joint petitioners’ response to our staff’s second data request, No. 6.i.</w:t>
      </w:r>
    </w:p>
  </w:footnote>
  <w:footnote w:id="14">
    <w:p w14:paraId="28B3AFEA" w14:textId="77777777" w:rsidR="00D90DFE" w:rsidRDefault="00D90DFE" w:rsidP="00D87992">
      <w:pPr>
        <w:pStyle w:val="FootnoteText"/>
      </w:pPr>
      <w:r>
        <w:rPr>
          <w:rStyle w:val="FootnoteReference"/>
        </w:rPr>
        <w:footnoteRef/>
      </w:r>
      <w:r>
        <w:t xml:space="preserve"> Document No. 09305-2024, joint petitioners’ response to our staff’s second data request, No. 2. </w:t>
      </w:r>
    </w:p>
  </w:footnote>
  <w:footnote w:id="15">
    <w:p w14:paraId="107075AF" w14:textId="77777777" w:rsidR="00D90DFE" w:rsidRDefault="00D90DFE" w:rsidP="00D87992">
      <w:pPr>
        <w:pStyle w:val="FootnoteText"/>
      </w:pPr>
      <w:r>
        <w:rPr>
          <w:rStyle w:val="FootnoteReference"/>
        </w:rPr>
        <w:footnoteRef/>
      </w:r>
      <w:r>
        <w:t xml:space="preserve"> Document No. 09305-2024, joint petitioners’ response to our staff’s second data request, No. 5.a.</w:t>
      </w:r>
    </w:p>
  </w:footnote>
  <w:footnote w:id="16">
    <w:p w14:paraId="455F6D9A" w14:textId="77777777" w:rsidR="00D90DFE" w:rsidRDefault="00D90DFE" w:rsidP="00D87992">
      <w:pPr>
        <w:pStyle w:val="FootnoteText"/>
      </w:pPr>
      <w:r>
        <w:rPr>
          <w:rStyle w:val="FootnoteReference"/>
        </w:rPr>
        <w:footnoteRef/>
      </w:r>
      <w:r>
        <w:t xml:space="preserve"> Document No. 08767-2024, joint petitioners’ response to our staff’s first data request, No. 7.</w:t>
      </w:r>
    </w:p>
  </w:footnote>
  <w:footnote w:id="17">
    <w:p w14:paraId="090E12BE" w14:textId="38764326" w:rsidR="00D90DFE" w:rsidRPr="003E0CC2" w:rsidRDefault="00D90DFE" w:rsidP="003E0CC2">
      <w:pPr>
        <w:pStyle w:val="PlainText"/>
        <w:rPr>
          <w:rFonts w:ascii="Times New Roman" w:hAnsi="Times New Roman"/>
          <w:sz w:val="22"/>
        </w:rPr>
      </w:pPr>
      <w:r>
        <w:rPr>
          <w:rStyle w:val="FootnoteReference"/>
        </w:rPr>
        <w:footnoteRef/>
      </w:r>
      <w:r>
        <w:rPr>
          <w:rFonts w:ascii="Times New Roman" w:hAnsi="Times New Roman"/>
        </w:rPr>
        <w:t xml:space="preserve"> </w:t>
      </w:r>
      <w:r w:rsidRPr="008C2F97">
        <w:rPr>
          <w:rFonts w:ascii="Times New Roman" w:hAnsi="Times New Roman"/>
        </w:rPr>
        <w:t>Docket No.</w:t>
      </w:r>
      <w:r>
        <w:rPr>
          <w:rFonts w:ascii="Times New Roman" w:hAnsi="Times New Roman"/>
        </w:rPr>
        <w:t xml:space="preserve"> 20240110-EU, </w:t>
      </w:r>
      <w:r>
        <w:rPr>
          <w:rFonts w:ascii="Times New Roman" w:hAnsi="Times New Roman"/>
          <w:i/>
        </w:rPr>
        <w:t xml:space="preserve">In re: </w:t>
      </w:r>
      <w:r w:rsidRPr="008C2F97">
        <w:rPr>
          <w:rFonts w:ascii="Times New Roman" w:hAnsi="Times New Roman"/>
          <w:i/>
        </w:rPr>
        <w:t>Joint petition for approval of territorial agreement in Marion County, by City of Ocala and Duke Energy Florida, LLC.</w:t>
      </w:r>
    </w:p>
  </w:footnote>
  <w:footnote w:id="18">
    <w:p w14:paraId="7BF1A8B6" w14:textId="77777777" w:rsidR="00D90DFE" w:rsidRDefault="00D90DFE" w:rsidP="00D87992">
      <w:pPr>
        <w:pStyle w:val="FootnoteText"/>
      </w:pPr>
      <w:r>
        <w:rPr>
          <w:rStyle w:val="FootnoteReference"/>
        </w:rPr>
        <w:footnoteRef/>
      </w:r>
      <w:r>
        <w:t xml:space="preserve"> Document No. 08767-2024, joint petitioners’ response to our staff’s first data request, No. 5.b.</w:t>
      </w:r>
    </w:p>
  </w:footnote>
  <w:footnote w:id="19">
    <w:p w14:paraId="00E235F9" w14:textId="7C6D8B01" w:rsidR="00D90DFE" w:rsidRDefault="00D90DFE" w:rsidP="00D87992">
      <w:pPr>
        <w:pStyle w:val="FootnoteText"/>
      </w:pPr>
      <w:r>
        <w:rPr>
          <w:rStyle w:val="FootnoteReference"/>
        </w:rPr>
        <w:footnoteRef/>
      </w:r>
      <w:r>
        <w:t xml:space="preserve"> </w:t>
      </w:r>
      <w:r w:rsidRPr="00863059">
        <w:t>Order No. PSC-09-0485-CO-EU., issued  Jul</w:t>
      </w:r>
      <w:r>
        <w:t>y</w:t>
      </w:r>
      <w:r w:rsidRPr="00863059">
        <w:t xml:space="preserve"> 6, 2009, in Docket No. 080724-EU</w:t>
      </w:r>
      <w:r>
        <w:t xml:space="preserve">, </w:t>
      </w:r>
      <w:r>
        <w:rPr>
          <w:i/>
        </w:rPr>
        <w:t>I</w:t>
      </w:r>
      <w:r w:rsidRPr="00863059">
        <w:rPr>
          <w:i/>
        </w:rPr>
        <w:t>n re: Joint petition for approval of territorial agreement in Marion County by Ocala Electric Utility and Progress Energy Florida, Inc.</w:t>
      </w:r>
    </w:p>
  </w:footnote>
  <w:footnote w:id="20">
    <w:p w14:paraId="013D3BA5" w14:textId="77777777" w:rsidR="00D90DFE" w:rsidRDefault="00D90DFE" w:rsidP="00D87992">
      <w:pPr>
        <w:pStyle w:val="FootnoteText"/>
      </w:pPr>
      <w:r>
        <w:rPr>
          <w:rStyle w:val="FootnoteReference"/>
        </w:rPr>
        <w:footnoteRef/>
      </w:r>
      <w:r>
        <w:t xml:space="preserve"> </w:t>
      </w:r>
      <w:r w:rsidRPr="008C2F97">
        <w:t>Docket No.</w:t>
      </w:r>
      <w:r>
        <w:t xml:space="preserve"> 20240110-EU, </w:t>
      </w:r>
      <w:r>
        <w:rPr>
          <w:i/>
        </w:rPr>
        <w:t xml:space="preserve">In re: </w:t>
      </w:r>
      <w:r w:rsidRPr="008C2F97">
        <w:rPr>
          <w:i/>
        </w:rPr>
        <w:t>Joint petition for approval of territorial agreement in Marion County, by City of Ocala and Duke Energy Florida, LLC.</w:t>
      </w:r>
    </w:p>
  </w:footnote>
  <w:footnote w:id="21">
    <w:p w14:paraId="2525E689" w14:textId="77777777" w:rsidR="00D90DFE" w:rsidRDefault="00D90DFE" w:rsidP="00D87992">
      <w:pPr>
        <w:pStyle w:val="FootnoteText"/>
      </w:pPr>
      <w:r>
        <w:rPr>
          <w:rStyle w:val="FootnoteReference"/>
        </w:rPr>
        <w:footnoteRef/>
      </w:r>
      <w:r>
        <w:t xml:space="preserve"> Document No. 08767-2024, joint petitioners’ response to our staff’s first data request, No. 5.a.</w:t>
      </w:r>
    </w:p>
  </w:footnote>
  <w:footnote w:id="22">
    <w:p w14:paraId="3A09E095" w14:textId="77777777" w:rsidR="00D90DFE" w:rsidRDefault="00D90DFE" w:rsidP="00D87992">
      <w:pPr>
        <w:pStyle w:val="FootnoteText"/>
      </w:pPr>
      <w:r>
        <w:rPr>
          <w:rStyle w:val="FootnoteReference"/>
        </w:rPr>
        <w:footnoteRef/>
      </w:r>
      <w:r>
        <w:t xml:space="preserve"> Document No. 08767-2024, joint petitioners’ response to our staff’s first data request, No. 5.c and 5.d.</w:t>
      </w:r>
    </w:p>
  </w:footnote>
  <w:footnote w:id="23">
    <w:p w14:paraId="27F99846" w14:textId="77777777" w:rsidR="00D90DFE" w:rsidRDefault="00D90DFE" w:rsidP="00D87992">
      <w:pPr>
        <w:pStyle w:val="FootnoteText"/>
      </w:pPr>
      <w:r>
        <w:rPr>
          <w:rStyle w:val="FootnoteReference"/>
        </w:rPr>
        <w:footnoteRef/>
      </w:r>
      <w:r>
        <w:t xml:space="preserve"> Document No. 08767-2024, joint petitioners’ response to our staff’s first data request, No. 5.d.</w:t>
      </w:r>
    </w:p>
  </w:footnote>
  <w:footnote w:id="24">
    <w:p w14:paraId="2D537306" w14:textId="77777777" w:rsidR="00D90DFE" w:rsidRDefault="00D90DFE" w:rsidP="00D87992">
      <w:pPr>
        <w:pStyle w:val="FootnoteText"/>
      </w:pPr>
      <w:r>
        <w:rPr>
          <w:rStyle w:val="FootnoteReference"/>
        </w:rPr>
        <w:footnoteRef/>
      </w:r>
      <w:r>
        <w:t xml:space="preserve"> </w:t>
      </w:r>
      <w:r w:rsidRPr="008C2F97">
        <w:t>Docket No.</w:t>
      </w:r>
      <w:r>
        <w:t xml:space="preserve"> 20240110-EU, </w:t>
      </w:r>
      <w:r>
        <w:rPr>
          <w:i/>
        </w:rPr>
        <w:t xml:space="preserve">In re: </w:t>
      </w:r>
      <w:r w:rsidRPr="008C2F97">
        <w:rPr>
          <w:i/>
        </w:rPr>
        <w:t>Joint petition for approval of territorial agreement in Marion County, by City of Oc</w:t>
      </w:r>
      <w:r>
        <w:rPr>
          <w:i/>
        </w:rPr>
        <w:t>ala and Duke Energy Florida, LLC.</w:t>
      </w:r>
    </w:p>
  </w:footnote>
  <w:footnote w:id="25">
    <w:p w14:paraId="75706C7E" w14:textId="77777777" w:rsidR="00D90DFE" w:rsidRDefault="00D90DFE" w:rsidP="00D87992">
      <w:pPr>
        <w:pStyle w:val="FootnoteText"/>
      </w:pPr>
      <w:r>
        <w:rPr>
          <w:rStyle w:val="FootnoteReference"/>
        </w:rPr>
        <w:footnoteRef/>
      </w:r>
      <w:r>
        <w:t xml:space="preserve"> Document No. 08767-2024, joint petitioners’ response to our staff’s first data request, No. 10.c and 11.c.</w:t>
      </w:r>
    </w:p>
  </w:footnote>
  <w:footnote w:id="26">
    <w:p w14:paraId="74FF0A44" w14:textId="77777777" w:rsidR="00D90DFE" w:rsidRDefault="00D90DFE" w:rsidP="00D87992">
      <w:pPr>
        <w:pStyle w:val="FootnoteText"/>
      </w:pPr>
      <w:r>
        <w:rPr>
          <w:rStyle w:val="FootnoteReference"/>
        </w:rPr>
        <w:footnoteRef/>
      </w:r>
      <w:r>
        <w:t xml:space="preserve"> Document No. 08767-2024, joint petitioners’ response to our staff’s first data request, No. 10.c and 11.c.</w:t>
      </w:r>
    </w:p>
  </w:footnote>
  <w:footnote w:id="27">
    <w:p w14:paraId="7739D380" w14:textId="77777777" w:rsidR="00D90DFE" w:rsidRDefault="00D90DFE" w:rsidP="00D87992">
      <w:pPr>
        <w:pStyle w:val="FootnoteText"/>
      </w:pPr>
      <w:r>
        <w:rPr>
          <w:rStyle w:val="FootnoteReference"/>
        </w:rPr>
        <w:footnoteRef/>
      </w:r>
      <w:r>
        <w:t xml:space="preserve"> </w:t>
      </w:r>
      <w:r w:rsidRPr="008C2F97">
        <w:t>Docket No.</w:t>
      </w:r>
      <w:r>
        <w:t xml:space="preserve"> 20240110-EU, </w:t>
      </w:r>
      <w:r>
        <w:rPr>
          <w:i/>
        </w:rPr>
        <w:t xml:space="preserve">In re: </w:t>
      </w:r>
      <w:r w:rsidRPr="008C2F97">
        <w:rPr>
          <w:i/>
        </w:rPr>
        <w:t>Joint petition for approval of territorial agreement in Marion County, by City of Ocala and Duke Energy Florida, LLC</w:t>
      </w:r>
    </w:p>
  </w:footnote>
  <w:footnote w:id="28">
    <w:p w14:paraId="0073DEFF" w14:textId="77777777" w:rsidR="00D90DFE" w:rsidRDefault="00D90DFE" w:rsidP="00D87992">
      <w:pPr>
        <w:pStyle w:val="FootnoteText"/>
      </w:pPr>
      <w:r>
        <w:rPr>
          <w:rStyle w:val="FootnoteReference"/>
        </w:rPr>
        <w:footnoteRef/>
      </w:r>
      <w:r>
        <w:t xml:space="preserve"> Document No. 08767-2024, joint petitioners’ response to our staff’s first data request, No. 10.c and 11.c.</w:t>
      </w:r>
    </w:p>
  </w:footnote>
  <w:footnote w:id="29">
    <w:p w14:paraId="783E9C19" w14:textId="77777777" w:rsidR="00D90DFE" w:rsidRDefault="00D90DFE" w:rsidP="00D87992">
      <w:pPr>
        <w:pStyle w:val="FootnoteText"/>
      </w:pPr>
      <w:r>
        <w:rPr>
          <w:rStyle w:val="FootnoteReference"/>
        </w:rPr>
        <w:footnoteRef/>
      </w:r>
      <w:r w:rsidRPr="00341635">
        <w:t xml:space="preserve">The joint petitioners have agreed to use a cost escalator, such as the Handy Whitman Index, or common engineering cost estimation methodology. See Docket No. 20240110-EU, </w:t>
      </w:r>
      <w:r w:rsidRPr="00341635">
        <w:rPr>
          <w:i/>
        </w:rPr>
        <w:t>In re: Joint petition for approval of territorial agreement in Marion County, by City of Ocala and Duke Energy Florida, LLC</w:t>
      </w:r>
    </w:p>
  </w:footnote>
  <w:footnote w:id="30">
    <w:p w14:paraId="14F76585" w14:textId="77777777" w:rsidR="00D90DFE" w:rsidRDefault="00D90DFE" w:rsidP="00D87992">
      <w:pPr>
        <w:pStyle w:val="FootnoteText"/>
      </w:pPr>
      <w:r>
        <w:rPr>
          <w:rStyle w:val="FootnoteReference"/>
        </w:rPr>
        <w:footnoteRef/>
      </w:r>
      <w:r>
        <w:t xml:space="preserve"> Document No. 08767-2024, joint petitioners’ response to our staff’s first data request, No. 1.c.</w:t>
      </w:r>
    </w:p>
  </w:footnote>
  <w:footnote w:id="31">
    <w:p w14:paraId="71FE56B0" w14:textId="77777777" w:rsidR="00D90DFE" w:rsidRDefault="00D90DFE" w:rsidP="00D87992">
      <w:pPr>
        <w:pStyle w:val="FootnoteText"/>
      </w:pPr>
      <w:r>
        <w:rPr>
          <w:rStyle w:val="FootnoteReference"/>
        </w:rPr>
        <w:footnoteRef/>
      </w:r>
      <w:r>
        <w:t xml:space="preserve"> Document No. 08767-2024, joint petitioners’ response to our staff’s first data request, No. 3.b.</w:t>
      </w:r>
    </w:p>
  </w:footnote>
  <w:footnote w:id="32">
    <w:p w14:paraId="455080B1" w14:textId="77777777" w:rsidR="00D90DFE" w:rsidRDefault="00D90DFE" w:rsidP="00D87992">
      <w:pPr>
        <w:pStyle w:val="FootnoteText"/>
      </w:pPr>
      <w:r>
        <w:rPr>
          <w:rStyle w:val="FootnoteReference"/>
        </w:rPr>
        <w:footnoteRef/>
      </w:r>
      <w:r>
        <w:t xml:space="preserve"> Document No. 08767-2024, joint petitioners’ response to our staff’s first data request, No. 10.a and 11.a.</w:t>
      </w:r>
    </w:p>
  </w:footnote>
  <w:footnote w:id="33">
    <w:p w14:paraId="3C65EFBA" w14:textId="77777777" w:rsidR="00D90DFE" w:rsidRDefault="00D90DFE" w:rsidP="00D87992">
      <w:pPr>
        <w:pStyle w:val="FootnoteText"/>
      </w:pPr>
      <w:r>
        <w:rPr>
          <w:rStyle w:val="FootnoteReference"/>
        </w:rPr>
        <w:footnoteRef/>
      </w:r>
      <w:r>
        <w:t xml:space="preserve"> Document No. 08767-2024, joint petitioners’ response to our staff’s first data request, No. 10.b.</w:t>
      </w:r>
    </w:p>
  </w:footnote>
  <w:footnote w:id="34">
    <w:p w14:paraId="2DAA7BDA" w14:textId="77777777" w:rsidR="00D90DFE" w:rsidRDefault="00D90DFE" w:rsidP="00D87992">
      <w:pPr>
        <w:pStyle w:val="FootnoteText"/>
      </w:pPr>
      <w:r>
        <w:rPr>
          <w:rStyle w:val="FootnoteReference"/>
        </w:rPr>
        <w:footnoteRef/>
      </w:r>
      <w:r>
        <w:t xml:space="preserve"> Document No. 08767-2024, joint petitioners’ response to our staff’s first data request, No. 11.b.</w:t>
      </w:r>
    </w:p>
  </w:footnote>
  <w:footnote w:id="35">
    <w:p w14:paraId="005E2667" w14:textId="77777777" w:rsidR="00D90DFE" w:rsidRDefault="00D90DFE" w:rsidP="00D87992">
      <w:pPr>
        <w:pStyle w:val="FootnoteText"/>
      </w:pPr>
      <w:r>
        <w:rPr>
          <w:rStyle w:val="FootnoteReference"/>
        </w:rPr>
        <w:footnoteRef/>
      </w:r>
      <w:r>
        <w:t xml:space="preserve"> </w:t>
      </w:r>
      <w:r w:rsidRPr="001E487A">
        <w:rPr>
          <w:i/>
        </w:rPr>
        <w:t>AmeriSteel Corp. v. Clark</w:t>
      </w:r>
      <w:r w:rsidRPr="004F48D8">
        <w:t>, 691 So. 2d 473, 480 (Fla. 1997). (</w:t>
      </w:r>
      <w:r>
        <w:t>“</w:t>
      </w:r>
      <w:r w:rsidRPr="004F48D8">
        <w:t>[T]he Commission was fully apprised of AmeriSteel's corporate interest in obtaining lower electricity rates before deciding to approve the JEA–FPL agreement.</w:t>
      </w:r>
      <w:r>
        <w:t>”</w:t>
      </w:r>
      <w:r w:rsidRPr="004F48D8">
        <w:t>)</w:t>
      </w:r>
    </w:p>
  </w:footnote>
  <w:footnote w:id="36">
    <w:p w14:paraId="36F3E67B" w14:textId="77777777" w:rsidR="00D90DFE" w:rsidRDefault="00D90DFE" w:rsidP="00D87992">
      <w:pPr>
        <w:pStyle w:val="FootnoteText"/>
      </w:pPr>
      <w:r>
        <w:rPr>
          <w:rStyle w:val="FootnoteReference"/>
        </w:rPr>
        <w:footnoteRef/>
      </w:r>
      <w:r>
        <w:t xml:space="preserve"> Document No. 08767-2024, joint petitioners’ response to our staff’s first data request, No. 12.c.</w:t>
      </w:r>
    </w:p>
  </w:footnote>
  <w:footnote w:id="37">
    <w:p w14:paraId="45DDC4D7" w14:textId="77777777" w:rsidR="00D90DFE" w:rsidRDefault="00D90DFE" w:rsidP="00D87992">
      <w:pPr>
        <w:pStyle w:val="FootnoteText"/>
      </w:pPr>
      <w:r>
        <w:rPr>
          <w:rStyle w:val="FootnoteReference"/>
        </w:rPr>
        <w:footnoteRef/>
      </w:r>
      <w:r>
        <w:t xml:space="preserve"> Document No. 08767-2024, joint petitioners’ response to our staff’s first data request, No. 12.c.</w:t>
      </w:r>
    </w:p>
  </w:footnote>
  <w:footnote w:id="38">
    <w:p w14:paraId="67D55142" w14:textId="77777777" w:rsidR="00D90DFE" w:rsidRDefault="00D90DFE" w:rsidP="00D87992">
      <w:pPr>
        <w:pStyle w:val="FootnoteText"/>
      </w:pPr>
      <w:r>
        <w:rPr>
          <w:rStyle w:val="FootnoteReference"/>
        </w:rPr>
        <w:footnoteRef/>
      </w:r>
      <w:r>
        <w:rPr>
          <w:i/>
        </w:rPr>
        <w:t xml:space="preserve"> See</w:t>
      </w:r>
      <w:r>
        <w:t xml:space="preserve"> Order No. PSC-96-0755-FOF-EU, issued June 10, 1996, in Docket No. 19950307-EU, </w:t>
      </w:r>
      <w:r w:rsidRPr="001E487A">
        <w:rPr>
          <w:i/>
        </w:rPr>
        <w:t>In re: Petition to resolve a territorial dispute with Florida Power &amp; Light Company in St. Johns County, by Jacksonville Electric Authority</w:t>
      </w:r>
      <w:r>
        <w:rPr>
          <w:i/>
        </w:rPr>
        <w:t>.</w:t>
      </w:r>
    </w:p>
  </w:footnote>
  <w:footnote w:id="39">
    <w:p w14:paraId="7D9B330E" w14:textId="77777777" w:rsidR="00D90DFE" w:rsidRDefault="00D90DFE" w:rsidP="00D87992">
      <w:pPr>
        <w:pStyle w:val="FootnoteText"/>
      </w:pPr>
      <w:r>
        <w:rPr>
          <w:rStyle w:val="FootnoteReference"/>
        </w:rPr>
        <w:footnoteRef/>
      </w:r>
      <w:r>
        <w:t xml:space="preserve"> Document No. 08767-2024, joint petitioners’ response to our staff’s first data request, No. 5.e and 8.b.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F88875" w14:textId="77777777" w:rsidR="008B06D6" w:rsidRDefault="008B06D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8DF5DF" w14:textId="79A73D18" w:rsidR="00D90DFE" w:rsidRDefault="008B06D6">
    <w:pPr>
      <w:pStyle w:val="OrderHeader"/>
    </w:pPr>
    <w:r>
      <w:t>ORDER NO. PSC-2024-0488-PAA-EU</w:t>
    </w:r>
    <w:r w:rsidR="00D90DFE">
      <w:tab/>
    </w:r>
    <w:r w:rsidR="00D90DFE">
      <w:tab/>
      <w:t>Attachment A</w:t>
    </w:r>
  </w:p>
  <w:p w14:paraId="001E3898" w14:textId="1881D3D3"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14</w:instrText>
    </w:r>
    <w:r>
      <w:fldChar w:fldCharType="end"/>
    </w:r>
    <w:r>
      <w:instrText xml:space="preserve"> - 10</w:instrText>
    </w:r>
    <w:r>
      <w:fldChar w:fldCharType="separate"/>
    </w:r>
    <w:r w:rsidR="0077453E">
      <w:rPr>
        <w:noProof/>
      </w:rPr>
      <w:t>4</w:t>
    </w:r>
    <w:r>
      <w:fldChar w:fldCharType="end"/>
    </w:r>
    <w:r w:rsidR="00583021">
      <w:t xml:space="preserve"> of 56</w:t>
    </w:r>
  </w:p>
  <w:p w14:paraId="226DC4C3" w14:textId="1579FCB8"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14</w:t>
    </w:r>
    <w:r>
      <w:rPr>
        <w:rStyle w:val="PageNumber"/>
      </w:rPr>
      <w:fldChar w:fldCharType="end"/>
    </w:r>
  </w:p>
  <w:p w14:paraId="68222064" w14:textId="77777777" w:rsidR="00D90DFE" w:rsidRDefault="00D90DFE">
    <w:pPr>
      <w:pStyle w:val="OrderHeader"/>
    </w:pPr>
  </w:p>
</w:hdr>
</file>

<file path=word/header1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A96776" w14:textId="41F90CB2" w:rsidR="00D90DFE" w:rsidRDefault="008B06D6">
    <w:pPr>
      <w:pStyle w:val="OrderHeader"/>
    </w:pPr>
    <w:r>
      <w:t>ORDER NO. PSC-2024-0488-PAA-EU</w:t>
    </w:r>
    <w:r w:rsidR="00D90DFE">
      <w:tab/>
    </w:r>
    <w:r w:rsidR="00D90DFE">
      <w:tab/>
      <w:t>Attachment A</w:t>
    </w:r>
  </w:p>
  <w:p w14:paraId="7BF2E34B" w14:textId="4C71687C"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59</w:instrText>
    </w:r>
    <w:r>
      <w:fldChar w:fldCharType="end"/>
    </w:r>
    <w:r>
      <w:instrText xml:space="preserve"> - 10</w:instrText>
    </w:r>
    <w:r>
      <w:fldChar w:fldCharType="separate"/>
    </w:r>
    <w:r w:rsidR="0077453E">
      <w:rPr>
        <w:noProof/>
      </w:rPr>
      <w:t>49</w:t>
    </w:r>
    <w:r>
      <w:fldChar w:fldCharType="end"/>
    </w:r>
    <w:r w:rsidR="00583021">
      <w:t xml:space="preserve"> of 56</w:t>
    </w:r>
  </w:p>
  <w:p w14:paraId="3006B4C0" w14:textId="75D79E9C"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59</w:t>
    </w:r>
    <w:r>
      <w:rPr>
        <w:rStyle w:val="PageNumber"/>
      </w:rPr>
      <w:fldChar w:fldCharType="end"/>
    </w:r>
  </w:p>
  <w:p w14:paraId="0C50F103" w14:textId="77777777" w:rsidR="00D90DFE" w:rsidRDefault="00D90DFE">
    <w:pPr>
      <w:pStyle w:val="OrderHeader"/>
    </w:pPr>
  </w:p>
</w:hdr>
</file>

<file path=word/header1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FB6AFC" w14:textId="77777777" w:rsidR="00D90DFE" w:rsidRDefault="00D90DFE" w:rsidP="00671B8F">
    <w:pPr>
      <w:pStyle w:val="OrderHeader"/>
    </w:pPr>
    <w:r>
      <w:t xml:space="preserve">ORDER NO. </w:t>
    </w:r>
    <w:r>
      <w:tab/>
    </w:r>
    <w:r>
      <w:tab/>
      <w:t>Attachment A</w:t>
    </w:r>
  </w:p>
  <w:p w14:paraId="1F440FCE" w14:textId="77777777" w:rsidR="00D90DFE" w:rsidRDefault="00D90DFE" w:rsidP="00671B8F">
    <w:pPr>
      <w:pStyle w:val="OrderHeader"/>
    </w:pPr>
    <w:r>
      <w:t>DOCKET NO. 20240110-EU</w:t>
    </w:r>
    <w:r>
      <w:tab/>
    </w:r>
    <w:r>
      <w:tab/>
      <w:t>Page 49 of 56</w:t>
    </w:r>
  </w:p>
  <w:p w14:paraId="111F058A" w14:textId="2BBB4E65"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59</w:t>
    </w:r>
    <w:r>
      <w:rPr>
        <w:rStyle w:val="PageNumber"/>
      </w:rPr>
      <w:fldChar w:fldCharType="end"/>
    </w:r>
  </w:p>
  <w:p w14:paraId="6E243F58" w14:textId="77777777" w:rsidR="00D90DFE" w:rsidRDefault="00D90DFE">
    <w:pPr>
      <w:pStyle w:val="Header"/>
    </w:pPr>
  </w:p>
</w:hdr>
</file>

<file path=word/header1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F10A14" w14:textId="4AD8B849" w:rsidR="00D90DFE" w:rsidRDefault="008B06D6">
    <w:pPr>
      <w:pStyle w:val="OrderHeader"/>
    </w:pPr>
    <w:r>
      <w:t>ORDER NO. PSC-2024-0488-PAA-EU</w:t>
    </w:r>
    <w:r w:rsidR="00D90DFE">
      <w:tab/>
    </w:r>
    <w:r w:rsidR="00D90DFE">
      <w:tab/>
      <w:t>Attachment A</w:t>
    </w:r>
  </w:p>
  <w:p w14:paraId="791C73E9" w14:textId="0B10F48B"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60</w:instrText>
    </w:r>
    <w:r>
      <w:fldChar w:fldCharType="end"/>
    </w:r>
    <w:r>
      <w:instrText xml:space="preserve"> - 10</w:instrText>
    </w:r>
    <w:r>
      <w:fldChar w:fldCharType="separate"/>
    </w:r>
    <w:r w:rsidR="0077453E">
      <w:rPr>
        <w:noProof/>
      </w:rPr>
      <w:t>50</w:t>
    </w:r>
    <w:r>
      <w:fldChar w:fldCharType="end"/>
    </w:r>
    <w:r w:rsidR="00583021">
      <w:t xml:space="preserve"> of 56</w:t>
    </w:r>
  </w:p>
  <w:p w14:paraId="539798E5" w14:textId="33D49EFD"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60</w:t>
    </w:r>
    <w:r>
      <w:rPr>
        <w:rStyle w:val="PageNumber"/>
      </w:rPr>
      <w:fldChar w:fldCharType="end"/>
    </w:r>
  </w:p>
  <w:p w14:paraId="79D16EB7" w14:textId="77777777" w:rsidR="00D90DFE" w:rsidRDefault="00D90DFE">
    <w:pPr>
      <w:pStyle w:val="OrderHeader"/>
    </w:pPr>
  </w:p>
</w:hdr>
</file>

<file path=word/header1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C3C6C6" w14:textId="77777777" w:rsidR="00D90DFE" w:rsidRDefault="00D90DFE" w:rsidP="00671B8F">
    <w:pPr>
      <w:pStyle w:val="OrderHeader"/>
    </w:pPr>
    <w:r>
      <w:t xml:space="preserve">ORDER NO. </w:t>
    </w:r>
    <w:r>
      <w:tab/>
    </w:r>
    <w:r>
      <w:tab/>
      <w:t>Attachment A</w:t>
    </w:r>
  </w:p>
  <w:p w14:paraId="7BAD5B30" w14:textId="77777777" w:rsidR="00D90DFE" w:rsidRDefault="00D90DFE" w:rsidP="00671B8F">
    <w:pPr>
      <w:pStyle w:val="OrderHeader"/>
    </w:pPr>
    <w:r>
      <w:t>DOCKET NO. 20240110-EU</w:t>
    </w:r>
    <w:r>
      <w:tab/>
    </w:r>
    <w:r>
      <w:tab/>
      <w:t>Page 50 of 56</w:t>
    </w:r>
  </w:p>
  <w:p w14:paraId="449048A8" w14:textId="3E4F57EA"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60</w:t>
    </w:r>
    <w:r>
      <w:rPr>
        <w:rStyle w:val="PageNumber"/>
      </w:rPr>
      <w:fldChar w:fldCharType="end"/>
    </w:r>
  </w:p>
  <w:p w14:paraId="6E40378F" w14:textId="77777777" w:rsidR="00D90DFE" w:rsidRDefault="00D90DFE">
    <w:pPr>
      <w:pStyle w:val="Header"/>
    </w:pPr>
  </w:p>
</w:hdr>
</file>

<file path=word/header1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A8F13B" w14:textId="5E209909" w:rsidR="00D90DFE" w:rsidRDefault="008B06D6">
    <w:pPr>
      <w:pStyle w:val="OrderHeader"/>
    </w:pPr>
    <w:r>
      <w:t>ORDER NO. PSC-2024-0488-PAA-EU</w:t>
    </w:r>
    <w:r w:rsidR="00D90DFE">
      <w:tab/>
    </w:r>
    <w:r w:rsidR="00D90DFE">
      <w:tab/>
      <w:t>Attachment A</w:t>
    </w:r>
  </w:p>
  <w:p w14:paraId="2B3B4205" w14:textId="6B3B7AE9"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61</w:instrText>
    </w:r>
    <w:r>
      <w:fldChar w:fldCharType="end"/>
    </w:r>
    <w:r>
      <w:instrText xml:space="preserve"> - 10</w:instrText>
    </w:r>
    <w:r>
      <w:fldChar w:fldCharType="separate"/>
    </w:r>
    <w:r w:rsidR="0077453E">
      <w:rPr>
        <w:noProof/>
      </w:rPr>
      <w:t>51</w:t>
    </w:r>
    <w:r>
      <w:fldChar w:fldCharType="end"/>
    </w:r>
    <w:r w:rsidR="00583021">
      <w:t xml:space="preserve"> of 56</w:t>
    </w:r>
  </w:p>
  <w:p w14:paraId="1B608EA3" w14:textId="34255B7C"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61</w:t>
    </w:r>
    <w:r>
      <w:rPr>
        <w:rStyle w:val="PageNumber"/>
      </w:rPr>
      <w:fldChar w:fldCharType="end"/>
    </w:r>
  </w:p>
  <w:p w14:paraId="624CCE5E" w14:textId="77777777" w:rsidR="00D90DFE" w:rsidRDefault="00D90DFE">
    <w:pPr>
      <w:pStyle w:val="OrderHeader"/>
    </w:pPr>
  </w:p>
</w:hdr>
</file>

<file path=word/header1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1CF86F" w14:textId="77777777" w:rsidR="00D90DFE" w:rsidRDefault="00D90DFE" w:rsidP="00671B8F">
    <w:pPr>
      <w:pStyle w:val="OrderHeader"/>
    </w:pPr>
    <w:r>
      <w:t xml:space="preserve">ORDER NO. </w:t>
    </w:r>
    <w:r>
      <w:tab/>
    </w:r>
    <w:r>
      <w:tab/>
      <w:t>Attachment A</w:t>
    </w:r>
  </w:p>
  <w:p w14:paraId="36737538" w14:textId="77777777" w:rsidR="00D90DFE" w:rsidRDefault="00D90DFE" w:rsidP="00671B8F">
    <w:pPr>
      <w:pStyle w:val="OrderHeader"/>
    </w:pPr>
    <w:r>
      <w:t>DOCKET NO. 20240110-EU</w:t>
    </w:r>
    <w:r>
      <w:tab/>
    </w:r>
    <w:r>
      <w:tab/>
      <w:t>Page 51 of 56</w:t>
    </w:r>
  </w:p>
  <w:p w14:paraId="0664B658" w14:textId="129BBEB0"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61</w:t>
    </w:r>
    <w:r>
      <w:rPr>
        <w:rStyle w:val="PageNumber"/>
      </w:rPr>
      <w:fldChar w:fldCharType="end"/>
    </w:r>
  </w:p>
  <w:p w14:paraId="60B40F01" w14:textId="77777777" w:rsidR="00D90DFE" w:rsidRDefault="00D90DFE">
    <w:pPr>
      <w:pStyle w:val="Header"/>
    </w:pPr>
  </w:p>
</w:hdr>
</file>

<file path=word/header1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8B2F32" w14:textId="1F8BDAF7" w:rsidR="00D90DFE" w:rsidRDefault="008B06D6">
    <w:pPr>
      <w:pStyle w:val="OrderHeader"/>
    </w:pPr>
    <w:r>
      <w:t>ORDER NO. PSC-2024-0488-PAA-EU</w:t>
    </w:r>
    <w:r w:rsidR="00D90DFE">
      <w:tab/>
    </w:r>
    <w:r w:rsidR="00D90DFE">
      <w:tab/>
      <w:t>Attachment A</w:t>
    </w:r>
  </w:p>
  <w:p w14:paraId="5B9E489C" w14:textId="74E0BF1E"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62</w:instrText>
    </w:r>
    <w:r>
      <w:fldChar w:fldCharType="end"/>
    </w:r>
    <w:r>
      <w:instrText xml:space="preserve"> - 10</w:instrText>
    </w:r>
    <w:r>
      <w:fldChar w:fldCharType="separate"/>
    </w:r>
    <w:r w:rsidR="0077453E">
      <w:rPr>
        <w:noProof/>
      </w:rPr>
      <w:t>52</w:t>
    </w:r>
    <w:r>
      <w:fldChar w:fldCharType="end"/>
    </w:r>
    <w:r w:rsidR="00583021">
      <w:t xml:space="preserve"> of 56</w:t>
    </w:r>
  </w:p>
  <w:p w14:paraId="62547265" w14:textId="3D1AA178"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62</w:t>
    </w:r>
    <w:r>
      <w:rPr>
        <w:rStyle w:val="PageNumber"/>
      </w:rPr>
      <w:fldChar w:fldCharType="end"/>
    </w:r>
  </w:p>
  <w:p w14:paraId="5CB571D8" w14:textId="77777777" w:rsidR="00D90DFE" w:rsidRDefault="00D90DFE">
    <w:pPr>
      <w:pStyle w:val="OrderHeader"/>
    </w:pPr>
  </w:p>
</w:hdr>
</file>

<file path=word/header1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11B797" w14:textId="77777777" w:rsidR="00D90DFE" w:rsidRDefault="00D90DFE" w:rsidP="00671B8F">
    <w:pPr>
      <w:pStyle w:val="OrderHeader"/>
    </w:pPr>
    <w:r>
      <w:t xml:space="preserve">ORDER NO. </w:t>
    </w:r>
    <w:r>
      <w:tab/>
    </w:r>
    <w:r>
      <w:tab/>
      <w:t>Attachment A</w:t>
    </w:r>
  </w:p>
  <w:p w14:paraId="38BD07AE" w14:textId="77777777" w:rsidR="00D90DFE" w:rsidRDefault="00D90DFE" w:rsidP="00671B8F">
    <w:pPr>
      <w:pStyle w:val="OrderHeader"/>
    </w:pPr>
    <w:r>
      <w:t>DOCKET NO. 20240110-EU</w:t>
    </w:r>
    <w:r>
      <w:tab/>
    </w:r>
    <w:r>
      <w:tab/>
      <w:t>Page 52 of 56</w:t>
    </w:r>
  </w:p>
  <w:p w14:paraId="46DC605F" w14:textId="57D07782"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62</w:t>
    </w:r>
    <w:r>
      <w:rPr>
        <w:rStyle w:val="PageNumber"/>
      </w:rPr>
      <w:fldChar w:fldCharType="end"/>
    </w:r>
  </w:p>
  <w:p w14:paraId="0F6A0544" w14:textId="77777777" w:rsidR="00D90DFE" w:rsidRDefault="00D90DFE">
    <w:pPr>
      <w:pStyle w:val="Header"/>
    </w:pPr>
  </w:p>
</w:hdr>
</file>

<file path=word/header1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3B1AE9" w14:textId="7DF8CFF3" w:rsidR="00D90DFE" w:rsidRDefault="008B06D6">
    <w:pPr>
      <w:pStyle w:val="OrderHeader"/>
    </w:pPr>
    <w:r>
      <w:t>ORDER NO. PSC-2024-0488-PAA-EU</w:t>
    </w:r>
    <w:r w:rsidR="00D90DFE">
      <w:tab/>
    </w:r>
    <w:r w:rsidR="00D90DFE">
      <w:tab/>
      <w:t>Attachment A</w:t>
    </w:r>
  </w:p>
  <w:p w14:paraId="45840A20" w14:textId="051A5546"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63</w:instrText>
    </w:r>
    <w:r>
      <w:fldChar w:fldCharType="end"/>
    </w:r>
    <w:r>
      <w:instrText xml:space="preserve"> - 10</w:instrText>
    </w:r>
    <w:r>
      <w:fldChar w:fldCharType="separate"/>
    </w:r>
    <w:r w:rsidR="0077453E">
      <w:rPr>
        <w:noProof/>
      </w:rPr>
      <w:t>53</w:t>
    </w:r>
    <w:r>
      <w:fldChar w:fldCharType="end"/>
    </w:r>
    <w:r w:rsidR="00583021">
      <w:t xml:space="preserve"> of 56</w:t>
    </w:r>
  </w:p>
  <w:p w14:paraId="75855147" w14:textId="413B022D"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63</w:t>
    </w:r>
    <w:r>
      <w:rPr>
        <w:rStyle w:val="PageNumber"/>
      </w:rPr>
      <w:fldChar w:fldCharType="end"/>
    </w:r>
  </w:p>
  <w:p w14:paraId="168C00F7" w14:textId="77777777" w:rsidR="00D90DFE" w:rsidRDefault="00D90DFE">
    <w:pPr>
      <w:pStyle w:val="OrderHeader"/>
    </w:pPr>
  </w:p>
</w:hdr>
</file>

<file path=word/header1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C9BBC7" w14:textId="77777777" w:rsidR="00D90DFE" w:rsidRDefault="00D90DFE" w:rsidP="00671B8F">
    <w:pPr>
      <w:pStyle w:val="OrderHeader"/>
    </w:pPr>
    <w:r>
      <w:t xml:space="preserve">ORDER NO. </w:t>
    </w:r>
    <w:r>
      <w:tab/>
    </w:r>
    <w:r>
      <w:tab/>
      <w:t>Attachment A</w:t>
    </w:r>
  </w:p>
  <w:p w14:paraId="4035B3B5" w14:textId="77777777" w:rsidR="00D90DFE" w:rsidRDefault="00D90DFE" w:rsidP="00671B8F">
    <w:pPr>
      <w:pStyle w:val="OrderHeader"/>
    </w:pPr>
    <w:r>
      <w:t>DOCKET NO. 20240110-EU</w:t>
    </w:r>
    <w:r>
      <w:tab/>
    </w:r>
    <w:r>
      <w:tab/>
      <w:t>Page 53 of 56</w:t>
    </w:r>
  </w:p>
  <w:p w14:paraId="673C0EAD" w14:textId="0B683E09"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63</w:t>
    </w:r>
    <w:r>
      <w:rPr>
        <w:rStyle w:val="PageNumber"/>
      </w:rPr>
      <w:fldChar w:fldCharType="end"/>
    </w:r>
  </w:p>
  <w:p w14:paraId="060C0095" w14:textId="77777777" w:rsidR="00D90DFE" w:rsidRDefault="00D90DFE">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6F11A7" w14:textId="77777777" w:rsidR="00D90DFE" w:rsidRDefault="00D90DFE" w:rsidP="00671B8F">
    <w:pPr>
      <w:pStyle w:val="OrderHeader"/>
    </w:pPr>
    <w:r>
      <w:t xml:space="preserve">ORDER NO. </w:t>
    </w:r>
    <w:r>
      <w:tab/>
    </w:r>
    <w:r>
      <w:tab/>
      <w:t>Attachment A</w:t>
    </w:r>
  </w:p>
  <w:p w14:paraId="2B051287" w14:textId="77777777" w:rsidR="00D90DFE" w:rsidRDefault="00D90DFE" w:rsidP="00671B8F">
    <w:pPr>
      <w:pStyle w:val="OrderHeader"/>
    </w:pPr>
    <w:r>
      <w:t>DOCKET NO. 20240110-EU</w:t>
    </w:r>
    <w:r>
      <w:tab/>
    </w:r>
    <w:r>
      <w:tab/>
      <w:t>Page 4 of 56</w:t>
    </w:r>
  </w:p>
  <w:p w14:paraId="7CA49D3B" w14:textId="5EB835E5"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14</w:t>
    </w:r>
    <w:r>
      <w:rPr>
        <w:rStyle w:val="PageNumber"/>
      </w:rPr>
      <w:fldChar w:fldCharType="end"/>
    </w:r>
  </w:p>
  <w:p w14:paraId="5230D89E" w14:textId="77777777" w:rsidR="00D90DFE" w:rsidRDefault="00D90DFE">
    <w:pPr>
      <w:pStyle w:val="Header"/>
    </w:pPr>
  </w:p>
</w:hdr>
</file>

<file path=word/header1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3E50EA" w14:textId="47211A80" w:rsidR="00D90DFE" w:rsidRDefault="008B06D6">
    <w:pPr>
      <w:pStyle w:val="OrderHeader"/>
    </w:pPr>
    <w:r>
      <w:t>ORDER NO. PSC-2024-0488-PAA-EU</w:t>
    </w:r>
    <w:r w:rsidR="00D90DFE">
      <w:tab/>
    </w:r>
    <w:r w:rsidR="00D90DFE">
      <w:tab/>
      <w:t>Attachment A</w:t>
    </w:r>
  </w:p>
  <w:p w14:paraId="1BB2E498" w14:textId="025289CB"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64</w:instrText>
    </w:r>
    <w:r>
      <w:fldChar w:fldCharType="end"/>
    </w:r>
    <w:r>
      <w:instrText xml:space="preserve"> - 10</w:instrText>
    </w:r>
    <w:r>
      <w:fldChar w:fldCharType="separate"/>
    </w:r>
    <w:r w:rsidR="0077453E">
      <w:rPr>
        <w:noProof/>
      </w:rPr>
      <w:t>54</w:t>
    </w:r>
    <w:r>
      <w:fldChar w:fldCharType="end"/>
    </w:r>
    <w:r w:rsidR="00583021">
      <w:t xml:space="preserve"> of 56</w:t>
    </w:r>
  </w:p>
  <w:p w14:paraId="38F86EEA" w14:textId="5791844C"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64</w:t>
    </w:r>
    <w:r>
      <w:rPr>
        <w:rStyle w:val="PageNumber"/>
      </w:rPr>
      <w:fldChar w:fldCharType="end"/>
    </w:r>
  </w:p>
  <w:p w14:paraId="2DC3DCBA" w14:textId="77777777" w:rsidR="00D90DFE" w:rsidRDefault="00D90DFE">
    <w:pPr>
      <w:pStyle w:val="OrderHeader"/>
    </w:pPr>
  </w:p>
</w:hdr>
</file>

<file path=word/header1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22E4B0" w14:textId="77777777" w:rsidR="00D90DFE" w:rsidRDefault="00D90DFE" w:rsidP="00671B8F">
    <w:pPr>
      <w:pStyle w:val="OrderHeader"/>
    </w:pPr>
    <w:r>
      <w:t xml:space="preserve">ORDER NO. </w:t>
    </w:r>
    <w:r>
      <w:tab/>
    </w:r>
    <w:r>
      <w:tab/>
      <w:t>Attachment A</w:t>
    </w:r>
  </w:p>
  <w:p w14:paraId="09AC1C2B" w14:textId="77777777" w:rsidR="00D90DFE" w:rsidRDefault="00D90DFE" w:rsidP="00671B8F">
    <w:pPr>
      <w:pStyle w:val="OrderHeader"/>
    </w:pPr>
    <w:r>
      <w:t>DOCKET NO. 20240110-EU</w:t>
    </w:r>
    <w:r>
      <w:tab/>
    </w:r>
    <w:r>
      <w:tab/>
      <w:t>Page 54 of 56</w:t>
    </w:r>
  </w:p>
  <w:p w14:paraId="2AC14423" w14:textId="15641EE7"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64</w:t>
    </w:r>
    <w:r>
      <w:rPr>
        <w:rStyle w:val="PageNumber"/>
      </w:rPr>
      <w:fldChar w:fldCharType="end"/>
    </w:r>
  </w:p>
  <w:p w14:paraId="535FB420" w14:textId="77777777" w:rsidR="00D90DFE" w:rsidRDefault="00D90DFE">
    <w:pPr>
      <w:pStyle w:val="Header"/>
    </w:pPr>
  </w:p>
</w:hdr>
</file>

<file path=word/header1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202C23" w14:textId="49FD0FC5" w:rsidR="00D90DFE" w:rsidRDefault="008B06D6">
    <w:pPr>
      <w:pStyle w:val="OrderHeader"/>
    </w:pPr>
    <w:r>
      <w:t>ORDER NO. PSC-2024-0488-PAA-EU</w:t>
    </w:r>
    <w:r w:rsidR="00D90DFE">
      <w:tab/>
    </w:r>
    <w:r w:rsidR="00D90DFE">
      <w:tab/>
      <w:t>Attachment A</w:t>
    </w:r>
  </w:p>
  <w:p w14:paraId="1F4A2D0F" w14:textId="702345AE"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65</w:instrText>
    </w:r>
    <w:r>
      <w:fldChar w:fldCharType="end"/>
    </w:r>
    <w:r>
      <w:instrText xml:space="preserve"> - 10</w:instrText>
    </w:r>
    <w:r>
      <w:fldChar w:fldCharType="separate"/>
    </w:r>
    <w:r w:rsidR="0077453E">
      <w:rPr>
        <w:noProof/>
      </w:rPr>
      <w:t>55</w:t>
    </w:r>
    <w:r>
      <w:fldChar w:fldCharType="end"/>
    </w:r>
    <w:r w:rsidR="00583021">
      <w:t xml:space="preserve"> of 56</w:t>
    </w:r>
  </w:p>
  <w:p w14:paraId="7BAF52F7" w14:textId="516D3A2C"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65</w:t>
    </w:r>
    <w:r>
      <w:rPr>
        <w:rStyle w:val="PageNumber"/>
      </w:rPr>
      <w:fldChar w:fldCharType="end"/>
    </w:r>
  </w:p>
  <w:p w14:paraId="100EC89E" w14:textId="77777777" w:rsidR="00D90DFE" w:rsidRDefault="00D90DFE">
    <w:pPr>
      <w:pStyle w:val="OrderHeader"/>
    </w:pPr>
  </w:p>
</w:hdr>
</file>

<file path=word/header1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582602" w14:textId="77777777" w:rsidR="00D90DFE" w:rsidRDefault="00D90DFE" w:rsidP="00671B8F">
    <w:pPr>
      <w:pStyle w:val="OrderHeader"/>
    </w:pPr>
    <w:r>
      <w:t xml:space="preserve">ORDER NO. </w:t>
    </w:r>
    <w:r>
      <w:tab/>
    </w:r>
    <w:r>
      <w:tab/>
      <w:t>Attachment A</w:t>
    </w:r>
  </w:p>
  <w:p w14:paraId="5CB70845" w14:textId="77777777" w:rsidR="00D90DFE" w:rsidRDefault="00D90DFE" w:rsidP="00671B8F">
    <w:pPr>
      <w:pStyle w:val="OrderHeader"/>
    </w:pPr>
    <w:r>
      <w:t>DOCKET NO. 20240110-EU</w:t>
    </w:r>
    <w:r>
      <w:tab/>
    </w:r>
    <w:r>
      <w:tab/>
      <w:t>Page 55 of 56</w:t>
    </w:r>
  </w:p>
  <w:p w14:paraId="74C52E7B" w14:textId="3CA2F7BD"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65</w:t>
    </w:r>
    <w:r>
      <w:rPr>
        <w:rStyle w:val="PageNumber"/>
      </w:rPr>
      <w:fldChar w:fldCharType="end"/>
    </w:r>
  </w:p>
  <w:p w14:paraId="4B9528B5" w14:textId="77777777" w:rsidR="00D90DFE" w:rsidRDefault="00D90DFE">
    <w:pPr>
      <w:pStyle w:val="Header"/>
    </w:pPr>
  </w:p>
</w:hdr>
</file>

<file path=word/header1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C2B35C" w14:textId="404455FE" w:rsidR="00D90DFE" w:rsidRDefault="008B06D6">
    <w:pPr>
      <w:pStyle w:val="OrderHeader"/>
    </w:pPr>
    <w:r>
      <w:t>ORDER NO. PSC-2024-0488-PAA-EU</w:t>
    </w:r>
    <w:r w:rsidR="00D90DFE">
      <w:tab/>
    </w:r>
    <w:r w:rsidR="00D90DFE">
      <w:tab/>
      <w:t>Attachment A</w:t>
    </w:r>
  </w:p>
  <w:p w14:paraId="0967AA1D" w14:textId="39689136"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66</w:instrText>
    </w:r>
    <w:r>
      <w:fldChar w:fldCharType="end"/>
    </w:r>
    <w:r>
      <w:instrText xml:space="preserve"> - 10</w:instrText>
    </w:r>
    <w:r>
      <w:fldChar w:fldCharType="separate"/>
    </w:r>
    <w:r w:rsidR="0077453E">
      <w:rPr>
        <w:noProof/>
      </w:rPr>
      <w:t>56</w:t>
    </w:r>
    <w:r>
      <w:fldChar w:fldCharType="end"/>
    </w:r>
    <w:r w:rsidR="00583021">
      <w:t xml:space="preserve"> of 56</w:t>
    </w:r>
  </w:p>
  <w:p w14:paraId="68F5DE45" w14:textId="0389D5F7"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66</w:t>
    </w:r>
    <w:r>
      <w:rPr>
        <w:rStyle w:val="PageNumber"/>
      </w:rPr>
      <w:fldChar w:fldCharType="end"/>
    </w:r>
  </w:p>
  <w:p w14:paraId="3B5CDEB3" w14:textId="77777777" w:rsidR="00D90DFE" w:rsidRDefault="00D90DFE">
    <w:pPr>
      <w:pStyle w:val="OrderHeader"/>
    </w:pPr>
  </w:p>
</w:hdr>
</file>

<file path=word/header1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93F245" w14:textId="77777777" w:rsidR="00D90DFE" w:rsidRDefault="00D90DFE" w:rsidP="00671B8F">
    <w:pPr>
      <w:pStyle w:val="OrderHeader"/>
    </w:pPr>
    <w:r>
      <w:t xml:space="preserve">ORDER NO. </w:t>
    </w:r>
    <w:r>
      <w:tab/>
    </w:r>
    <w:r>
      <w:tab/>
      <w:t>Attachment A</w:t>
    </w:r>
  </w:p>
  <w:p w14:paraId="64C21A27" w14:textId="77777777" w:rsidR="00D90DFE" w:rsidRDefault="00D90DFE" w:rsidP="00671B8F">
    <w:pPr>
      <w:pStyle w:val="OrderHeader"/>
    </w:pPr>
    <w:r>
      <w:t>DOCKET NO. 20240110-EU</w:t>
    </w:r>
    <w:r>
      <w:tab/>
    </w:r>
    <w:r>
      <w:tab/>
      <w:t>Page 56 of 56</w:t>
    </w:r>
  </w:p>
  <w:p w14:paraId="05724940" w14:textId="41EF8C79"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66</w:t>
    </w:r>
    <w:r>
      <w:rPr>
        <w:rStyle w:val="PageNumber"/>
      </w:rPr>
      <w:fldChar w:fldCharType="end"/>
    </w:r>
  </w:p>
  <w:p w14:paraId="0C70D220" w14:textId="77777777" w:rsidR="00D90DFE" w:rsidRDefault="00D90DFE">
    <w:pPr>
      <w:pStyle w:val="Header"/>
    </w:pPr>
  </w:p>
</w:hdr>
</file>

<file path=word/header1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6090EE" w14:textId="4ED3F6F1" w:rsidR="00BB09C7" w:rsidRDefault="008B06D6">
    <w:pPr>
      <w:pStyle w:val="OrderHeader"/>
    </w:pPr>
    <w:r>
      <w:t>ORDER NO. PSC-2024-0488-PAA-EU</w:t>
    </w:r>
    <w:r w:rsidR="00BB09C7">
      <w:tab/>
    </w:r>
    <w:r w:rsidR="00BB09C7">
      <w:tab/>
      <w:t>Attachment B</w:t>
    </w:r>
  </w:p>
  <w:p w14:paraId="0AA4E024" w14:textId="31045449" w:rsidR="00BB09C7" w:rsidRDefault="00BB09C7">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67</w:instrText>
    </w:r>
    <w:r>
      <w:fldChar w:fldCharType="end"/>
    </w:r>
    <w:r>
      <w:instrText xml:space="preserve"> - 66</w:instrText>
    </w:r>
    <w:r>
      <w:fldChar w:fldCharType="separate"/>
    </w:r>
    <w:r w:rsidR="0077453E">
      <w:rPr>
        <w:noProof/>
      </w:rPr>
      <w:t>1</w:t>
    </w:r>
    <w:r>
      <w:fldChar w:fldCharType="end"/>
    </w:r>
    <w:r>
      <w:t xml:space="preserve"> of 12</w:t>
    </w:r>
  </w:p>
  <w:p w14:paraId="72378B35" w14:textId="54BD75C0" w:rsidR="00BB09C7" w:rsidRDefault="00BB09C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67</w:t>
    </w:r>
    <w:r>
      <w:rPr>
        <w:rStyle w:val="PageNumber"/>
      </w:rPr>
      <w:fldChar w:fldCharType="end"/>
    </w:r>
  </w:p>
  <w:p w14:paraId="57E4710E" w14:textId="77777777" w:rsidR="00BB09C7" w:rsidRDefault="00BB09C7">
    <w:pPr>
      <w:pStyle w:val="OrderHeader"/>
    </w:pPr>
  </w:p>
</w:hdr>
</file>

<file path=word/header1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57346A" w14:textId="77777777" w:rsidR="00D90DFE" w:rsidRDefault="00D90DFE" w:rsidP="00671B8F">
    <w:pPr>
      <w:pStyle w:val="OrderHeader"/>
    </w:pPr>
    <w:r>
      <w:t xml:space="preserve">ORDER NO. </w:t>
    </w:r>
    <w:r>
      <w:tab/>
    </w:r>
    <w:r>
      <w:tab/>
      <w:t>Attachment B</w:t>
    </w:r>
  </w:p>
  <w:p w14:paraId="0E82A0BA" w14:textId="77777777" w:rsidR="00D90DFE" w:rsidRDefault="00D90DFE" w:rsidP="00671B8F">
    <w:pPr>
      <w:pStyle w:val="OrderHeader"/>
    </w:pPr>
    <w:r>
      <w:t>DOCKET NO. 20240110-EU</w:t>
    </w:r>
    <w:r>
      <w:tab/>
    </w:r>
    <w:r>
      <w:tab/>
      <w:t>Page 1 of 12</w:t>
    </w:r>
  </w:p>
  <w:p w14:paraId="445CA75B" w14:textId="22A0B316"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B09C7">
      <w:rPr>
        <w:rStyle w:val="PageNumber"/>
        <w:noProof/>
      </w:rPr>
      <w:t>67</w:t>
    </w:r>
    <w:r>
      <w:rPr>
        <w:rStyle w:val="PageNumber"/>
      </w:rPr>
      <w:fldChar w:fldCharType="end"/>
    </w:r>
  </w:p>
  <w:p w14:paraId="318D3935" w14:textId="77777777" w:rsidR="00D90DFE" w:rsidRDefault="00D90DFE">
    <w:pPr>
      <w:pStyle w:val="Header"/>
    </w:pPr>
  </w:p>
</w:hdr>
</file>

<file path=word/header1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A0D74E" w14:textId="46932E7A" w:rsidR="00BB09C7" w:rsidRDefault="008B06D6">
    <w:pPr>
      <w:pStyle w:val="OrderHeader"/>
    </w:pPr>
    <w:r>
      <w:t>ORDER NO. PSC-2024-0488-PAA-EU</w:t>
    </w:r>
    <w:r w:rsidR="00BB09C7">
      <w:tab/>
    </w:r>
    <w:r w:rsidR="00BB09C7">
      <w:tab/>
      <w:t>Attachment B</w:t>
    </w:r>
  </w:p>
  <w:p w14:paraId="7B70C10C" w14:textId="7471351D" w:rsidR="00BB09C7" w:rsidRDefault="00BB09C7">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68</w:instrText>
    </w:r>
    <w:r>
      <w:fldChar w:fldCharType="end"/>
    </w:r>
    <w:r>
      <w:instrText xml:space="preserve"> - 66</w:instrText>
    </w:r>
    <w:r>
      <w:fldChar w:fldCharType="separate"/>
    </w:r>
    <w:r w:rsidR="0077453E">
      <w:rPr>
        <w:noProof/>
      </w:rPr>
      <w:t>2</w:t>
    </w:r>
    <w:r>
      <w:fldChar w:fldCharType="end"/>
    </w:r>
    <w:r>
      <w:t xml:space="preserve"> of 12</w:t>
    </w:r>
  </w:p>
  <w:p w14:paraId="2FAAD0FD" w14:textId="0E9B2F9C" w:rsidR="00BB09C7" w:rsidRDefault="00BB09C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68</w:t>
    </w:r>
    <w:r>
      <w:rPr>
        <w:rStyle w:val="PageNumber"/>
      </w:rPr>
      <w:fldChar w:fldCharType="end"/>
    </w:r>
  </w:p>
  <w:p w14:paraId="4720357A" w14:textId="77777777" w:rsidR="00BB09C7" w:rsidRDefault="00BB09C7">
    <w:pPr>
      <w:pStyle w:val="OrderHeader"/>
    </w:pPr>
  </w:p>
</w:hdr>
</file>

<file path=word/header1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413B34" w14:textId="77777777" w:rsidR="00D90DFE" w:rsidRDefault="00D90DFE" w:rsidP="00671B8F">
    <w:pPr>
      <w:pStyle w:val="OrderHeader"/>
    </w:pPr>
    <w:r>
      <w:t xml:space="preserve">ORDER NO. </w:t>
    </w:r>
    <w:r>
      <w:tab/>
    </w:r>
    <w:r>
      <w:tab/>
      <w:t>Attachment B</w:t>
    </w:r>
  </w:p>
  <w:p w14:paraId="398911EF" w14:textId="77777777" w:rsidR="00D90DFE" w:rsidRDefault="00D90DFE" w:rsidP="00671B8F">
    <w:pPr>
      <w:pStyle w:val="OrderHeader"/>
    </w:pPr>
    <w:r>
      <w:t>DOCKET NO. 20240110-EU</w:t>
    </w:r>
    <w:r>
      <w:tab/>
    </w:r>
    <w:r>
      <w:tab/>
      <w:t>Page 2 of 12</w:t>
    </w:r>
  </w:p>
  <w:p w14:paraId="5A81C1B5" w14:textId="554CEB5F"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B09C7">
      <w:rPr>
        <w:rStyle w:val="PageNumber"/>
        <w:noProof/>
      </w:rPr>
      <w:t>68</w:t>
    </w:r>
    <w:r>
      <w:rPr>
        <w:rStyle w:val="PageNumber"/>
      </w:rPr>
      <w:fldChar w:fldCharType="end"/>
    </w:r>
  </w:p>
  <w:p w14:paraId="3EF12C53" w14:textId="77777777" w:rsidR="00D90DFE" w:rsidRDefault="00D90DFE">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1984C4" w14:textId="2C406E5C" w:rsidR="00D90DFE" w:rsidRDefault="008B06D6">
    <w:pPr>
      <w:pStyle w:val="OrderHeader"/>
    </w:pPr>
    <w:r>
      <w:t>ORDER NO. PSC-2024-0488-PAA-EU</w:t>
    </w:r>
    <w:r w:rsidR="00D90DFE">
      <w:tab/>
    </w:r>
    <w:r w:rsidR="00D90DFE">
      <w:tab/>
      <w:t>Attachment A</w:t>
    </w:r>
  </w:p>
  <w:p w14:paraId="5606F838" w14:textId="2C1D6EC6"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15</w:instrText>
    </w:r>
    <w:r>
      <w:fldChar w:fldCharType="end"/>
    </w:r>
    <w:r>
      <w:instrText xml:space="preserve"> - 10</w:instrText>
    </w:r>
    <w:r>
      <w:fldChar w:fldCharType="separate"/>
    </w:r>
    <w:r w:rsidR="0077453E">
      <w:rPr>
        <w:noProof/>
      </w:rPr>
      <w:t>5</w:t>
    </w:r>
    <w:r>
      <w:fldChar w:fldCharType="end"/>
    </w:r>
    <w:r w:rsidR="00583021">
      <w:t xml:space="preserve"> of 56</w:t>
    </w:r>
  </w:p>
  <w:p w14:paraId="646D5A38" w14:textId="3405FBC8"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15</w:t>
    </w:r>
    <w:r>
      <w:rPr>
        <w:rStyle w:val="PageNumber"/>
      </w:rPr>
      <w:fldChar w:fldCharType="end"/>
    </w:r>
  </w:p>
  <w:p w14:paraId="522AF7C0" w14:textId="77777777" w:rsidR="00D90DFE" w:rsidRDefault="00D90DFE">
    <w:pPr>
      <w:pStyle w:val="OrderHeader"/>
    </w:pPr>
  </w:p>
</w:hdr>
</file>

<file path=word/header1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E69DF5" w14:textId="55A74FA5" w:rsidR="00BB09C7" w:rsidRDefault="008B06D6">
    <w:pPr>
      <w:pStyle w:val="OrderHeader"/>
    </w:pPr>
    <w:r>
      <w:t>ORDER NO. PSC-2024-0488-PAA-EU</w:t>
    </w:r>
    <w:r w:rsidR="00BB09C7">
      <w:tab/>
    </w:r>
    <w:r w:rsidR="00BB09C7">
      <w:tab/>
      <w:t>Attachment B</w:t>
    </w:r>
  </w:p>
  <w:p w14:paraId="73469B7D" w14:textId="71251D5B" w:rsidR="00BB09C7" w:rsidRDefault="00BB09C7">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69</w:instrText>
    </w:r>
    <w:r>
      <w:fldChar w:fldCharType="end"/>
    </w:r>
    <w:r>
      <w:instrText xml:space="preserve"> - 66</w:instrText>
    </w:r>
    <w:r>
      <w:fldChar w:fldCharType="separate"/>
    </w:r>
    <w:r w:rsidR="0077453E">
      <w:rPr>
        <w:noProof/>
      </w:rPr>
      <w:t>3</w:t>
    </w:r>
    <w:r>
      <w:fldChar w:fldCharType="end"/>
    </w:r>
    <w:r>
      <w:t xml:space="preserve"> of 12</w:t>
    </w:r>
  </w:p>
  <w:p w14:paraId="76C8024B" w14:textId="4449DD21" w:rsidR="00BB09C7" w:rsidRDefault="00BB09C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69</w:t>
    </w:r>
    <w:r>
      <w:rPr>
        <w:rStyle w:val="PageNumber"/>
      </w:rPr>
      <w:fldChar w:fldCharType="end"/>
    </w:r>
  </w:p>
  <w:p w14:paraId="720CE90F" w14:textId="77777777" w:rsidR="00BB09C7" w:rsidRDefault="00BB09C7">
    <w:pPr>
      <w:pStyle w:val="OrderHeader"/>
    </w:pPr>
  </w:p>
</w:hdr>
</file>

<file path=word/header1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F97682" w14:textId="77777777" w:rsidR="00D90DFE" w:rsidRDefault="00D90DFE" w:rsidP="00671B8F">
    <w:pPr>
      <w:pStyle w:val="OrderHeader"/>
    </w:pPr>
    <w:r>
      <w:t xml:space="preserve">ORDER NO. </w:t>
    </w:r>
    <w:r>
      <w:tab/>
    </w:r>
    <w:r>
      <w:tab/>
      <w:t>Attachment B</w:t>
    </w:r>
  </w:p>
  <w:p w14:paraId="6644475F" w14:textId="77777777" w:rsidR="00D90DFE" w:rsidRDefault="00D90DFE" w:rsidP="00671B8F">
    <w:pPr>
      <w:pStyle w:val="OrderHeader"/>
    </w:pPr>
    <w:r>
      <w:t>DOCKET NO. 20240110-EU</w:t>
    </w:r>
    <w:r>
      <w:tab/>
    </w:r>
    <w:r>
      <w:tab/>
      <w:t>Page 3 of 12</w:t>
    </w:r>
  </w:p>
  <w:p w14:paraId="6472E1F3" w14:textId="4EC5CF32"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B09C7">
      <w:rPr>
        <w:rStyle w:val="PageNumber"/>
        <w:noProof/>
      </w:rPr>
      <w:t>69</w:t>
    </w:r>
    <w:r>
      <w:rPr>
        <w:rStyle w:val="PageNumber"/>
      </w:rPr>
      <w:fldChar w:fldCharType="end"/>
    </w:r>
  </w:p>
  <w:p w14:paraId="26530A56" w14:textId="77777777" w:rsidR="00D90DFE" w:rsidRDefault="00D90DFE">
    <w:pPr>
      <w:pStyle w:val="Header"/>
    </w:pPr>
  </w:p>
</w:hdr>
</file>

<file path=word/header1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D15BDF" w14:textId="4CE75618" w:rsidR="00BB09C7" w:rsidRDefault="008B06D6">
    <w:pPr>
      <w:pStyle w:val="OrderHeader"/>
    </w:pPr>
    <w:r>
      <w:t>ORDER NO. PSC-2024-0488-PAA-EU</w:t>
    </w:r>
    <w:r w:rsidR="00BB09C7">
      <w:tab/>
    </w:r>
    <w:r w:rsidR="00BB09C7">
      <w:tab/>
      <w:t>Attachment B</w:t>
    </w:r>
  </w:p>
  <w:p w14:paraId="11BE3908" w14:textId="1F76682F" w:rsidR="00BB09C7" w:rsidRDefault="00BB09C7">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70</w:instrText>
    </w:r>
    <w:r>
      <w:fldChar w:fldCharType="end"/>
    </w:r>
    <w:r>
      <w:instrText xml:space="preserve"> - 66</w:instrText>
    </w:r>
    <w:r>
      <w:fldChar w:fldCharType="separate"/>
    </w:r>
    <w:r w:rsidR="0077453E">
      <w:rPr>
        <w:noProof/>
      </w:rPr>
      <w:t>4</w:t>
    </w:r>
    <w:r>
      <w:fldChar w:fldCharType="end"/>
    </w:r>
    <w:r>
      <w:t xml:space="preserve"> of 12</w:t>
    </w:r>
  </w:p>
  <w:p w14:paraId="499E922A" w14:textId="1835CA65" w:rsidR="00BB09C7" w:rsidRDefault="00BB09C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70</w:t>
    </w:r>
    <w:r>
      <w:rPr>
        <w:rStyle w:val="PageNumber"/>
      </w:rPr>
      <w:fldChar w:fldCharType="end"/>
    </w:r>
  </w:p>
  <w:p w14:paraId="635A402E" w14:textId="77777777" w:rsidR="00BB09C7" w:rsidRDefault="00BB09C7">
    <w:pPr>
      <w:pStyle w:val="OrderHeader"/>
    </w:pPr>
  </w:p>
</w:hdr>
</file>

<file path=word/header1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0A73FC" w14:textId="77777777" w:rsidR="00D90DFE" w:rsidRDefault="00D90DFE" w:rsidP="00671B8F">
    <w:pPr>
      <w:pStyle w:val="OrderHeader"/>
    </w:pPr>
    <w:r>
      <w:t xml:space="preserve">ORDER NO. </w:t>
    </w:r>
    <w:r>
      <w:tab/>
    </w:r>
    <w:r>
      <w:tab/>
      <w:t>Attachment B</w:t>
    </w:r>
  </w:p>
  <w:p w14:paraId="58103A20" w14:textId="77777777" w:rsidR="00D90DFE" w:rsidRDefault="00D90DFE" w:rsidP="00671B8F">
    <w:pPr>
      <w:pStyle w:val="OrderHeader"/>
    </w:pPr>
    <w:r>
      <w:t>DOCKET NO. 20240110-EU</w:t>
    </w:r>
    <w:r>
      <w:tab/>
    </w:r>
    <w:r>
      <w:tab/>
      <w:t>Page 4 of 12</w:t>
    </w:r>
  </w:p>
  <w:p w14:paraId="0192C495" w14:textId="53993475"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B09C7">
      <w:rPr>
        <w:rStyle w:val="PageNumber"/>
        <w:noProof/>
      </w:rPr>
      <w:t>70</w:t>
    </w:r>
    <w:r>
      <w:rPr>
        <w:rStyle w:val="PageNumber"/>
      </w:rPr>
      <w:fldChar w:fldCharType="end"/>
    </w:r>
  </w:p>
  <w:p w14:paraId="768C2B44" w14:textId="77777777" w:rsidR="00D90DFE" w:rsidRDefault="00D90DFE">
    <w:pPr>
      <w:pStyle w:val="Header"/>
    </w:pPr>
  </w:p>
</w:hdr>
</file>

<file path=word/header1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048FFC" w14:textId="454F2BB2" w:rsidR="00BB09C7" w:rsidRDefault="008B06D6">
    <w:pPr>
      <w:pStyle w:val="OrderHeader"/>
    </w:pPr>
    <w:r>
      <w:t>ORDER NO. PSC-2024-0488-PAA-EU</w:t>
    </w:r>
    <w:r w:rsidR="00BB09C7">
      <w:tab/>
    </w:r>
    <w:r w:rsidR="00BB09C7">
      <w:tab/>
      <w:t>Attachment B</w:t>
    </w:r>
  </w:p>
  <w:p w14:paraId="21148812" w14:textId="16E05258" w:rsidR="00BB09C7" w:rsidRDefault="00BB09C7">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71</w:instrText>
    </w:r>
    <w:r>
      <w:fldChar w:fldCharType="end"/>
    </w:r>
    <w:r>
      <w:instrText xml:space="preserve"> - 66</w:instrText>
    </w:r>
    <w:r>
      <w:fldChar w:fldCharType="separate"/>
    </w:r>
    <w:r w:rsidR="0077453E">
      <w:rPr>
        <w:noProof/>
      </w:rPr>
      <w:t>5</w:t>
    </w:r>
    <w:r>
      <w:fldChar w:fldCharType="end"/>
    </w:r>
    <w:r>
      <w:t xml:space="preserve"> of 12</w:t>
    </w:r>
  </w:p>
  <w:p w14:paraId="2BB4E5FE" w14:textId="0BD6409B" w:rsidR="00BB09C7" w:rsidRDefault="00BB09C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71</w:t>
    </w:r>
    <w:r>
      <w:rPr>
        <w:rStyle w:val="PageNumber"/>
      </w:rPr>
      <w:fldChar w:fldCharType="end"/>
    </w:r>
  </w:p>
  <w:p w14:paraId="55E817BD" w14:textId="77777777" w:rsidR="00BB09C7" w:rsidRDefault="00BB09C7">
    <w:pPr>
      <w:pStyle w:val="OrderHeader"/>
    </w:pPr>
  </w:p>
</w:hdr>
</file>

<file path=word/header1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9FA7F3" w14:textId="77777777" w:rsidR="00D90DFE" w:rsidRDefault="00D90DFE" w:rsidP="00671B8F">
    <w:pPr>
      <w:pStyle w:val="OrderHeader"/>
    </w:pPr>
    <w:r>
      <w:t xml:space="preserve">ORDER NO. </w:t>
    </w:r>
    <w:r>
      <w:tab/>
    </w:r>
    <w:r>
      <w:tab/>
      <w:t>Attachment B</w:t>
    </w:r>
  </w:p>
  <w:p w14:paraId="4CFADD95" w14:textId="77777777" w:rsidR="00D90DFE" w:rsidRDefault="00D90DFE" w:rsidP="00671B8F">
    <w:pPr>
      <w:pStyle w:val="OrderHeader"/>
    </w:pPr>
    <w:r>
      <w:t>DOCKET NO. 20240110-EU</w:t>
    </w:r>
    <w:r>
      <w:tab/>
    </w:r>
    <w:r>
      <w:tab/>
      <w:t>Page 5 of 12</w:t>
    </w:r>
  </w:p>
  <w:p w14:paraId="4F1381D5" w14:textId="16B6B2CA"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B09C7">
      <w:rPr>
        <w:rStyle w:val="PageNumber"/>
        <w:noProof/>
      </w:rPr>
      <w:t>71</w:t>
    </w:r>
    <w:r>
      <w:rPr>
        <w:rStyle w:val="PageNumber"/>
      </w:rPr>
      <w:fldChar w:fldCharType="end"/>
    </w:r>
  </w:p>
  <w:p w14:paraId="3A68A704" w14:textId="77777777" w:rsidR="00D90DFE" w:rsidRDefault="00D90DFE">
    <w:pPr>
      <w:pStyle w:val="Header"/>
    </w:pPr>
  </w:p>
</w:hdr>
</file>

<file path=word/header1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6DEECB" w14:textId="2401AA44" w:rsidR="00BB09C7" w:rsidRDefault="008B06D6">
    <w:pPr>
      <w:pStyle w:val="OrderHeader"/>
    </w:pPr>
    <w:r>
      <w:t>ORDER NO. PSC-2024-0488-PAA-EU</w:t>
    </w:r>
    <w:r w:rsidR="00BB09C7">
      <w:tab/>
    </w:r>
    <w:r w:rsidR="00BB09C7">
      <w:tab/>
      <w:t>Attachment B</w:t>
    </w:r>
  </w:p>
  <w:p w14:paraId="686EC327" w14:textId="4D39CCED" w:rsidR="00BB09C7" w:rsidRDefault="00BB09C7">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72</w:instrText>
    </w:r>
    <w:r>
      <w:fldChar w:fldCharType="end"/>
    </w:r>
    <w:r>
      <w:instrText xml:space="preserve"> - 66</w:instrText>
    </w:r>
    <w:r>
      <w:fldChar w:fldCharType="separate"/>
    </w:r>
    <w:r w:rsidR="0077453E">
      <w:rPr>
        <w:noProof/>
      </w:rPr>
      <w:t>6</w:t>
    </w:r>
    <w:r>
      <w:fldChar w:fldCharType="end"/>
    </w:r>
    <w:r>
      <w:t xml:space="preserve"> of 12</w:t>
    </w:r>
  </w:p>
  <w:p w14:paraId="7C418E19" w14:textId="2D98E653" w:rsidR="00BB09C7" w:rsidRDefault="00BB09C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72</w:t>
    </w:r>
    <w:r>
      <w:rPr>
        <w:rStyle w:val="PageNumber"/>
      </w:rPr>
      <w:fldChar w:fldCharType="end"/>
    </w:r>
  </w:p>
  <w:p w14:paraId="79F55A9A" w14:textId="77777777" w:rsidR="00BB09C7" w:rsidRDefault="00BB09C7">
    <w:pPr>
      <w:pStyle w:val="OrderHeader"/>
    </w:pPr>
  </w:p>
</w:hdr>
</file>

<file path=word/header1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21BBD9" w14:textId="77777777" w:rsidR="00D90DFE" w:rsidRDefault="00D90DFE" w:rsidP="00671B8F">
    <w:pPr>
      <w:pStyle w:val="OrderHeader"/>
    </w:pPr>
    <w:r>
      <w:t xml:space="preserve">ORDER NO. </w:t>
    </w:r>
    <w:r>
      <w:tab/>
    </w:r>
    <w:r>
      <w:tab/>
      <w:t>Attachment B</w:t>
    </w:r>
  </w:p>
  <w:p w14:paraId="603033AB" w14:textId="77777777" w:rsidR="00D90DFE" w:rsidRDefault="00D90DFE" w:rsidP="00671B8F">
    <w:pPr>
      <w:pStyle w:val="OrderHeader"/>
    </w:pPr>
    <w:r>
      <w:t>DOCKET NO. 20240110-EU</w:t>
    </w:r>
    <w:r>
      <w:tab/>
    </w:r>
    <w:r>
      <w:tab/>
      <w:t>Page 6 of 12</w:t>
    </w:r>
  </w:p>
  <w:p w14:paraId="343B1E09" w14:textId="7B002FB4"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B09C7">
      <w:rPr>
        <w:rStyle w:val="PageNumber"/>
        <w:noProof/>
      </w:rPr>
      <w:t>72</w:t>
    </w:r>
    <w:r>
      <w:rPr>
        <w:rStyle w:val="PageNumber"/>
      </w:rPr>
      <w:fldChar w:fldCharType="end"/>
    </w:r>
  </w:p>
  <w:p w14:paraId="5AFBFCDC" w14:textId="77777777" w:rsidR="00D90DFE" w:rsidRDefault="00D90DFE">
    <w:pPr>
      <w:pStyle w:val="Header"/>
    </w:pPr>
  </w:p>
</w:hdr>
</file>

<file path=word/header1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0996CE" w14:textId="05318E50" w:rsidR="00BB09C7" w:rsidRDefault="008B06D6">
    <w:pPr>
      <w:pStyle w:val="OrderHeader"/>
    </w:pPr>
    <w:r>
      <w:t>ORDER NO. PSC-2024-0488-PAA-EU</w:t>
    </w:r>
    <w:r w:rsidR="00BB09C7">
      <w:tab/>
    </w:r>
    <w:r w:rsidR="00BB09C7">
      <w:tab/>
      <w:t>Attachment B</w:t>
    </w:r>
  </w:p>
  <w:p w14:paraId="70EB25BD" w14:textId="0E3426B8" w:rsidR="00BB09C7" w:rsidRDefault="00BB09C7">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73</w:instrText>
    </w:r>
    <w:r>
      <w:fldChar w:fldCharType="end"/>
    </w:r>
    <w:r>
      <w:instrText xml:space="preserve"> - 66</w:instrText>
    </w:r>
    <w:r>
      <w:fldChar w:fldCharType="separate"/>
    </w:r>
    <w:r w:rsidR="0077453E">
      <w:rPr>
        <w:noProof/>
      </w:rPr>
      <w:t>7</w:t>
    </w:r>
    <w:r>
      <w:fldChar w:fldCharType="end"/>
    </w:r>
    <w:r>
      <w:t xml:space="preserve"> of 12</w:t>
    </w:r>
  </w:p>
  <w:p w14:paraId="0813B9C0" w14:textId="77011E39" w:rsidR="00BB09C7" w:rsidRDefault="00BB09C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73</w:t>
    </w:r>
    <w:r>
      <w:rPr>
        <w:rStyle w:val="PageNumber"/>
      </w:rPr>
      <w:fldChar w:fldCharType="end"/>
    </w:r>
  </w:p>
  <w:p w14:paraId="77C9B86A" w14:textId="77777777" w:rsidR="00BB09C7" w:rsidRDefault="00BB09C7">
    <w:pPr>
      <w:pStyle w:val="OrderHeader"/>
    </w:pPr>
  </w:p>
</w:hdr>
</file>

<file path=word/header1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7FFF14" w14:textId="77777777" w:rsidR="00D90DFE" w:rsidRDefault="00D90DFE" w:rsidP="00671B8F">
    <w:pPr>
      <w:pStyle w:val="OrderHeader"/>
    </w:pPr>
    <w:r>
      <w:t xml:space="preserve">ORDER NO. </w:t>
    </w:r>
    <w:r>
      <w:tab/>
    </w:r>
    <w:r>
      <w:tab/>
      <w:t>Attachment B</w:t>
    </w:r>
  </w:p>
  <w:p w14:paraId="37697CB4" w14:textId="77777777" w:rsidR="00D90DFE" w:rsidRDefault="00D90DFE" w:rsidP="00671B8F">
    <w:pPr>
      <w:pStyle w:val="OrderHeader"/>
    </w:pPr>
    <w:r>
      <w:t>DOCKET NO. 20240110-EU</w:t>
    </w:r>
    <w:r>
      <w:tab/>
    </w:r>
    <w:r>
      <w:tab/>
      <w:t>Page 7 of 12</w:t>
    </w:r>
  </w:p>
  <w:p w14:paraId="64E1E872" w14:textId="79DEA124"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B09C7">
      <w:rPr>
        <w:rStyle w:val="PageNumber"/>
        <w:noProof/>
      </w:rPr>
      <w:t>73</w:t>
    </w:r>
    <w:r>
      <w:rPr>
        <w:rStyle w:val="PageNumber"/>
      </w:rPr>
      <w:fldChar w:fldCharType="end"/>
    </w:r>
  </w:p>
  <w:p w14:paraId="499F3C33" w14:textId="77777777" w:rsidR="00D90DFE" w:rsidRDefault="00D90DFE">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3C018E" w14:textId="77777777" w:rsidR="00D90DFE" w:rsidRDefault="00D90DFE" w:rsidP="00671B8F">
    <w:pPr>
      <w:pStyle w:val="OrderHeader"/>
    </w:pPr>
    <w:r>
      <w:t xml:space="preserve">ORDER NO. </w:t>
    </w:r>
    <w:r>
      <w:tab/>
    </w:r>
    <w:r>
      <w:tab/>
      <w:t>Attachment A</w:t>
    </w:r>
  </w:p>
  <w:p w14:paraId="0A147117" w14:textId="77777777" w:rsidR="00D90DFE" w:rsidRDefault="00D90DFE" w:rsidP="00671B8F">
    <w:pPr>
      <w:pStyle w:val="OrderHeader"/>
    </w:pPr>
    <w:r>
      <w:t>DOCKET NO. 20240110-EU</w:t>
    </w:r>
    <w:r>
      <w:tab/>
    </w:r>
    <w:r>
      <w:tab/>
      <w:t>Page 5 of 56</w:t>
    </w:r>
  </w:p>
  <w:p w14:paraId="4D43444A" w14:textId="59C0299D"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15</w:t>
    </w:r>
    <w:r>
      <w:rPr>
        <w:rStyle w:val="PageNumber"/>
      </w:rPr>
      <w:fldChar w:fldCharType="end"/>
    </w:r>
  </w:p>
  <w:p w14:paraId="289FA8EB" w14:textId="77777777" w:rsidR="00D90DFE" w:rsidRDefault="00D90DFE">
    <w:pPr>
      <w:pStyle w:val="Header"/>
    </w:pPr>
  </w:p>
</w:hdr>
</file>

<file path=word/header1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DDD152" w14:textId="11506C82" w:rsidR="00BB09C7" w:rsidRDefault="008B06D6">
    <w:pPr>
      <w:pStyle w:val="OrderHeader"/>
    </w:pPr>
    <w:r>
      <w:t>ORDER NO. PSC-2024-0488-PAA-EU</w:t>
    </w:r>
    <w:r w:rsidR="00BB09C7">
      <w:tab/>
    </w:r>
    <w:r w:rsidR="00BB09C7">
      <w:tab/>
      <w:t>Attachment B</w:t>
    </w:r>
  </w:p>
  <w:p w14:paraId="54B4022A" w14:textId="60CEED1A" w:rsidR="00BB09C7" w:rsidRDefault="00BB09C7">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74</w:instrText>
    </w:r>
    <w:r>
      <w:fldChar w:fldCharType="end"/>
    </w:r>
    <w:r>
      <w:instrText xml:space="preserve"> - 66</w:instrText>
    </w:r>
    <w:r>
      <w:fldChar w:fldCharType="separate"/>
    </w:r>
    <w:r w:rsidR="0077453E">
      <w:rPr>
        <w:noProof/>
      </w:rPr>
      <w:t>8</w:t>
    </w:r>
    <w:r>
      <w:fldChar w:fldCharType="end"/>
    </w:r>
    <w:r>
      <w:t xml:space="preserve"> of 12</w:t>
    </w:r>
  </w:p>
  <w:p w14:paraId="18C3FB1F" w14:textId="09A45B6A" w:rsidR="00BB09C7" w:rsidRDefault="00BB09C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74</w:t>
    </w:r>
    <w:r>
      <w:rPr>
        <w:rStyle w:val="PageNumber"/>
      </w:rPr>
      <w:fldChar w:fldCharType="end"/>
    </w:r>
  </w:p>
  <w:p w14:paraId="3185A363" w14:textId="77777777" w:rsidR="00BB09C7" w:rsidRDefault="00BB09C7">
    <w:pPr>
      <w:pStyle w:val="OrderHeader"/>
    </w:pPr>
  </w:p>
</w:hdr>
</file>

<file path=word/header1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4838B2" w14:textId="77777777" w:rsidR="00D90DFE" w:rsidRDefault="00D90DFE" w:rsidP="00671B8F">
    <w:pPr>
      <w:pStyle w:val="OrderHeader"/>
    </w:pPr>
    <w:r>
      <w:t xml:space="preserve">ORDER NO. </w:t>
    </w:r>
    <w:r>
      <w:tab/>
    </w:r>
    <w:r>
      <w:tab/>
      <w:t>Attachment B</w:t>
    </w:r>
  </w:p>
  <w:p w14:paraId="19B3C554" w14:textId="77777777" w:rsidR="00D90DFE" w:rsidRDefault="00D90DFE" w:rsidP="00671B8F">
    <w:pPr>
      <w:pStyle w:val="OrderHeader"/>
    </w:pPr>
    <w:r>
      <w:t>DOCKET NO. 20240110-EU</w:t>
    </w:r>
    <w:r>
      <w:tab/>
    </w:r>
    <w:r>
      <w:tab/>
      <w:t>Page 8 of 12</w:t>
    </w:r>
  </w:p>
  <w:p w14:paraId="20A5F7FE" w14:textId="63B0EB2D"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B09C7">
      <w:rPr>
        <w:rStyle w:val="PageNumber"/>
        <w:noProof/>
      </w:rPr>
      <w:t>74</w:t>
    </w:r>
    <w:r>
      <w:rPr>
        <w:rStyle w:val="PageNumber"/>
      </w:rPr>
      <w:fldChar w:fldCharType="end"/>
    </w:r>
  </w:p>
  <w:p w14:paraId="1A2781E6" w14:textId="77777777" w:rsidR="00D90DFE" w:rsidRDefault="00D90DFE">
    <w:pPr>
      <w:pStyle w:val="Header"/>
    </w:pPr>
  </w:p>
</w:hdr>
</file>

<file path=word/header1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5AE226" w14:textId="615CFBE4" w:rsidR="00BB09C7" w:rsidRDefault="008B06D6">
    <w:pPr>
      <w:pStyle w:val="OrderHeader"/>
    </w:pPr>
    <w:r>
      <w:t>ORDER NO. PSC-2024-0488-PAA-EU</w:t>
    </w:r>
    <w:r w:rsidR="00BB09C7">
      <w:tab/>
    </w:r>
    <w:r w:rsidR="00BB09C7">
      <w:tab/>
      <w:t>Attachment B</w:t>
    </w:r>
  </w:p>
  <w:p w14:paraId="5EA2AAE3" w14:textId="5A313540" w:rsidR="00BB09C7" w:rsidRDefault="00BB09C7">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75</w:instrText>
    </w:r>
    <w:r>
      <w:fldChar w:fldCharType="end"/>
    </w:r>
    <w:r>
      <w:instrText xml:space="preserve"> - 66</w:instrText>
    </w:r>
    <w:r>
      <w:fldChar w:fldCharType="separate"/>
    </w:r>
    <w:r w:rsidR="0077453E">
      <w:rPr>
        <w:noProof/>
      </w:rPr>
      <w:t>9</w:t>
    </w:r>
    <w:r>
      <w:fldChar w:fldCharType="end"/>
    </w:r>
    <w:r>
      <w:t xml:space="preserve"> of 12</w:t>
    </w:r>
  </w:p>
  <w:p w14:paraId="2182B390" w14:textId="7750A78F" w:rsidR="00BB09C7" w:rsidRDefault="00BB09C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75</w:t>
    </w:r>
    <w:r>
      <w:rPr>
        <w:rStyle w:val="PageNumber"/>
      </w:rPr>
      <w:fldChar w:fldCharType="end"/>
    </w:r>
  </w:p>
  <w:p w14:paraId="2E2F60C6" w14:textId="77777777" w:rsidR="00BB09C7" w:rsidRDefault="00BB09C7">
    <w:pPr>
      <w:pStyle w:val="OrderHeader"/>
    </w:pPr>
  </w:p>
</w:hdr>
</file>

<file path=word/header1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383107" w14:textId="77777777" w:rsidR="00D90DFE" w:rsidRDefault="00D90DFE" w:rsidP="00671B8F">
    <w:pPr>
      <w:pStyle w:val="OrderHeader"/>
    </w:pPr>
    <w:r>
      <w:t xml:space="preserve">ORDER NO. </w:t>
    </w:r>
    <w:r>
      <w:tab/>
    </w:r>
    <w:r>
      <w:tab/>
      <w:t>Attachment B</w:t>
    </w:r>
  </w:p>
  <w:p w14:paraId="36BDDDF1" w14:textId="77777777" w:rsidR="00D90DFE" w:rsidRDefault="00D90DFE" w:rsidP="00671B8F">
    <w:pPr>
      <w:pStyle w:val="OrderHeader"/>
    </w:pPr>
    <w:r>
      <w:t>DOCKET NO. 20240110-EU</w:t>
    </w:r>
    <w:r>
      <w:tab/>
    </w:r>
    <w:r>
      <w:tab/>
      <w:t>Page 9 of 12</w:t>
    </w:r>
  </w:p>
  <w:p w14:paraId="2CF83EE5" w14:textId="7A18B98B"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B09C7">
      <w:rPr>
        <w:rStyle w:val="PageNumber"/>
        <w:noProof/>
      </w:rPr>
      <w:t>75</w:t>
    </w:r>
    <w:r>
      <w:rPr>
        <w:rStyle w:val="PageNumber"/>
      </w:rPr>
      <w:fldChar w:fldCharType="end"/>
    </w:r>
  </w:p>
  <w:p w14:paraId="4A919096" w14:textId="77777777" w:rsidR="00D90DFE" w:rsidRDefault="00D90DFE">
    <w:pPr>
      <w:pStyle w:val="Header"/>
    </w:pPr>
  </w:p>
</w:hdr>
</file>

<file path=word/header1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1E01D3" w14:textId="3E82C7E5" w:rsidR="00BB09C7" w:rsidRDefault="008B06D6">
    <w:pPr>
      <w:pStyle w:val="OrderHeader"/>
    </w:pPr>
    <w:r>
      <w:t>ORDER NO. PSC-2024-0488-PAA-EU</w:t>
    </w:r>
    <w:r w:rsidR="00BB09C7">
      <w:tab/>
    </w:r>
    <w:r w:rsidR="00BB09C7">
      <w:tab/>
      <w:t>Attachment B</w:t>
    </w:r>
  </w:p>
  <w:p w14:paraId="3D38FCC8" w14:textId="7CFFCA55" w:rsidR="00BB09C7" w:rsidRDefault="00BB09C7">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76</w:instrText>
    </w:r>
    <w:r>
      <w:fldChar w:fldCharType="end"/>
    </w:r>
    <w:r>
      <w:instrText xml:space="preserve"> - 66</w:instrText>
    </w:r>
    <w:r>
      <w:fldChar w:fldCharType="separate"/>
    </w:r>
    <w:r w:rsidR="0077453E">
      <w:rPr>
        <w:noProof/>
      </w:rPr>
      <w:t>10</w:t>
    </w:r>
    <w:r>
      <w:fldChar w:fldCharType="end"/>
    </w:r>
    <w:r>
      <w:t xml:space="preserve"> of 12</w:t>
    </w:r>
  </w:p>
  <w:p w14:paraId="4E4664A4" w14:textId="75D7382C" w:rsidR="00BB09C7" w:rsidRDefault="00BB09C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76</w:t>
    </w:r>
    <w:r>
      <w:rPr>
        <w:rStyle w:val="PageNumber"/>
      </w:rPr>
      <w:fldChar w:fldCharType="end"/>
    </w:r>
  </w:p>
  <w:p w14:paraId="7D8FB533" w14:textId="77777777" w:rsidR="00BB09C7" w:rsidRDefault="00BB09C7">
    <w:pPr>
      <w:pStyle w:val="OrderHeader"/>
    </w:pPr>
  </w:p>
</w:hdr>
</file>

<file path=word/header1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CA5980" w14:textId="77777777" w:rsidR="00D90DFE" w:rsidRDefault="00D90DFE" w:rsidP="00671B8F">
    <w:pPr>
      <w:pStyle w:val="OrderHeader"/>
    </w:pPr>
    <w:r>
      <w:t xml:space="preserve">ORDER NO. </w:t>
    </w:r>
    <w:r>
      <w:tab/>
    </w:r>
    <w:r>
      <w:tab/>
      <w:t>Attachment B</w:t>
    </w:r>
  </w:p>
  <w:p w14:paraId="52D848F5" w14:textId="77777777" w:rsidR="00D90DFE" w:rsidRDefault="00D90DFE" w:rsidP="00671B8F">
    <w:pPr>
      <w:pStyle w:val="OrderHeader"/>
    </w:pPr>
    <w:r>
      <w:t>DOCKET NO. 20240110-EU</w:t>
    </w:r>
    <w:r>
      <w:tab/>
    </w:r>
    <w:r>
      <w:tab/>
      <w:t>Page 10 of 12</w:t>
    </w:r>
  </w:p>
  <w:p w14:paraId="4E73C774" w14:textId="25EF27D8"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B09C7">
      <w:rPr>
        <w:rStyle w:val="PageNumber"/>
        <w:noProof/>
      </w:rPr>
      <w:t>76</w:t>
    </w:r>
    <w:r>
      <w:rPr>
        <w:rStyle w:val="PageNumber"/>
      </w:rPr>
      <w:fldChar w:fldCharType="end"/>
    </w:r>
  </w:p>
  <w:p w14:paraId="4AB78EEC" w14:textId="77777777" w:rsidR="00D90DFE" w:rsidRDefault="00D90DFE">
    <w:pPr>
      <w:pStyle w:val="Header"/>
    </w:pPr>
  </w:p>
</w:hdr>
</file>

<file path=word/header1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F4EA0F" w14:textId="60F66876" w:rsidR="00BB09C7" w:rsidRDefault="008B06D6">
    <w:pPr>
      <w:pStyle w:val="OrderHeader"/>
    </w:pPr>
    <w:r>
      <w:t>ORDER NO. PSC-2024-0488-PAA-EU</w:t>
    </w:r>
    <w:r w:rsidR="00BB09C7">
      <w:tab/>
    </w:r>
    <w:r w:rsidR="00BB09C7">
      <w:tab/>
      <w:t>Attachment B</w:t>
    </w:r>
  </w:p>
  <w:p w14:paraId="2CC43909" w14:textId="5D0B225E" w:rsidR="00BB09C7" w:rsidRDefault="00BB09C7">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77</w:instrText>
    </w:r>
    <w:r>
      <w:fldChar w:fldCharType="end"/>
    </w:r>
    <w:r>
      <w:instrText xml:space="preserve"> - 66</w:instrText>
    </w:r>
    <w:r>
      <w:fldChar w:fldCharType="separate"/>
    </w:r>
    <w:r w:rsidR="0077453E">
      <w:rPr>
        <w:noProof/>
      </w:rPr>
      <w:t>11</w:t>
    </w:r>
    <w:r>
      <w:fldChar w:fldCharType="end"/>
    </w:r>
    <w:r>
      <w:t xml:space="preserve"> of 12</w:t>
    </w:r>
  </w:p>
  <w:p w14:paraId="7ECCE435" w14:textId="1B8EAF92" w:rsidR="00BB09C7" w:rsidRDefault="00BB09C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77</w:t>
    </w:r>
    <w:r>
      <w:rPr>
        <w:rStyle w:val="PageNumber"/>
      </w:rPr>
      <w:fldChar w:fldCharType="end"/>
    </w:r>
  </w:p>
  <w:p w14:paraId="155BD292" w14:textId="77777777" w:rsidR="00BB09C7" w:rsidRDefault="00BB09C7">
    <w:pPr>
      <w:pStyle w:val="OrderHeader"/>
    </w:pPr>
  </w:p>
</w:hdr>
</file>

<file path=word/header1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01AF5C" w14:textId="77777777" w:rsidR="00D90DFE" w:rsidRDefault="00D90DFE" w:rsidP="00671B8F">
    <w:pPr>
      <w:pStyle w:val="OrderHeader"/>
    </w:pPr>
    <w:r>
      <w:t xml:space="preserve">ORDER NO. </w:t>
    </w:r>
    <w:r>
      <w:tab/>
    </w:r>
    <w:r>
      <w:tab/>
      <w:t>Attachment B</w:t>
    </w:r>
  </w:p>
  <w:p w14:paraId="0FB12C13" w14:textId="77777777" w:rsidR="00D90DFE" w:rsidRDefault="00D90DFE" w:rsidP="00671B8F">
    <w:pPr>
      <w:pStyle w:val="OrderHeader"/>
    </w:pPr>
    <w:r>
      <w:t>DOCKET NO. 20240110-EU</w:t>
    </w:r>
    <w:r>
      <w:tab/>
    </w:r>
    <w:r>
      <w:tab/>
      <w:t>Page 11 of 12</w:t>
    </w:r>
  </w:p>
  <w:p w14:paraId="1AF48B9A" w14:textId="08118D86"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B09C7">
      <w:rPr>
        <w:rStyle w:val="PageNumber"/>
        <w:noProof/>
      </w:rPr>
      <w:t>77</w:t>
    </w:r>
    <w:r>
      <w:rPr>
        <w:rStyle w:val="PageNumber"/>
      </w:rPr>
      <w:fldChar w:fldCharType="end"/>
    </w:r>
  </w:p>
  <w:p w14:paraId="329C5D5A" w14:textId="77777777" w:rsidR="00D90DFE" w:rsidRDefault="00D90DFE">
    <w:pPr>
      <w:pStyle w:val="Header"/>
    </w:pPr>
  </w:p>
</w:hdr>
</file>

<file path=word/header1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594BF6" w14:textId="76F7646F" w:rsidR="00BB09C7" w:rsidRDefault="008B06D6">
    <w:pPr>
      <w:pStyle w:val="OrderHeader"/>
    </w:pPr>
    <w:r>
      <w:t>ORDER NO. PSC-2024-0488-PAA-EU</w:t>
    </w:r>
    <w:r w:rsidR="00BB09C7">
      <w:tab/>
    </w:r>
    <w:r w:rsidR="00BB09C7">
      <w:tab/>
      <w:t>Attachment B</w:t>
    </w:r>
  </w:p>
  <w:p w14:paraId="74C3FAB3" w14:textId="048D9F2A" w:rsidR="00BB09C7" w:rsidRDefault="00BB09C7">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78</w:instrText>
    </w:r>
    <w:r>
      <w:fldChar w:fldCharType="end"/>
    </w:r>
    <w:r>
      <w:instrText xml:space="preserve"> - 66</w:instrText>
    </w:r>
    <w:r>
      <w:fldChar w:fldCharType="separate"/>
    </w:r>
    <w:r w:rsidR="0077453E">
      <w:rPr>
        <w:noProof/>
      </w:rPr>
      <w:t>12</w:t>
    </w:r>
    <w:r>
      <w:fldChar w:fldCharType="end"/>
    </w:r>
    <w:r>
      <w:t xml:space="preserve"> of 12</w:t>
    </w:r>
  </w:p>
  <w:p w14:paraId="1D75992B" w14:textId="07C21F2B" w:rsidR="00BB09C7" w:rsidRDefault="00BB09C7">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78</w:t>
    </w:r>
    <w:r>
      <w:rPr>
        <w:rStyle w:val="PageNumber"/>
      </w:rPr>
      <w:fldChar w:fldCharType="end"/>
    </w:r>
  </w:p>
  <w:p w14:paraId="4381CF14" w14:textId="77777777" w:rsidR="00BB09C7" w:rsidRDefault="00BB09C7">
    <w:pPr>
      <w:pStyle w:val="OrderHeader"/>
    </w:pPr>
  </w:p>
</w:hdr>
</file>

<file path=word/header1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442636" w14:textId="77777777" w:rsidR="00D90DFE" w:rsidRDefault="00D90DFE" w:rsidP="00671B8F">
    <w:pPr>
      <w:pStyle w:val="OrderHeader"/>
    </w:pPr>
    <w:r>
      <w:t xml:space="preserve">ORDER NO. </w:t>
    </w:r>
    <w:r>
      <w:tab/>
    </w:r>
    <w:r>
      <w:tab/>
      <w:t>Attachment B</w:t>
    </w:r>
  </w:p>
  <w:p w14:paraId="767AD9C1" w14:textId="77777777" w:rsidR="00D90DFE" w:rsidRDefault="00D90DFE" w:rsidP="00671B8F">
    <w:pPr>
      <w:pStyle w:val="OrderHeader"/>
    </w:pPr>
    <w:r>
      <w:t>DOCKET NO. 20240110-EU</w:t>
    </w:r>
    <w:r>
      <w:tab/>
    </w:r>
    <w:r>
      <w:tab/>
      <w:t>Page 12 of 12</w:t>
    </w:r>
  </w:p>
  <w:p w14:paraId="6200AFC8" w14:textId="07C2DB23"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B09C7">
      <w:rPr>
        <w:rStyle w:val="PageNumber"/>
        <w:noProof/>
      </w:rPr>
      <w:t>78</w:t>
    </w:r>
    <w:r>
      <w:rPr>
        <w:rStyle w:val="PageNumber"/>
      </w:rPr>
      <w:fldChar w:fldCharType="end"/>
    </w:r>
  </w:p>
  <w:p w14:paraId="4F64706F" w14:textId="77777777" w:rsidR="00D90DFE" w:rsidRDefault="00D90DFE">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6B0D44" w14:textId="4B9D1E11" w:rsidR="00D90DFE" w:rsidRDefault="008B06D6">
    <w:pPr>
      <w:pStyle w:val="OrderHeader"/>
    </w:pPr>
    <w:r>
      <w:t>ORDER NO. PSC-2024-0488-PAA-EU</w:t>
    </w:r>
    <w:r w:rsidR="00D90DFE">
      <w:tab/>
    </w:r>
    <w:r w:rsidR="00D90DFE">
      <w:tab/>
      <w:t>Attachment A</w:t>
    </w:r>
  </w:p>
  <w:p w14:paraId="67E8B142" w14:textId="3FB8FE10"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16</w:instrText>
    </w:r>
    <w:r>
      <w:fldChar w:fldCharType="end"/>
    </w:r>
    <w:r>
      <w:instrText xml:space="preserve"> - 10</w:instrText>
    </w:r>
    <w:r>
      <w:fldChar w:fldCharType="separate"/>
    </w:r>
    <w:r w:rsidR="0077453E">
      <w:rPr>
        <w:noProof/>
      </w:rPr>
      <w:t>6</w:t>
    </w:r>
    <w:r>
      <w:fldChar w:fldCharType="end"/>
    </w:r>
    <w:r w:rsidR="00583021">
      <w:t xml:space="preserve"> of 56</w:t>
    </w:r>
  </w:p>
  <w:p w14:paraId="64E51CB9" w14:textId="51592322"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16</w:t>
    </w:r>
    <w:r>
      <w:rPr>
        <w:rStyle w:val="PageNumber"/>
      </w:rPr>
      <w:fldChar w:fldCharType="end"/>
    </w:r>
  </w:p>
  <w:p w14:paraId="448BC6B0" w14:textId="77777777" w:rsidR="00D90DFE" w:rsidRDefault="00D90DFE">
    <w:pPr>
      <w:pStyle w:val="Order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37A101" w14:textId="77777777" w:rsidR="00D90DFE" w:rsidRDefault="00D90DFE" w:rsidP="00671B8F">
    <w:pPr>
      <w:pStyle w:val="OrderHeader"/>
    </w:pPr>
    <w:r>
      <w:t xml:space="preserve">ORDER NO. </w:t>
    </w:r>
    <w:r>
      <w:tab/>
    </w:r>
    <w:r>
      <w:tab/>
      <w:t>Attachment A</w:t>
    </w:r>
  </w:p>
  <w:p w14:paraId="03288693" w14:textId="77777777" w:rsidR="00D90DFE" w:rsidRDefault="00D90DFE" w:rsidP="00671B8F">
    <w:pPr>
      <w:pStyle w:val="OrderHeader"/>
    </w:pPr>
    <w:r>
      <w:t>DOCKET NO. 20240110-EU</w:t>
    </w:r>
    <w:r>
      <w:tab/>
    </w:r>
    <w:r>
      <w:tab/>
      <w:t>Page 6 of 56</w:t>
    </w:r>
  </w:p>
  <w:p w14:paraId="44BF5566" w14:textId="09CBE146"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16</w:t>
    </w:r>
    <w:r>
      <w:rPr>
        <w:rStyle w:val="PageNumber"/>
      </w:rPr>
      <w:fldChar w:fldCharType="end"/>
    </w:r>
  </w:p>
  <w:p w14:paraId="7B3BF309" w14:textId="77777777" w:rsidR="00D90DFE" w:rsidRDefault="00D90DFE">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133630" w14:textId="39EFD9FE" w:rsidR="00D90DFE" w:rsidRDefault="008B06D6">
    <w:pPr>
      <w:pStyle w:val="OrderHeader"/>
    </w:pPr>
    <w:r>
      <w:t>ORDER NO. PSC-2024-0488-PAA-EU</w:t>
    </w:r>
    <w:r w:rsidR="00D90DFE">
      <w:tab/>
    </w:r>
    <w:r w:rsidR="00D90DFE">
      <w:tab/>
      <w:t>Attachment A</w:t>
    </w:r>
  </w:p>
  <w:p w14:paraId="4F12C8E5" w14:textId="397B58B8"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17</w:instrText>
    </w:r>
    <w:r>
      <w:fldChar w:fldCharType="end"/>
    </w:r>
    <w:r>
      <w:instrText xml:space="preserve"> - 10</w:instrText>
    </w:r>
    <w:r>
      <w:fldChar w:fldCharType="separate"/>
    </w:r>
    <w:r w:rsidR="0077453E">
      <w:rPr>
        <w:noProof/>
      </w:rPr>
      <w:t>7</w:t>
    </w:r>
    <w:r>
      <w:fldChar w:fldCharType="end"/>
    </w:r>
    <w:r w:rsidR="00583021">
      <w:t xml:space="preserve"> of 56</w:t>
    </w:r>
  </w:p>
  <w:p w14:paraId="1EB1E3F7" w14:textId="4F0B0926"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17</w:t>
    </w:r>
    <w:r>
      <w:rPr>
        <w:rStyle w:val="PageNumber"/>
      </w:rPr>
      <w:fldChar w:fldCharType="end"/>
    </w:r>
  </w:p>
  <w:p w14:paraId="29834E5A" w14:textId="77777777" w:rsidR="00D90DFE" w:rsidRDefault="00D90DFE">
    <w:pPr>
      <w:pStyle w:val="Order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3E1392" w14:textId="77777777" w:rsidR="00D90DFE" w:rsidRDefault="00D90DFE" w:rsidP="00671B8F">
    <w:pPr>
      <w:pStyle w:val="OrderHeader"/>
    </w:pPr>
    <w:r>
      <w:t xml:space="preserve">ORDER NO. </w:t>
    </w:r>
    <w:r>
      <w:tab/>
    </w:r>
    <w:r>
      <w:tab/>
      <w:t>Attachment A</w:t>
    </w:r>
  </w:p>
  <w:p w14:paraId="6B81B5E2" w14:textId="77777777" w:rsidR="00D90DFE" w:rsidRDefault="00D90DFE" w:rsidP="00671B8F">
    <w:pPr>
      <w:pStyle w:val="OrderHeader"/>
    </w:pPr>
    <w:r>
      <w:t>DOCKET NO. 20240110-EU</w:t>
    </w:r>
    <w:r>
      <w:tab/>
    </w:r>
    <w:r>
      <w:tab/>
      <w:t>Page 7 of 56</w:t>
    </w:r>
  </w:p>
  <w:p w14:paraId="6A2B83E1" w14:textId="445EC79F"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17</w:t>
    </w:r>
    <w:r>
      <w:rPr>
        <w:rStyle w:val="PageNumber"/>
      </w:rPr>
      <w:fldChar w:fldCharType="end"/>
    </w:r>
  </w:p>
  <w:p w14:paraId="226F346B" w14:textId="77777777" w:rsidR="00D90DFE" w:rsidRDefault="00D90DFE">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0785CD" w14:textId="64FEA549" w:rsidR="00D90DFE" w:rsidRDefault="008B06D6">
    <w:pPr>
      <w:pStyle w:val="OrderHeader"/>
    </w:pPr>
    <w:r>
      <w:t>ORDER NO. PSC-2024-0488-PAA-EU</w:t>
    </w:r>
    <w:r w:rsidR="00D90DFE">
      <w:tab/>
    </w:r>
    <w:r w:rsidR="00D90DFE">
      <w:tab/>
      <w:t>Attachment A</w:t>
    </w:r>
  </w:p>
  <w:p w14:paraId="4FA4DDC4" w14:textId="45FC82D9"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18</w:instrText>
    </w:r>
    <w:r>
      <w:fldChar w:fldCharType="end"/>
    </w:r>
    <w:r>
      <w:instrText xml:space="preserve"> - 10</w:instrText>
    </w:r>
    <w:r>
      <w:fldChar w:fldCharType="separate"/>
    </w:r>
    <w:r w:rsidR="0077453E">
      <w:rPr>
        <w:noProof/>
      </w:rPr>
      <w:t>8</w:t>
    </w:r>
    <w:r>
      <w:fldChar w:fldCharType="end"/>
    </w:r>
    <w:r w:rsidR="00583021">
      <w:t xml:space="preserve"> of 56</w:t>
    </w:r>
  </w:p>
  <w:p w14:paraId="02DC8F4F" w14:textId="1558BE92"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18</w:t>
    </w:r>
    <w:r>
      <w:rPr>
        <w:rStyle w:val="PageNumber"/>
      </w:rPr>
      <w:fldChar w:fldCharType="end"/>
    </w:r>
  </w:p>
  <w:p w14:paraId="62727AC7" w14:textId="77777777" w:rsidR="00D90DFE" w:rsidRDefault="00D90DFE">
    <w:pPr>
      <w:pStyle w:val="Order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F207CE" w14:textId="77777777" w:rsidR="00D90DFE" w:rsidRDefault="00D90DFE" w:rsidP="00671B8F">
    <w:pPr>
      <w:pStyle w:val="OrderHeader"/>
    </w:pPr>
    <w:r>
      <w:t xml:space="preserve">ORDER NO. </w:t>
    </w:r>
    <w:r>
      <w:tab/>
    </w:r>
    <w:r>
      <w:tab/>
      <w:t>Attachment A</w:t>
    </w:r>
  </w:p>
  <w:p w14:paraId="45222687" w14:textId="77777777" w:rsidR="00D90DFE" w:rsidRDefault="00D90DFE" w:rsidP="00671B8F">
    <w:pPr>
      <w:pStyle w:val="OrderHeader"/>
    </w:pPr>
    <w:r>
      <w:t>DOCKET NO. 20240110-EU</w:t>
    </w:r>
    <w:r>
      <w:tab/>
    </w:r>
    <w:r>
      <w:tab/>
      <w:t>Page 8 of 56</w:t>
    </w:r>
  </w:p>
  <w:p w14:paraId="4A2CE7D4" w14:textId="3351E94B"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18</w:t>
    </w:r>
    <w:r>
      <w:rPr>
        <w:rStyle w:val="PageNumber"/>
      </w:rPr>
      <w:fldChar w:fldCharType="end"/>
    </w:r>
  </w:p>
  <w:p w14:paraId="37C6813D" w14:textId="77777777" w:rsidR="00D90DFE" w:rsidRDefault="00D90DF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C50AC5" w14:textId="1330BDCD" w:rsidR="00D90DFE" w:rsidRDefault="00D90DFE">
    <w:pPr>
      <w:pStyle w:val="OrderHeader"/>
    </w:pPr>
    <w:r>
      <w:t xml:space="preserve">ORDER NO. </w:t>
    </w:r>
    <w:r w:rsidR="0077453E">
      <w:fldChar w:fldCharType="begin"/>
    </w:r>
    <w:r w:rsidR="0077453E">
      <w:instrText xml:space="preserve"> REF OrderNo0488 </w:instrText>
    </w:r>
    <w:r w:rsidR="0077453E">
      <w:fldChar w:fldCharType="separate"/>
    </w:r>
    <w:r w:rsidR="0077453E">
      <w:t>PSC-2024-0488-PAA-EU</w:t>
    </w:r>
    <w:r w:rsidR="0077453E">
      <w:fldChar w:fldCharType="end"/>
    </w:r>
  </w:p>
  <w:p w14:paraId="153AE65C" w14:textId="77777777" w:rsidR="00D90DFE" w:rsidRDefault="00D90DFE">
    <w:pPr>
      <w:pStyle w:val="OrderHeader"/>
    </w:pPr>
    <w:bookmarkStart w:id="10" w:name="HeaderDocketNo"/>
    <w:bookmarkEnd w:id="10"/>
    <w:r>
      <w:t>DOCKET NO. 20240110-EU</w:t>
    </w:r>
  </w:p>
  <w:p w14:paraId="0FA41325" w14:textId="5C0A8BBB"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9</w:t>
    </w:r>
    <w:r>
      <w:rPr>
        <w:rStyle w:val="PageNumber"/>
      </w:rPr>
      <w:fldChar w:fldCharType="end"/>
    </w:r>
  </w:p>
  <w:p w14:paraId="247F1D01" w14:textId="77777777" w:rsidR="00D90DFE" w:rsidRDefault="00D90DFE">
    <w:pPr>
      <w:pStyle w:val="Order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A78AE5" w14:textId="545B2FA9" w:rsidR="00D90DFE" w:rsidRDefault="008B06D6">
    <w:pPr>
      <w:pStyle w:val="OrderHeader"/>
    </w:pPr>
    <w:r>
      <w:t>ORDER NO. PSC-2024-0488-PAA-EU</w:t>
    </w:r>
    <w:r w:rsidR="00D90DFE">
      <w:tab/>
    </w:r>
    <w:r w:rsidR="00D90DFE">
      <w:tab/>
      <w:t>Attachment A</w:t>
    </w:r>
  </w:p>
  <w:p w14:paraId="59887E8F" w14:textId="18FFB204"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19</w:instrText>
    </w:r>
    <w:r>
      <w:fldChar w:fldCharType="end"/>
    </w:r>
    <w:r>
      <w:instrText xml:space="preserve"> - 10</w:instrText>
    </w:r>
    <w:r>
      <w:fldChar w:fldCharType="separate"/>
    </w:r>
    <w:r w:rsidR="0077453E">
      <w:rPr>
        <w:noProof/>
      </w:rPr>
      <w:t>9</w:t>
    </w:r>
    <w:r>
      <w:fldChar w:fldCharType="end"/>
    </w:r>
    <w:r w:rsidR="00583021">
      <w:t xml:space="preserve"> of 56</w:t>
    </w:r>
  </w:p>
  <w:p w14:paraId="646C0817" w14:textId="21D24816"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19</w:t>
    </w:r>
    <w:r>
      <w:rPr>
        <w:rStyle w:val="PageNumber"/>
      </w:rPr>
      <w:fldChar w:fldCharType="end"/>
    </w:r>
  </w:p>
  <w:p w14:paraId="1F7F59E3" w14:textId="77777777" w:rsidR="00D90DFE" w:rsidRDefault="00D90DFE">
    <w:pPr>
      <w:pStyle w:val="Order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40E765" w14:textId="77777777" w:rsidR="00D90DFE" w:rsidRDefault="00D90DFE" w:rsidP="00671B8F">
    <w:pPr>
      <w:pStyle w:val="OrderHeader"/>
    </w:pPr>
    <w:r>
      <w:t xml:space="preserve">ORDER NO. </w:t>
    </w:r>
    <w:r>
      <w:tab/>
    </w:r>
    <w:r>
      <w:tab/>
      <w:t>Attachment A</w:t>
    </w:r>
  </w:p>
  <w:p w14:paraId="70F9FD8F" w14:textId="77777777" w:rsidR="00D90DFE" w:rsidRDefault="00D90DFE" w:rsidP="00671B8F">
    <w:pPr>
      <w:pStyle w:val="OrderHeader"/>
    </w:pPr>
    <w:r>
      <w:t>DOCKET NO. 20240110-EU</w:t>
    </w:r>
    <w:r>
      <w:tab/>
    </w:r>
    <w:r>
      <w:tab/>
      <w:t>Page 9 of 56</w:t>
    </w:r>
  </w:p>
  <w:p w14:paraId="4181380E" w14:textId="1ADA9E8E"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19</w:t>
    </w:r>
    <w:r>
      <w:rPr>
        <w:rStyle w:val="PageNumber"/>
      </w:rPr>
      <w:fldChar w:fldCharType="end"/>
    </w:r>
  </w:p>
  <w:p w14:paraId="15505A83" w14:textId="77777777" w:rsidR="00D90DFE" w:rsidRDefault="00D90DFE">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C9C75C" w14:textId="1AEFA6A8" w:rsidR="00D90DFE" w:rsidRDefault="008B06D6">
    <w:pPr>
      <w:pStyle w:val="OrderHeader"/>
    </w:pPr>
    <w:r>
      <w:t>ORDER NO. PSC-2024-0488-PAA-EU</w:t>
    </w:r>
    <w:r w:rsidR="00D90DFE">
      <w:tab/>
    </w:r>
    <w:r w:rsidR="00D90DFE">
      <w:tab/>
      <w:t>Attachment A</w:t>
    </w:r>
  </w:p>
  <w:p w14:paraId="68F1DE86" w14:textId="34C229C8"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20</w:instrText>
    </w:r>
    <w:r>
      <w:fldChar w:fldCharType="end"/>
    </w:r>
    <w:r>
      <w:instrText xml:space="preserve"> - 10</w:instrText>
    </w:r>
    <w:r>
      <w:fldChar w:fldCharType="separate"/>
    </w:r>
    <w:r w:rsidR="0077453E">
      <w:rPr>
        <w:noProof/>
      </w:rPr>
      <w:t>10</w:t>
    </w:r>
    <w:r>
      <w:fldChar w:fldCharType="end"/>
    </w:r>
    <w:r w:rsidR="00583021">
      <w:t xml:space="preserve"> of 56</w:t>
    </w:r>
  </w:p>
  <w:p w14:paraId="21F2B8A3" w14:textId="3097148D"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20</w:t>
    </w:r>
    <w:r>
      <w:rPr>
        <w:rStyle w:val="PageNumber"/>
      </w:rPr>
      <w:fldChar w:fldCharType="end"/>
    </w:r>
  </w:p>
  <w:p w14:paraId="77A205A6" w14:textId="77777777" w:rsidR="00D90DFE" w:rsidRDefault="00D90DFE">
    <w:pPr>
      <w:pStyle w:val="Order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396336" w14:textId="77777777" w:rsidR="00D90DFE" w:rsidRDefault="00D90DFE" w:rsidP="00671B8F">
    <w:pPr>
      <w:pStyle w:val="OrderHeader"/>
    </w:pPr>
    <w:r>
      <w:t xml:space="preserve">ORDER NO. </w:t>
    </w:r>
    <w:r>
      <w:tab/>
    </w:r>
    <w:r>
      <w:tab/>
      <w:t>Attachment A</w:t>
    </w:r>
  </w:p>
  <w:p w14:paraId="06A00469" w14:textId="77777777" w:rsidR="00D90DFE" w:rsidRDefault="00D90DFE" w:rsidP="00671B8F">
    <w:pPr>
      <w:pStyle w:val="OrderHeader"/>
    </w:pPr>
    <w:r>
      <w:t>DOCKET NO. 20240110-EU</w:t>
    </w:r>
    <w:r>
      <w:tab/>
    </w:r>
    <w:r>
      <w:tab/>
      <w:t>Page 10 of 56</w:t>
    </w:r>
  </w:p>
  <w:p w14:paraId="43D5D1F0" w14:textId="61F539A6"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20</w:t>
    </w:r>
    <w:r>
      <w:rPr>
        <w:rStyle w:val="PageNumber"/>
      </w:rPr>
      <w:fldChar w:fldCharType="end"/>
    </w:r>
  </w:p>
  <w:p w14:paraId="7CE3BAF3" w14:textId="77777777" w:rsidR="00D90DFE" w:rsidRDefault="00D90DFE">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14B186" w14:textId="31EF5772" w:rsidR="00D90DFE" w:rsidRDefault="008B06D6">
    <w:pPr>
      <w:pStyle w:val="OrderHeader"/>
    </w:pPr>
    <w:r>
      <w:t>ORDER NO. PSC-2024-0488-PAA-EU</w:t>
    </w:r>
    <w:r w:rsidR="00D90DFE">
      <w:tab/>
    </w:r>
    <w:r w:rsidR="00D90DFE">
      <w:tab/>
      <w:t>Attachment A</w:t>
    </w:r>
  </w:p>
  <w:p w14:paraId="53EB24F7" w14:textId="36D1F857"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21</w:instrText>
    </w:r>
    <w:r>
      <w:fldChar w:fldCharType="end"/>
    </w:r>
    <w:r>
      <w:instrText xml:space="preserve"> - 10</w:instrText>
    </w:r>
    <w:r>
      <w:fldChar w:fldCharType="separate"/>
    </w:r>
    <w:r w:rsidR="0077453E">
      <w:rPr>
        <w:noProof/>
      </w:rPr>
      <w:t>11</w:t>
    </w:r>
    <w:r>
      <w:fldChar w:fldCharType="end"/>
    </w:r>
    <w:r w:rsidR="00583021">
      <w:t xml:space="preserve"> of 56</w:t>
    </w:r>
  </w:p>
  <w:p w14:paraId="7EF5F5E9" w14:textId="636747DC"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21</w:t>
    </w:r>
    <w:r>
      <w:rPr>
        <w:rStyle w:val="PageNumber"/>
      </w:rPr>
      <w:fldChar w:fldCharType="end"/>
    </w:r>
  </w:p>
  <w:p w14:paraId="3CE7F836" w14:textId="77777777" w:rsidR="00D90DFE" w:rsidRDefault="00D90DFE">
    <w:pPr>
      <w:pStyle w:val="Order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E1F5ED" w14:textId="77777777" w:rsidR="00D90DFE" w:rsidRDefault="00D90DFE" w:rsidP="00671B8F">
    <w:pPr>
      <w:pStyle w:val="OrderHeader"/>
    </w:pPr>
    <w:r>
      <w:t xml:space="preserve">ORDER NO. </w:t>
    </w:r>
    <w:r>
      <w:tab/>
    </w:r>
    <w:r>
      <w:tab/>
      <w:t>Attachment A</w:t>
    </w:r>
  </w:p>
  <w:p w14:paraId="1FA4714C" w14:textId="77777777" w:rsidR="00D90DFE" w:rsidRDefault="00D90DFE" w:rsidP="00671B8F">
    <w:pPr>
      <w:pStyle w:val="OrderHeader"/>
    </w:pPr>
    <w:r>
      <w:t>DOCKET NO. 20240110-EU</w:t>
    </w:r>
    <w:r>
      <w:tab/>
    </w:r>
    <w:r>
      <w:tab/>
      <w:t>Page 11 of 56</w:t>
    </w:r>
  </w:p>
  <w:p w14:paraId="029B2F2E" w14:textId="2BE14332"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21</w:t>
    </w:r>
    <w:r>
      <w:rPr>
        <w:rStyle w:val="PageNumber"/>
      </w:rPr>
      <w:fldChar w:fldCharType="end"/>
    </w:r>
  </w:p>
  <w:p w14:paraId="166D9E87" w14:textId="77777777" w:rsidR="00D90DFE" w:rsidRDefault="00D90DFE">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2CB0B4" w14:textId="38ACA7E7" w:rsidR="00D90DFE" w:rsidRDefault="008B06D6">
    <w:pPr>
      <w:pStyle w:val="OrderHeader"/>
    </w:pPr>
    <w:r>
      <w:t>ORDER NO. PSC-2024-0488-PAA-EU</w:t>
    </w:r>
    <w:r w:rsidR="00D90DFE">
      <w:tab/>
    </w:r>
    <w:r w:rsidR="00D90DFE">
      <w:tab/>
      <w:t>Attachment A</w:t>
    </w:r>
  </w:p>
  <w:p w14:paraId="7183F1D5" w14:textId="31F9F1CE"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22</w:instrText>
    </w:r>
    <w:r>
      <w:fldChar w:fldCharType="end"/>
    </w:r>
    <w:r>
      <w:instrText xml:space="preserve"> - 10</w:instrText>
    </w:r>
    <w:r>
      <w:fldChar w:fldCharType="separate"/>
    </w:r>
    <w:r w:rsidR="0077453E">
      <w:rPr>
        <w:noProof/>
      </w:rPr>
      <w:t>12</w:t>
    </w:r>
    <w:r>
      <w:fldChar w:fldCharType="end"/>
    </w:r>
    <w:r w:rsidR="00583021">
      <w:t xml:space="preserve"> of 56</w:t>
    </w:r>
  </w:p>
  <w:p w14:paraId="6DE16FBD" w14:textId="061A2259"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22</w:t>
    </w:r>
    <w:r>
      <w:rPr>
        <w:rStyle w:val="PageNumber"/>
      </w:rPr>
      <w:fldChar w:fldCharType="end"/>
    </w:r>
  </w:p>
  <w:p w14:paraId="7C888D22" w14:textId="77777777" w:rsidR="00D90DFE" w:rsidRDefault="00D90DFE">
    <w:pPr>
      <w:pStyle w:val="Order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A6950B" w14:textId="77777777" w:rsidR="00D90DFE" w:rsidRDefault="00D90DFE" w:rsidP="00671B8F">
    <w:pPr>
      <w:pStyle w:val="OrderHeader"/>
    </w:pPr>
    <w:r>
      <w:t xml:space="preserve">ORDER NO. </w:t>
    </w:r>
    <w:r>
      <w:tab/>
    </w:r>
    <w:r>
      <w:tab/>
      <w:t>Attachment A</w:t>
    </w:r>
  </w:p>
  <w:p w14:paraId="22B09992" w14:textId="77777777" w:rsidR="00D90DFE" w:rsidRDefault="00D90DFE" w:rsidP="00671B8F">
    <w:pPr>
      <w:pStyle w:val="OrderHeader"/>
    </w:pPr>
    <w:r>
      <w:t>DOCKET NO. 20240110-EU</w:t>
    </w:r>
    <w:r>
      <w:tab/>
    </w:r>
    <w:r>
      <w:tab/>
      <w:t>Page 12 of 56</w:t>
    </w:r>
  </w:p>
  <w:p w14:paraId="6C002FF5" w14:textId="21358B38"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22</w:t>
    </w:r>
    <w:r>
      <w:rPr>
        <w:rStyle w:val="PageNumber"/>
      </w:rPr>
      <w:fldChar w:fldCharType="end"/>
    </w:r>
  </w:p>
  <w:p w14:paraId="5E3CB380" w14:textId="77777777" w:rsidR="00D90DFE" w:rsidRDefault="00D90DFE">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600D22" w14:textId="6198A249" w:rsidR="00D90DFE" w:rsidRDefault="008B06D6">
    <w:pPr>
      <w:pStyle w:val="OrderHeader"/>
    </w:pPr>
    <w:r>
      <w:t>ORDER NO. PSC-2024-0488-PAA-EU</w:t>
    </w:r>
    <w:r w:rsidR="00D90DFE">
      <w:tab/>
    </w:r>
    <w:r w:rsidR="00D90DFE">
      <w:tab/>
      <w:t>Attachment A</w:t>
    </w:r>
  </w:p>
  <w:p w14:paraId="3AE4CC3C" w14:textId="41A17C0D"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23</w:instrText>
    </w:r>
    <w:r>
      <w:fldChar w:fldCharType="end"/>
    </w:r>
    <w:r>
      <w:instrText xml:space="preserve"> - 10</w:instrText>
    </w:r>
    <w:r>
      <w:fldChar w:fldCharType="separate"/>
    </w:r>
    <w:r w:rsidR="0077453E">
      <w:rPr>
        <w:noProof/>
      </w:rPr>
      <w:t>13</w:t>
    </w:r>
    <w:r>
      <w:fldChar w:fldCharType="end"/>
    </w:r>
    <w:r w:rsidR="00583021">
      <w:t xml:space="preserve"> of 56</w:t>
    </w:r>
  </w:p>
  <w:p w14:paraId="767BEF70" w14:textId="66DE9572"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23</w:t>
    </w:r>
    <w:r>
      <w:rPr>
        <w:rStyle w:val="PageNumber"/>
      </w:rPr>
      <w:fldChar w:fldCharType="end"/>
    </w:r>
  </w:p>
  <w:p w14:paraId="0B9D8D22" w14:textId="77777777" w:rsidR="00D90DFE" w:rsidRDefault="00D90DFE">
    <w:pPr>
      <w:pStyle w:val="Order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0C1C9E" w14:textId="77777777" w:rsidR="00D90DFE" w:rsidRDefault="00D90DFE" w:rsidP="00671B8F">
    <w:pPr>
      <w:pStyle w:val="OrderHeader"/>
    </w:pPr>
    <w:r>
      <w:t xml:space="preserve">ORDER NO. </w:t>
    </w:r>
    <w:r>
      <w:tab/>
    </w:r>
    <w:r>
      <w:tab/>
      <w:t>Attachment A</w:t>
    </w:r>
  </w:p>
  <w:p w14:paraId="69B2A932" w14:textId="77777777" w:rsidR="00D90DFE" w:rsidRDefault="00D90DFE" w:rsidP="00671B8F">
    <w:pPr>
      <w:pStyle w:val="OrderHeader"/>
    </w:pPr>
    <w:r>
      <w:t>DOCKET NO. 20240110-EU</w:t>
    </w:r>
    <w:r>
      <w:tab/>
    </w:r>
    <w:r>
      <w:tab/>
      <w:t>Page 13 of 56</w:t>
    </w:r>
  </w:p>
  <w:p w14:paraId="0611CE2A" w14:textId="22C5B448"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23</w:t>
    </w:r>
    <w:r>
      <w:rPr>
        <w:rStyle w:val="PageNumber"/>
      </w:rPr>
      <w:fldChar w:fldCharType="end"/>
    </w:r>
  </w:p>
  <w:p w14:paraId="741EE36B" w14:textId="77777777" w:rsidR="00D90DFE" w:rsidRDefault="00D90DF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E8E85F" w14:textId="77777777" w:rsidR="008B06D6" w:rsidRDefault="008B06D6">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9098BA" w14:textId="307A09B0" w:rsidR="00D90DFE" w:rsidRDefault="008B06D6">
    <w:pPr>
      <w:pStyle w:val="OrderHeader"/>
    </w:pPr>
    <w:r>
      <w:t>ORDER NO. PSC-2024-0488-PAA-EU</w:t>
    </w:r>
    <w:r w:rsidR="00D90DFE">
      <w:tab/>
    </w:r>
    <w:r w:rsidR="00D90DFE">
      <w:tab/>
      <w:t>Attachment A</w:t>
    </w:r>
  </w:p>
  <w:p w14:paraId="453FC461" w14:textId="3149B0FF"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24</w:instrText>
    </w:r>
    <w:r>
      <w:fldChar w:fldCharType="end"/>
    </w:r>
    <w:r>
      <w:instrText xml:space="preserve"> - 10</w:instrText>
    </w:r>
    <w:r>
      <w:fldChar w:fldCharType="separate"/>
    </w:r>
    <w:r w:rsidR="0077453E">
      <w:rPr>
        <w:noProof/>
      </w:rPr>
      <w:t>14</w:t>
    </w:r>
    <w:r>
      <w:fldChar w:fldCharType="end"/>
    </w:r>
    <w:r w:rsidR="00583021">
      <w:t xml:space="preserve"> of 56</w:t>
    </w:r>
  </w:p>
  <w:p w14:paraId="3A5D888B" w14:textId="7719E50E"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24</w:t>
    </w:r>
    <w:r>
      <w:rPr>
        <w:rStyle w:val="PageNumber"/>
      </w:rPr>
      <w:fldChar w:fldCharType="end"/>
    </w:r>
  </w:p>
  <w:p w14:paraId="314C0507" w14:textId="77777777" w:rsidR="00D90DFE" w:rsidRDefault="00D90DFE">
    <w:pPr>
      <w:pStyle w:val="Order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457335" w14:textId="77777777" w:rsidR="00D90DFE" w:rsidRDefault="00D90DFE" w:rsidP="00671B8F">
    <w:pPr>
      <w:pStyle w:val="OrderHeader"/>
    </w:pPr>
    <w:r>
      <w:t xml:space="preserve">ORDER NO. </w:t>
    </w:r>
    <w:r>
      <w:tab/>
    </w:r>
    <w:r>
      <w:tab/>
      <w:t>Attachment A</w:t>
    </w:r>
  </w:p>
  <w:p w14:paraId="5E616AC1" w14:textId="77777777" w:rsidR="00D90DFE" w:rsidRDefault="00D90DFE" w:rsidP="00671B8F">
    <w:pPr>
      <w:pStyle w:val="OrderHeader"/>
    </w:pPr>
    <w:r>
      <w:t>DOCKET NO. 20240110-EU</w:t>
    </w:r>
    <w:r>
      <w:tab/>
    </w:r>
    <w:r>
      <w:tab/>
      <w:t>Page 14 of 56</w:t>
    </w:r>
  </w:p>
  <w:p w14:paraId="5A495849" w14:textId="6B7154E4"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24</w:t>
    </w:r>
    <w:r>
      <w:rPr>
        <w:rStyle w:val="PageNumber"/>
      </w:rPr>
      <w:fldChar w:fldCharType="end"/>
    </w:r>
  </w:p>
  <w:p w14:paraId="4ACCD11E" w14:textId="77777777" w:rsidR="00D90DFE" w:rsidRDefault="00D90DFE">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E045E1" w14:textId="5A3EBD9A" w:rsidR="00D90DFE" w:rsidRDefault="008B06D6">
    <w:pPr>
      <w:pStyle w:val="OrderHeader"/>
    </w:pPr>
    <w:r>
      <w:t>ORDER NO. PSC-2024-0488-PAA-EU</w:t>
    </w:r>
    <w:r w:rsidR="00D90DFE">
      <w:tab/>
    </w:r>
    <w:r w:rsidR="00D90DFE">
      <w:tab/>
      <w:t>Attachment A</w:t>
    </w:r>
  </w:p>
  <w:p w14:paraId="04E58090" w14:textId="4ACAFE9B"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25</w:instrText>
    </w:r>
    <w:r>
      <w:fldChar w:fldCharType="end"/>
    </w:r>
    <w:r>
      <w:instrText xml:space="preserve"> - 10</w:instrText>
    </w:r>
    <w:r>
      <w:fldChar w:fldCharType="separate"/>
    </w:r>
    <w:r w:rsidR="0077453E">
      <w:rPr>
        <w:noProof/>
      </w:rPr>
      <w:t>15</w:t>
    </w:r>
    <w:r>
      <w:fldChar w:fldCharType="end"/>
    </w:r>
    <w:r w:rsidR="00583021">
      <w:t xml:space="preserve"> of 56</w:t>
    </w:r>
  </w:p>
  <w:p w14:paraId="7381D426" w14:textId="6C5D8658"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25</w:t>
    </w:r>
    <w:r>
      <w:rPr>
        <w:rStyle w:val="PageNumber"/>
      </w:rPr>
      <w:fldChar w:fldCharType="end"/>
    </w:r>
  </w:p>
  <w:p w14:paraId="56B4ACB7" w14:textId="77777777" w:rsidR="00D90DFE" w:rsidRDefault="00D90DFE">
    <w:pPr>
      <w:pStyle w:val="Order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EA8F91" w14:textId="77777777" w:rsidR="00D90DFE" w:rsidRDefault="00D90DFE" w:rsidP="00671B8F">
    <w:pPr>
      <w:pStyle w:val="OrderHeader"/>
    </w:pPr>
    <w:r>
      <w:t xml:space="preserve">ORDER NO. </w:t>
    </w:r>
    <w:r>
      <w:tab/>
    </w:r>
    <w:r>
      <w:tab/>
      <w:t>Attachment A</w:t>
    </w:r>
  </w:p>
  <w:p w14:paraId="4F929F57" w14:textId="77777777" w:rsidR="00D90DFE" w:rsidRDefault="00D90DFE" w:rsidP="00671B8F">
    <w:pPr>
      <w:pStyle w:val="OrderHeader"/>
    </w:pPr>
    <w:r>
      <w:t>DOCKET NO. 20240110-EU</w:t>
    </w:r>
    <w:r>
      <w:tab/>
    </w:r>
    <w:r>
      <w:tab/>
      <w:t>Page 15 of 56</w:t>
    </w:r>
  </w:p>
  <w:p w14:paraId="46F7BB80" w14:textId="7FA9EC51"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25</w:t>
    </w:r>
    <w:r>
      <w:rPr>
        <w:rStyle w:val="PageNumber"/>
      </w:rPr>
      <w:fldChar w:fldCharType="end"/>
    </w:r>
  </w:p>
  <w:p w14:paraId="28E0F0BF" w14:textId="77777777" w:rsidR="00D90DFE" w:rsidRDefault="00D90DFE">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C1ACAC" w14:textId="20BAA6E9" w:rsidR="00D90DFE" w:rsidRDefault="008B06D6">
    <w:pPr>
      <w:pStyle w:val="OrderHeader"/>
    </w:pPr>
    <w:r>
      <w:t>ORDER NO. PSC-2024-0488-PAA-EU</w:t>
    </w:r>
    <w:r w:rsidR="00D90DFE">
      <w:tab/>
    </w:r>
    <w:r w:rsidR="00D90DFE">
      <w:tab/>
      <w:t>Attachment A</w:t>
    </w:r>
  </w:p>
  <w:p w14:paraId="450A26BD" w14:textId="1D2A6D59"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26</w:instrText>
    </w:r>
    <w:r>
      <w:fldChar w:fldCharType="end"/>
    </w:r>
    <w:r>
      <w:instrText xml:space="preserve"> - 10</w:instrText>
    </w:r>
    <w:r>
      <w:fldChar w:fldCharType="separate"/>
    </w:r>
    <w:r w:rsidR="0077453E">
      <w:rPr>
        <w:noProof/>
      </w:rPr>
      <w:t>16</w:t>
    </w:r>
    <w:r>
      <w:fldChar w:fldCharType="end"/>
    </w:r>
    <w:r w:rsidR="00583021">
      <w:t xml:space="preserve"> of 56</w:t>
    </w:r>
  </w:p>
  <w:p w14:paraId="317CFC00" w14:textId="601E0A12"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26</w:t>
    </w:r>
    <w:r>
      <w:rPr>
        <w:rStyle w:val="PageNumber"/>
      </w:rPr>
      <w:fldChar w:fldCharType="end"/>
    </w:r>
  </w:p>
  <w:p w14:paraId="22DC4F96" w14:textId="77777777" w:rsidR="00D90DFE" w:rsidRDefault="00D90DFE">
    <w:pPr>
      <w:pStyle w:val="OrderHeade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C694CE" w14:textId="77777777" w:rsidR="00D90DFE" w:rsidRDefault="00D90DFE" w:rsidP="00671B8F">
    <w:pPr>
      <w:pStyle w:val="OrderHeader"/>
    </w:pPr>
    <w:r>
      <w:t xml:space="preserve">ORDER NO. </w:t>
    </w:r>
    <w:r>
      <w:tab/>
    </w:r>
    <w:r>
      <w:tab/>
      <w:t>Attachment A</w:t>
    </w:r>
  </w:p>
  <w:p w14:paraId="32477675" w14:textId="77777777" w:rsidR="00D90DFE" w:rsidRDefault="00D90DFE" w:rsidP="00671B8F">
    <w:pPr>
      <w:pStyle w:val="OrderHeader"/>
    </w:pPr>
    <w:r>
      <w:t>DOCKET NO. 20240110-EU</w:t>
    </w:r>
    <w:r>
      <w:tab/>
    </w:r>
    <w:r>
      <w:tab/>
      <w:t>Page 16 of 56</w:t>
    </w:r>
  </w:p>
  <w:p w14:paraId="7A983540" w14:textId="1924721E"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26</w:t>
    </w:r>
    <w:r>
      <w:rPr>
        <w:rStyle w:val="PageNumber"/>
      </w:rPr>
      <w:fldChar w:fldCharType="end"/>
    </w:r>
  </w:p>
  <w:p w14:paraId="3C3FD4C8" w14:textId="77777777" w:rsidR="00D90DFE" w:rsidRDefault="00D90DFE">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744E9C" w14:textId="4235BBE5" w:rsidR="00D90DFE" w:rsidRDefault="008B06D6">
    <w:pPr>
      <w:pStyle w:val="OrderHeader"/>
    </w:pPr>
    <w:r>
      <w:t>ORDER NO. PSC-2024-0488-PAA-EU</w:t>
    </w:r>
    <w:r w:rsidR="00D90DFE">
      <w:tab/>
    </w:r>
    <w:r w:rsidR="00D90DFE">
      <w:tab/>
      <w:t>Attachment A</w:t>
    </w:r>
  </w:p>
  <w:p w14:paraId="13F86E32" w14:textId="687B063E"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27</w:instrText>
    </w:r>
    <w:r>
      <w:fldChar w:fldCharType="end"/>
    </w:r>
    <w:r>
      <w:instrText xml:space="preserve"> - 10</w:instrText>
    </w:r>
    <w:r>
      <w:fldChar w:fldCharType="separate"/>
    </w:r>
    <w:r w:rsidR="0077453E">
      <w:rPr>
        <w:noProof/>
      </w:rPr>
      <w:t>17</w:t>
    </w:r>
    <w:r>
      <w:fldChar w:fldCharType="end"/>
    </w:r>
    <w:r w:rsidR="00583021">
      <w:t xml:space="preserve"> of 56</w:t>
    </w:r>
  </w:p>
  <w:p w14:paraId="3CA83E7E" w14:textId="1765C7B1"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27</w:t>
    </w:r>
    <w:r>
      <w:rPr>
        <w:rStyle w:val="PageNumber"/>
      </w:rPr>
      <w:fldChar w:fldCharType="end"/>
    </w:r>
  </w:p>
  <w:p w14:paraId="1D7248CF" w14:textId="77777777" w:rsidR="00D90DFE" w:rsidRDefault="00D90DFE">
    <w:pPr>
      <w:pStyle w:val="OrderHeade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DA9F0C" w14:textId="77777777" w:rsidR="00D90DFE" w:rsidRDefault="00D90DFE" w:rsidP="00671B8F">
    <w:pPr>
      <w:pStyle w:val="OrderHeader"/>
    </w:pPr>
    <w:r>
      <w:t xml:space="preserve">ORDER NO. </w:t>
    </w:r>
    <w:r>
      <w:tab/>
    </w:r>
    <w:r>
      <w:tab/>
      <w:t>Attachment A</w:t>
    </w:r>
  </w:p>
  <w:p w14:paraId="77148FDC" w14:textId="77777777" w:rsidR="00D90DFE" w:rsidRDefault="00D90DFE" w:rsidP="00671B8F">
    <w:pPr>
      <w:pStyle w:val="OrderHeader"/>
    </w:pPr>
    <w:r>
      <w:t>DOCKET NO. 20240110-EU</w:t>
    </w:r>
    <w:r>
      <w:tab/>
    </w:r>
    <w:r>
      <w:tab/>
      <w:t>Page 17 of 56</w:t>
    </w:r>
  </w:p>
  <w:p w14:paraId="6ADFD88A" w14:textId="0F8AE19E"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27</w:t>
    </w:r>
    <w:r>
      <w:rPr>
        <w:rStyle w:val="PageNumber"/>
      </w:rPr>
      <w:fldChar w:fldCharType="end"/>
    </w:r>
  </w:p>
  <w:p w14:paraId="28831C72" w14:textId="77777777" w:rsidR="00D90DFE" w:rsidRDefault="00D90DFE">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B07ECE" w14:textId="7D709729" w:rsidR="00D90DFE" w:rsidRDefault="008B06D6">
    <w:pPr>
      <w:pStyle w:val="OrderHeader"/>
    </w:pPr>
    <w:r>
      <w:t>ORDER NO. PSC-2024-0488-PAA-EU</w:t>
    </w:r>
    <w:r w:rsidR="00D90DFE">
      <w:tab/>
    </w:r>
    <w:r w:rsidR="00D90DFE">
      <w:tab/>
      <w:t>Attachment A</w:t>
    </w:r>
  </w:p>
  <w:p w14:paraId="6BFDAA81" w14:textId="63051B68"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28</w:instrText>
    </w:r>
    <w:r>
      <w:fldChar w:fldCharType="end"/>
    </w:r>
    <w:r>
      <w:instrText xml:space="preserve"> - 10</w:instrText>
    </w:r>
    <w:r>
      <w:fldChar w:fldCharType="separate"/>
    </w:r>
    <w:r w:rsidR="0077453E">
      <w:rPr>
        <w:noProof/>
      </w:rPr>
      <w:t>18</w:t>
    </w:r>
    <w:r>
      <w:fldChar w:fldCharType="end"/>
    </w:r>
    <w:r w:rsidR="00583021">
      <w:t xml:space="preserve"> of 56</w:t>
    </w:r>
  </w:p>
  <w:p w14:paraId="7D8318DC" w14:textId="5AFA50D9"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28</w:t>
    </w:r>
    <w:r>
      <w:rPr>
        <w:rStyle w:val="PageNumber"/>
      </w:rPr>
      <w:fldChar w:fldCharType="end"/>
    </w:r>
  </w:p>
  <w:p w14:paraId="295DB5D2" w14:textId="77777777" w:rsidR="00D90DFE" w:rsidRDefault="00D90DFE">
    <w:pPr>
      <w:pStyle w:val="OrderHeade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F96AB3" w14:textId="77777777" w:rsidR="00D90DFE" w:rsidRDefault="00D90DFE" w:rsidP="00671B8F">
    <w:pPr>
      <w:pStyle w:val="OrderHeader"/>
    </w:pPr>
    <w:r>
      <w:t xml:space="preserve">ORDER NO. </w:t>
    </w:r>
    <w:r>
      <w:tab/>
    </w:r>
    <w:r>
      <w:tab/>
      <w:t>Attachment A</w:t>
    </w:r>
  </w:p>
  <w:p w14:paraId="727F3A67" w14:textId="77777777" w:rsidR="00D90DFE" w:rsidRDefault="00D90DFE" w:rsidP="00671B8F">
    <w:pPr>
      <w:pStyle w:val="OrderHeader"/>
    </w:pPr>
    <w:r>
      <w:t>DOCKET NO. 20240110-EU</w:t>
    </w:r>
    <w:r>
      <w:tab/>
    </w:r>
    <w:r>
      <w:tab/>
      <w:t>Page 18 of 56</w:t>
    </w:r>
  </w:p>
  <w:p w14:paraId="15F07868" w14:textId="5DA24AC5"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28</w:t>
    </w:r>
    <w:r>
      <w:rPr>
        <w:rStyle w:val="PageNumber"/>
      </w:rPr>
      <w:fldChar w:fldCharType="end"/>
    </w:r>
  </w:p>
  <w:p w14:paraId="4547F257" w14:textId="77777777" w:rsidR="00D90DFE" w:rsidRDefault="00D90DF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1E6991" w14:textId="14820260" w:rsidR="00D90DFE" w:rsidRDefault="008B06D6">
    <w:pPr>
      <w:pStyle w:val="OrderHeader"/>
    </w:pPr>
    <w:r>
      <w:t>ORDER NO. PSC-2024-0488-PAA-EU</w:t>
    </w:r>
    <w:r w:rsidR="00D90DFE">
      <w:tab/>
    </w:r>
    <w:r w:rsidR="00D90DFE">
      <w:tab/>
      <w:t>Attachment A</w:t>
    </w:r>
  </w:p>
  <w:p w14:paraId="39C4C3B5" w14:textId="34763E97"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11</w:instrText>
    </w:r>
    <w:r>
      <w:fldChar w:fldCharType="end"/>
    </w:r>
    <w:r>
      <w:instrText xml:space="preserve"> - 10</w:instrText>
    </w:r>
    <w:r>
      <w:fldChar w:fldCharType="separate"/>
    </w:r>
    <w:r w:rsidR="0077453E">
      <w:rPr>
        <w:noProof/>
      </w:rPr>
      <w:t>1</w:t>
    </w:r>
    <w:r>
      <w:fldChar w:fldCharType="end"/>
    </w:r>
    <w:r w:rsidR="00583021">
      <w:t xml:space="preserve"> of 56</w:t>
    </w:r>
  </w:p>
  <w:p w14:paraId="4C94BD09" w14:textId="796A6258"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11</w:t>
    </w:r>
    <w:r>
      <w:rPr>
        <w:rStyle w:val="PageNumber"/>
      </w:rPr>
      <w:fldChar w:fldCharType="end"/>
    </w:r>
  </w:p>
  <w:p w14:paraId="0124EAA6" w14:textId="77777777" w:rsidR="00D90DFE" w:rsidRDefault="00D90DFE">
    <w:pPr>
      <w:pStyle w:val="OrderHeader"/>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7B1AD2" w14:textId="4922950B" w:rsidR="00D90DFE" w:rsidRDefault="008B06D6">
    <w:pPr>
      <w:pStyle w:val="OrderHeader"/>
    </w:pPr>
    <w:r>
      <w:t>ORDER NO. PSC-2024-0488-PAA-EU</w:t>
    </w:r>
    <w:r w:rsidR="00D90DFE">
      <w:tab/>
    </w:r>
    <w:r w:rsidR="00D90DFE">
      <w:tab/>
      <w:t>Attachment A</w:t>
    </w:r>
  </w:p>
  <w:p w14:paraId="64C0C866" w14:textId="10DFC1ED"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29</w:instrText>
    </w:r>
    <w:r>
      <w:fldChar w:fldCharType="end"/>
    </w:r>
    <w:r>
      <w:instrText xml:space="preserve"> - 10</w:instrText>
    </w:r>
    <w:r>
      <w:fldChar w:fldCharType="separate"/>
    </w:r>
    <w:r w:rsidR="0077453E">
      <w:rPr>
        <w:noProof/>
      </w:rPr>
      <w:t>19</w:t>
    </w:r>
    <w:r>
      <w:fldChar w:fldCharType="end"/>
    </w:r>
    <w:r w:rsidR="00583021">
      <w:t xml:space="preserve"> of 56</w:t>
    </w:r>
  </w:p>
  <w:p w14:paraId="52D4D04A" w14:textId="17B6B224"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29</w:t>
    </w:r>
    <w:r>
      <w:rPr>
        <w:rStyle w:val="PageNumber"/>
      </w:rPr>
      <w:fldChar w:fldCharType="end"/>
    </w:r>
  </w:p>
  <w:p w14:paraId="49477B8D" w14:textId="77777777" w:rsidR="00D90DFE" w:rsidRDefault="00D90DFE">
    <w:pPr>
      <w:pStyle w:val="Order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8672C4" w14:textId="77777777" w:rsidR="00D90DFE" w:rsidRDefault="00D90DFE" w:rsidP="00671B8F">
    <w:pPr>
      <w:pStyle w:val="OrderHeader"/>
    </w:pPr>
    <w:r>
      <w:t xml:space="preserve">ORDER NO. </w:t>
    </w:r>
    <w:r>
      <w:tab/>
    </w:r>
    <w:r>
      <w:tab/>
      <w:t>Attachment A</w:t>
    </w:r>
  </w:p>
  <w:p w14:paraId="09EDA033" w14:textId="77777777" w:rsidR="00D90DFE" w:rsidRDefault="00D90DFE" w:rsidP="00671B8F">
    <w:pPr>
      <w:pStyle w:val="OrderHeader"/>
    </w:pPr>
    <w:r>
      <w:t>DOCKET NO. 20240110-EU</w:t>
    </w:r>
    <w:r>
      <w:tab/>
    </w:r>
    <w:r>
      <w:tab/>
      <w:t>Page 19 of 56</w:t>
    </w:r>
  </w:p>
  <w:p w14:paraId="7C277394" w14:textId="5C2A4433"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29</w:t>
    </w:r>
    <w:r>
      <w:rPr>
        <w:rStyle w:val="PageNumber"/>
      </w:rPr>
      <w:fldChar w:fldCharType="end"/>
    </w:r>
  </w:p>
  <w:p w14:paraId="1089F7AB" w14:textId="77777777" w:rsidR="00D90DFE" w:rsidRDefault="00D90DFE">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CD9CE2" w14:textId="4B568461" w:rsidR="00D90DFE" w:rsidRDefault="008B06D6">
    <w:pPr>
      <w:pStyle w:val="OrderHeader"/>
    </w:pPr>
    <w:r>
      <w:t>ORDER NO. PSC-2024-0488-PAA-EU</w:t>
    </w:r>
    <w:r w:rsidR="00D90DFE">
      <w:tab/>
    </w:r>
    <w:r w:rsidR="00D90DFE">
      <w:tab/>
      <w:t>Attachment A</w:t>
    </w:r>
  </w:p>
  <w:p w14:paraId="2B085FF9" w14:textId="135A940A"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30</w:instrText>
    </w:r>
    <w:r>
      <w:fldChar w:fldCharType="end"/>
    </w:r>
    <w:r>
      <w:instrText xml:space="preserve"> - 10</w:instrText>
    </w:r>
    <w:r>
      <w:fldChar w:fldCharType="separate"/>
    </w:r>
    <w:r w:rsidR="0077453E">
      <w:rPr>
        <w:noProof/>
      </w:rPr>
      <w:t>20</w:t>
    </w:r>
    <w:r>
      <w:fldChar w:fldCharType="end"/>
    </w:r>
    <w:r w:rsidR="00583021">
      <w:t xml:space="preserve"> of 56</w:t>
    </w:r>
  </w:p>
  <w:p w14:paraId="7B568D13" w14:textId="082DBED9"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30</w:t>
    </w:r>
    <w:r>
      <w:rPr>
        <w:rStyle w:val="PageNumber"/>
      </w:rPr>
      <w:fldChar w:fldCharType="end"/>
    </w:r>
  </w:p>
  <w:p w14:paraId="426F05E4" w14:textId="77777777" w:rsidR="00D90DFE" w:rsidRDefault="00D90DFE">
    <w:pPr>
      <w:pStyle w:val="OrderHeader"/>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F2BF87" w14:textId="77777777" w:rsidR="00D90DFE" w:rsidRDefault="00D90DFE" w:rsidP="00671B8F">
    <w:pPr>
      <w:pStyle w:val="OrderHeader"/>
    </w:pPr>
    <w:r>
      <w:t xml:space="preserve">ORDER NO. </w:t>
    </w:r>
    <w:r>
      <w:tab/>
    </w:r>
    <w:r>
      <w:tab/>
      <w:t>Attachment A</w:t>
    </w:r>
  </w:p>
  <w:p w14:paraId="5DAA75A2" w14:textId="77777777" w:rsidR="00D90DFE" w:rsidRDefault="00D90DFE" w:rsidP="00671B8F">
    <w:pPr>
      <w:pStyle w:val="OrderHeader"/>
    </w:pPr>
    <w:r>
      <w:t>DOCKET NO. 20240110-EU</w:t>
    </w:r>
    <w:r>
      <w:tab/>
    </w:r>
    <w:r>
      <w:tab/>
      <w:t>Page 20 of 56</w:t>
    </w:r>
  </w:p>
  <w:p w14:paraId="6F6FAEA7" w14:textId="3721158D"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30</w:t>
    </w:r>
    <w:r>
      <w:rPr>
        <w:rStyle w:val="PageNumber"/>
      </w:rPr>
      <w:fldChar w:fldCharType="end"/>
    </w:r>
  </w:p>
  <w:p w14:paraId="2A8C1E9A" w14:textId="77777777" w:rsidR="00D90DFE" w:rsidRDefault="00D90DFE">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2AA415" w14:textId="754647C6" w:rsidR="00D90DFE" w:rsidRDefault="008B06D6">
    <w:pPr>
      <w:pStyle w:val="OrderHeader"/>
    </w:pPr>
    <w:r>
      <w:t>ORDER NO. PSC-2024-0488-PAA-EU</w:t>
    </w:r>
    <w:r w:rsidR="00D90DFE">
      <w:tab/>
    </w:r>
    <w:r w:rsidR="00D90DFE">
      <w:tab/>
      <w:t>Attachment A</w:t>
    </w:r>
  </w:p>
  <w:p w14:paraId="3DE59185" w14:textId="493CDE66"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31</w:instrText>
    </w:r>
    <w:r>
      <w:fldChar w:fldCharType="end"/>
    </w:r>
    <w:r>
      <w:instrText xml:space="preserve"> - 10</w:instrText>
    </w:r>
    <w:r>
      <w:fldChar w:fldCharType="separate"/>
    </w:r>
    <w:r w:rsidR="0077453E">
      <w:rPr>
        <w:noProof/>
      </w:rPr>
      <w:t>21</w:t>
    </w:r>
    <w:r>
      <w:fldChar w:fldCharType="end"/>
    </w:r>
    <w:r w:rsidR="00583021">
      <w:t xml:space="preserve"> of 56</w:t>
    </w:r>
  </w:p>
  <w:p w14:paraId="2B0C77A1" w14:textId="32D659DE"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31</w:t>
    </w:r>
    <w:r>
      <w:rPr>
        <w:rStyle w:val="PageNumber"/>
      </w:rPr>
      <w:fldChar w:fldCharType="end"/>
    </w:r>
  </w:p>
  <w:p w14:paraId="18562CF0" w14:textId="77777777" w:rsidR="00D90DFE" w:rsidRDefault="00D90DFE">
    <w:pPr>
      <w:pStyle w:val="OrderHeader"/>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25BF03" w14:textId="77777777" w:rsidR="00D90DFE" w:rsidRDefault="00D90DFE" w:rsidP="00671B8F">
    <w:pPr>
      <w:pStyle w:val="OrderHeader"/>
    </w:pPr>
    <w:r>
      <w:t xml:space="preserve">ORDER NO. </w:t>
    </w:r>
    <w:r>
      <w:tab/>
    </w:r>
    <w:r>
      <w:tab/>
      <w:t>Attachment A</w:t>
    </w:r>
  </w:p>
  <w:p w14:paraId="141D7BEF" w14:textId="77777777" w:rsidR="00D90DFE" w:rsidRDefault="00D90DFE" w:rsidP="00671B8F">
    <w:pPr>
      <w:pStyle w:val="OrderHeader"/>
    </w:pPr>
    <w:r>
      <w:t>DOCKET NO. 20240110-EU</w:t>
    </w:r>
    <w:r>
      <w:tab/>
    </w:r>
    <w:r>
      <w:tab/>
      <w:t>Page 21 of 56</w:t>
    </w:r>
  </w:p>
  <w:p w14:paraId="4A2828E2" w14:textId="296B62E9"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31</w:t>
    </w:r>
    <w:r>
      <w:rPr>
        <w:rStyle w:val="PageNumber"/>
      </w:rPr>
      <w:fldChar w:fldCharType="end"/>
    </w:r>
  </w:p>
  <w:p w14:paraId="01B554A0" w14:textId="77777777" w:rsidR="00D90DFE" w:rsidRDefault="00D90DFE">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7EC466" w14:textId="580AD4B9" w:rsidR="00D90DFE" w:rsidRDefault="008B06D6">
    <w:pPr>
      <w:pStyle w:val="OrderHeader"/>
    </w:pPr>
    <w:r>
      <w:t>ORDER NO. PSC-2024-0488-PAA-EU</w:t>
    </w:r>
    <w:r w:rsidR="00D90DFE">
      <w:tab/>
    </w:r>
    <w:r w:rsidR="00D90DFE">
      <w:tab/>
      <w:t>Attachment A</w:t>
    </w:r>
  </w:p>
  <w:p w14:paraId="47413447" w14:textId="6E6BFC67"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32</w:instrText>
    </w:r>
    <w:r>
      <w:fldChar w:fldCharType="end"/>
    </w:r>
    <w:r>
      <w:instrText xml:space="preserve"> - 10</w:instrText>
    </w:r>
    <w:r>
      <w:fldChar w:fldCharType="separate"/>
    </w:r>
    <w:r w:rsidR="0077453E">
      <w:rPr>
        <w:noProof/>
      </w:rPr>
      <w:t>22</w:t>
    </w:r>
    <w:r>
      <w:fldChar w:fldCharType="end"/>
    </w:r>
    <w:r w:rsidR="00583021">
      <w:t xml:space="preserve"> of 56</w:t>
    </w:r>
  </w:p>
  <w:p w14:paraId="2B7F5C9D" w14:textId="1D351DFC"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32</w:t>
    </w:r>
    <w:r>
      <w:rPr>
        <w:rStyle w:val="PageNumber"/>
      </w:rPr>
      <w:fldChar w:fldCharType="end"/>
    </w:r>
  </w:p>
  <w:p w14:paraId="5010BE30" w14:textId="77777777" w:rsidR="00D90DFE" w:rsidRDefault="00D90DFE">
    <w:pPr>
      <w:pStyle w:val="OrderHeader"/>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11D7EC" w14:textId="77777777" w:rsidR="00D90DFE" w:rsidRDefault="00D90DFE" w:rsidP="00671B8F">
    <w:pPr>
      <w:pStyle w:val="OrderHeader"/>
    </w:pPr>
    <w:r>
      <w:t xml:space="preserve">ORDER NO. </w:t>
    </w:r>
    <w:r>
      <w:tab/>
    </w:r>
    <w:r>
      <w:tab/>
      <w:t>Attachment A</w:t>
    </w:r>
  </w:p>
  <w:p w14:paraId="06955247" w14:textId="77777777" w:rsidR="00D90DFE" w:rsidRDefault="00D90DFE" w:rsidP="00671B8F">
    <w:pPr>
      <w:pStyle w:val="OrderHeader"/>
    </w:pPr>
    <w:r>
      <w:t>DOCKET NO. 20240110-EU</w:t>
    </w:r>
    <w:r>
      <w:tab/>
    </w:r>
    <w:r>
      <w:tab/>
      <w:t>Page 22 of 56</w:t>
    </w:r>
  </w:p>
  <w:p w14:paraId="29822398" w14:textId="768BA4D1"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32</w:t>
    </w:r>
    <w:r>
      <w:rPr>
        <w:rStyle w:val="PageNumber"/>
      </w:rPr>
      <w:fldChar w:fldCharType="end"/>
    </w:r>
  </w:p>
  <w:p w14:paraId="009C41BC" w14:textId="77777777" w:rsidR="00D90DFE" w:rsidRDefault="00D90DFE">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A0D56B" w14:textId="10D7ABAA" w:rsidR="00D90DFE" w:rsidRDefault="008B06D6">
    <w:pPr>
      <w:pStyle w:val="OrderHeader"/>
    </w:pPr>
    <w:r>
      <w:t>ORDER NO. PSC-2024-0488-PAA-EU</w:t>
    </w:r>
    <w:r w:rsidR="00D90DFE">
      <w:tab/>
    </w:r>
    <w:r w:rsidR="00D90DFE">
      <w:tab/>
      <w:t>Attachment A</w:t>
    </w:r>
  </w:p>
  <w:p w14:paraId="3F2827B0" w14:textId="182FBA93"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33</w:instrText>
    </w:r>
    <w:r>
      <w:fldChar w:fldCharType="end"/>
    </w:r>
    <w:r>
      <w:instrText xml:space="preserve"> - 10</w:instrText>
    </w:r>
    <w:r>
      <w:fldChar w:fldCharType="separate"/>
    </w:r>
    <w:r w:rsidR="0077453E">
      <w:rPr>
        <w:noProof/>
      </w:rPr>
      <w:t>23</w:t>
    </w:r>
    <w:r>
      <w:fldChar w:fldCharType="end"/>
    </w:r>
    <w:r w:rsidR="00583021">
      <w:t xml:space="preserve"> of 56</w:t>
    </w:r>
  </w:p>
  <w:p w14:paraId="02875F29" w14:textId="21B11D31"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33</w:t>
    </w:r>
    <w:r>
      <w:rPr>
        <w:rStyle w:val="PageNumber"/>
      </w:rPr>
      <w:fldChar w:fldCharType="end"/>
    </w:r>
  </w:p>
  <w:p w14:paraId="1E5A61AB" w14:textId="77777777" w:rsidR="00D90DFE" w:rsidRDefault="00D90DFE">
    <w:pPr>
      <w:pStyle w:val="OrderHeader"/>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D2803C" w14:textId="77777777" w:rsidR="00D90DFE" w:rsidRDefault="00D90DFE" w:rsidP="00671B8F">
    <w:pPr>
      <w:pStyle w:val="OrderHeader"/>
    </w:pPr>
    <w:r>
      <w:t xml:space="preserve">ORDER NO. </w:t>
    </w:r>
    <w:r>
      <w:tab/>
    </w:r>
    <w:r>
      <w:tab/>
      <w:t>Attachment A</w:t>
    </w:r>
  </w:p>
  <w:p w14:paraId="6F8E5AF7" w14:textId="77777777" w:rsidR="00D90DFE" w:rsidRDefault="00D90DFE" w:rsidP="00671B8F">
    <w:pPr>
      <w:pStyle w:val="OrderHeader"/>
    </w:pPr>
    <w:r>
      <w:t>DOCKET NO. 20240110-EU</w:t>
    </w:r>
    <w:r>
      <w:tab/>
    </w:r>
    <w:r>
      <w:tab/>
      <w:t>Page 23 of 56</w:t>
    </w:r>
  </w:p>
  <w:p w14:paraId="4344962A" w14:textId="31D2BEA3"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33</w:t>
    </w:r>
    <w:r>
      <w:rPr>
        <w:rStyle w:val="PageNumber"/>
      </w:rPr>
      <w:fldChar w:fldCharType="end"/>
    </w:r>
  </w:p>
  <w:p w14:paraId="39419A68" w14:textId="77777777" w:rsidR="00D90DFE" w:rsidRDefault="00D90DF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8649A6" w14:textId="77777777" w:rsidR="00D90DFE" w:rsidRDefault="00D90DFE" w:rsidP="00671B8F">
    <w:pPr>
      <w:pStyle w:val="OrderHeader"/>
    </w:pPr>
    <w:r>
      <w:t xml:space="preserve">ORDER NO. </w:t>
    </w:r>
    <w:r>
      <w:tab/>
    </w:r>
    <w:r>
      <w:tab/>
      <w:t>Attachment A</w:t>
    </w:r>
  </w:p>
  <w:p w14:paraId="62C43AFB" w14:textId="77777777" w:rsidR="00D90DFE" w:rsidRDefault="00D90DFE" w:rsidP="00671B8F">
    <w:pPr>
      <w:pStyle w:val="OrderHeader"/>
    </w:pPr>
    <w:r>
      <w:t>DOCKET NO. 20240110-EU</w:t>
    </w:r>
    <w:r>
      <w:tab/>
    </w:r>
    <w:r>
      <w:tab/>
      <w:t>Page 1 of 56</w:t>
    </w:r>
  </w:p>
  <w:p w14:paraId="1D17A32D" w14:textId="6D5F06FB"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11</w:t>
    </w:r>
    <w:r>
      <w:rPr>
        <w:rStyle w:val="PageNumber"/>
      </w:rPr>
      <w:fldChar w:fldCharType="end"/>
    </w:r>
  </w:p>
  <w:p w14:paraId="2EDBAFB8" w14:textId="77777777" w:rsidR="00D90DFE" w:rsidRDefault="00D90DFE">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3B843F" w14:textId="74A9A99B" w:rsidR="00D90DFE" w:rsidRDefault="008B06D6">
    <w:pPr>
      <w:pStyle w:val="OrderHeader"/>
    </w:pPr>
    <w:r>
      <w:t>ORDER NO. PSC-2024-0488-PAA-EU</w:t>
    </w:r>
    <w:r w:rsidR="00D90DFE">
      <w:tab/>
    </w:r>
    <w:r w:rsidR="00D90DFE">
      <w:tab/>
      <w:t>Attachment A</w:t>
    </w:r>
  </w:p>
  <w:p w14:paraId="744D2D44" w14:textId="04BB6ED5"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34</w:instrText>
    </w:r>
    <w:r>
      <w:fldChar w:fldCharType="end"/>
    </w:r>
    <w:r>
      <w:instrText xml:space="preserve"> - 10</w:instrText>
    </w:r>
    <w:r>
      <w:fldChar w:fldCharType="separate"/>
    </w:r>
    <w:r w:rsidR="0077453E">
      <w:rPr>
        <w:noProof/>
      </w:rPr>
      <w:t>24</w:t>
    </w:r>
    <w:r>
      <w:fldChar w:fldCharType="end"/>
    </w:r>
    <w:r w:rsidR="00583021">
      <w:t xml:space="preserve"> of 56</w:t>
    </w:r>
  </w:p>
  <w:p w14:paraId="4FCE7560" w14:textId="44729901"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34</w:t>
    </w:r>
    <w:r>
      <w:rPr>
        <w:rStyle w:val="PageNumber"/>
      </w:rPr>
      <w:fldChar w:fldCharType="end"/>
    </w:r>
  </w:p>
  <w:p w14:paraId="3E79BE77" w14:textId="77777777" w:rsidR="00D90DFE" w:rsidRDefault="00D90DFE">
    <w:pPr>
      <w:pStyle w:val="OrderHeader"/>
    </w:pP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86152F" w14:textId="77777777" w:rsidR="00D90DFE" w:rsidRDefault="00D90DFE" w:rsidP="00671B8F">
    <w:pPr>
      <w:pStyle w:val="OrderHeader"/>
    </w:pPr>
    <w:r>
      <w:t xml:space="preserve">ORDER NO. </w:t>
    </w:r>
    <w:r>
      <w:tab/>
    </w:r>
    <w:r>
      <w:tab/>
      <w:t>Attachment A</w:t>
    </w:r>
  </w:p>
  <w:p w14:paraId="56E79B91" w14:textId="77777777" w:rsidR="00D90DFE" w:rsidRDefault="00D90DFE" w:rsidP="00671B8F">
    <w:pPr>
      <w:pStyle w:val="OrderHeader"/>
    </w:pPr>
    <w:r>
      <w:t>DOCKET NO. 20240110-EU</w:t>
    </w:r>
    <w:r>
      <w:tab/>
    </w:r>
    <w:r>
      <w:tab/>
      <w:t>Page 24 of 56</w:t>
    </w:r>
  </w:p>
  <w:p w14:paraId="0E47EE4F" w14:textId="4A1116ED"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34</w:t>
    </w:r>
    <w:r>
      <w:rPr>
        <w:rStyle w:val="PageNumber"/>
      </w:rPr>
      <w:fldChar w:fldCharType="end"/>
    </w:r>
  </w:p>
  <w:p w14:paraId="788DFE00" w14:textId="77777777" w:rsidR="00D90DFE" w:rsidRDefault="00D90DFE">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843B2A" w14:textId="70F3EB2C" w:rsidR="00D90DFE" w:rsidRDefault="008B06D6">
    <w:pPr>
      <w:pStyle w:val="OrderHeader"/>
    </w:pPr>
    <w:r>
      <w:t>ORDER NO. PSC-2024-0488-PAA-EU</w:t>
    </w:r>
    <w:r w:rsidR="00D90DFE">
      <w:tab/>
    </w:r>
    <w:r w:rsidR="00D90DFE">
      <w:tab/>
      <w:t>Attachment A</w:t>
    </w:r>
  </w:p>
  <w:p w14:paraId="5CDE7CB8" w14:textId="63021CA3"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35</w:instrText>
    </w:r>
    <w:r>
      <w:fldChar w:fldCharType="end"/>
    </w:r>
    <w:r>
      <w:instrText xml:space="preserve"> - 10</w:instrText>
    </w:r>
    <w:r>
      <w:fldChar w:fldCharType="separate"/>
    </w:r>
    <w:r w:rsidR="0077453E">
      <w:rPr>
        <w:noProof/>
      </w:rPr>
      <w:t>25</w:t>
    </w:r>
    <w:r>
      <w:fldChar w:fldCharType="end"/>
    </w:r>
    <w:r w:rsidR="00583021">
      <w:t xml:space="preserve"> of 56</w:t>
    </w:r>
  </w:p>
  <w:p w14:paraId="5E637D1A" w14:textId="336E641B"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35</w:t>
    </w:r>
    <w:r>
      <w:rPr>
        <w:rStyle w:val="PageNumber"/>
      </w:rPr>
      <w:fldChar w:fldCharType="end"/>
    </w:r>
  </w:p>
  <w:p w14:paraId="29C33B9E" w14:textId="77777777" w:rsidR="00D90DFE" w:rsidRDefault="00D90DFE">
    <w:pPr>
      <w:pStyle w:val="OrderHeader"/>
    </w:pP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0CEA73" w14:textId="77777777" w:rsidR="00D90DFE" w:rsidRDefault="00D90DFE" w:rsidP="00671B8F">
    <w:pPr>
      <w:pStyle w:val="OrderHeader"/>
    </w:pPr>
    <w:r>
      <w:t xml:space="preserve">ORDER NO. </w:t>
    </w:r>
    <w:r>
      <w:tab/>
    </w:r>
    <w:r>
      <w:tab/>
      <w:t>Attachment A</w:t>
    </w:r>
  </w:p>
  <w:p w14:paraId="028B2E8C" w14:textId="77777777" w:rsidR="00D90DFE" w:rsidRDefault="00D90DFE" w:rsidP="00671B8F">
    <w:pPr>
      <w:pStyle w:val="OrderHeader"/>
    </w:pPr>
    <w:r>
      <w:t>DOCKET NO. 20240110-EU</w:t>
    </w:r>
    <w:r>
      <w:tab/>
    </w:r>
    <w:r>
      <w:tab/>
      <w:t>Page 25 of 56</w:t>
    </w:r>
  </w:p>
  <w:p w14:paraId="3085727F" w14:textId="0C47DAF0"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35</w:t>
    </w:r>
    <w:r>
      <w:rPr>
        <w:rStyle w:val="PageNumber"/>
      </w:rPr>
      <w:fldChar w:fldCharType="end"/>
    </w:r>
  </w:p>
  <w:p w14:paraId="0A86507A" w14:textId="77777777" w:rsidR="00D90DFE" w:rsidRDefault="00D90DFE">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BE3107" w14:textId="35206624" w:rsidR="00D90DFE" w:rsidRDefault="008B06D6">
    <w:pPr>
      <w:pStyle w:val="OrderHeader"/>
    </w:pPr>
    <w:r>
      <w:t>ORDER NO. PSC-2024-0488-PAA-EU</w:t>
    </w:r>
    <w:r w:rsidR="00D90DFE">
      <w:tab/>
    </w:r>
    <w:r w:rsidR="00D90DFE">
      <w:tab/>
      <w:t>Attachment A</w:t>
    </w:r>
  </w:p>
  <w:p w14:paraId="686BABE3" w14:textId="33DCAE1C"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36</w:instrText>
    </w:r>
    <w:r>
      <w:fldChar w:fldCharType="end"/>
    </w:r>
    <w:r>
      <w:instrText xml:space="preserve"> - 10</w:instrText>
    </w:r>
    <w:r>
      <w:fldChar w:fldCharType="separate"/>
    </w:r>
    <w:r w:rsidR="0077453E">
      <w:rPr>
        <w:noProof/>
      </w:rPr>
      <w:t>26</w:t>
    </w:r>
    <w:r>
      <w:fldChar w:fldCharType="end"/>
    </w:r>
    <w:r w:rsidR="00583021">
      <w:t xml:space="preserve"> of 56</w:t>
    </w:r>
  </w:p>
  <w:p w14:paraId="05AE1536" w14:textId="6C8258A0"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36</w:t>
    </w:r>
    <w:r>
      <w:rPr>
        <w:rStyle w:val="PageNumber"/>
      </w:rPr>
      <w:fldChar w:fldCharType="end"/>
    </w:r>
  </w:p>
  <w:p w14:paraId="027061C2" w14:textId="77777777" w:rsidR="00D90DFE" w:rsidRDefault="00D90DFE">
    <w:pPr>
      <w:pStyle w:val="OrderHeader"/>
    </w:pP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D70FE7" w14:textId="77777777" w:rsidR="00D90DFE" w:rsidRDefault="00D90DFE" w:rsidP="00671B8F">
    <w:pPr>
      <w:pStyle w:val="OrderHeader"/>
    </w:pPr>
    <w:r>
      <w:t xml:space="preserve">ORDER NO. </w:t>
    </w:r>
    <w:r>
      <w:tab/>
    </w:r>
    <w:r>
      <w:tab/>
      <w:t>Attachment A</w:t>
    </w:r>
  </w:p>
  <w:p w14:paraId="5189D015" w14:textId="77777777" w:rsidR="00D90DFE" w:rsidRDefault="00D90DFE" w:rsidP="00671B8F">
    <w:pPr>
      <w:pStyle w:val="OrderHeader"/>
    </w:pPr>
    <w:r>
      <w:t>DOCKET NO. 20240110-EU</w:t>
    </w:r>
    <w:r>
      <w:tab/>
    </w:r>
    <w:r>
      <w:tab/>
      <w:t>Page 26 of 56</w:t>
    </w:r>
  </w:p>
  <w:p w14:paraId="2F009431" w14:textId="7E641C76"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36</w:t>
    </w:r>
    <w:r>
      <w:rPr>
        <w:rStyle w:val="PageNumber"/>
      </w:rPr>
      <w:fldChar w:fldCharType="end"/>
    </w:r>
  </w:p>
  <w:p w14:paraId="4441D81E" w14:textId="77777777" w:rsidR="00D90DFE" w:rsidRDefault="00D90DFE">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A1EB3C" w14:textId="19490576" w:rsidR="00D90DFE" w:rsidRDefault="008B06D6">
    <w:pPr>
      <w:pStyle w:val="OrderHeader"/>
    </w:pPr>
    <w:r>
      <w:t>ORDER NO. PSC-2024-0488-PAA-EU</w:t>
    </w:r>
    <w:r w:rsidR="00D90DFE">
      <w:tab/>
    </w:r>
    <w:r w:rsidR="00D90DFE">
      <w:tab/>
      <w:t>Attachment A</w:t>
    </w:r>
  </w:p>
  <w:p w14:paraId="5ACA318A" w14:textId="522282A4"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37</w:instrText>
    </w:r>
    <w:r>
      <w:fldChar w:fldCharType="end"/>
    </w:r>
    <w:r>
      <w:instrText xml:space="preserve"> - 10</w:instrText>
    </w:r>
    <w:r>
      <w:fldChar w:fldCharType="separate"/>
    </w:r>
    <w:r w:rsidR="0077453E">
      <w:rPr>
        <w:noProof/>
      </w:rPr>
      <w:t>27</w:t>
    </w:r>
    <w:r>
      <w:fldChar w:fldCharType="end"/>
    </w:r>
    <w:r w:rsidR="00583021">
      <w:t xml:space="preserve"> of 56</w:t>
    </w:r>
  </w:p>
  <w:p w14:paraId="19DB65AF" w14:textId="7E709D73"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37</w:t>
    </w:r>
    <w:r>
      <w:rPr>
        <w:rStyle w:val="PageNumber"/>
      </w:rPr>
      <w:fldChar w:fldCharType="end"/>
    </w:r>
  </w:p>
  <w:p w14:paraId="10D8A94B" w14:textId="77777777" w:rsidR="00D90DFE" w:rsidRDefault="00D90DFE">
    <w:pPr>
      <w:pStyle w:val="OrderHeader"/>
    </w:pP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F585B7" w14:textId="77777777" w:rsidR="00D90DFE" w:rsidRDefault="00D90DFE" w:rsidP="00671B8F">
    <w:pPr>
      <w:pStyle w:val="OrderHeader"/>
    </w:pPr>
    <w:r>
      <w:t xml:space="preserve">ORDER NO. </w:t>
    </w:r>
    <w:r>
      <w:tab/>
    </w:r>
    <w:r>
      <w:tab/>
      <w:t>Attachment A</w:t>
    </w:r>
  </w:p>
  <w:p w14:paraId="4617B7EA" w14:textId="77777777" w:rsidR="00D90DFE" w:rsidRDefault="00D90DFE" w:rsidP="00671B8F">
    <w:pPr>
      <w:pStyle w:val="OrderHeader"/>
    </w:pPr>
    <w:r>
      <w:t>DOCKET NO. 20240110-EU</w:t>
    </w:r>
    <w:r>
      <w:tab/>
    </w:r>
    <w:r>
      <w:tab/>
      <w:t>Page 27 of 56</w:t>
    </w:r>
  </w:p>
  <w:p w14:paraId="16F75E35" w14:textId="23838B61"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37</w:t>
    </w:r>
    <w:r>
      <w:rPr>
        <w:rStyle w:val="PageNumber"/>
      </w:rPr>
      <w:fldChar w:fldCharType="end"/>
    </w:r>
  </w:p>
  <w:p w14:paraId="2AE5D4B2" w14:textId="77777777" w:rsidR="00D90DFE" w:rsidRDefault="00D90DFE">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190032" w14:textId="1495E0B3" w:rsidR="00D90DFE" w:rsidRDefault="008B06D6">
    <w:pPr>
      <w:pStyle w:val="OrderHeader"/>
    </w:pPr>
    <w:r>
      <w:t>ORDER NO. PSC-2024-0488-PAA-EU</w:t>
    </w:r>
    <w:r w:rsidR="00D90DFE">
      <w:tab/>
    </w:r>
    <w:r w:rsidR="00D90DFE">
      <w:tab/>
      <w:t>Attachment A</w:t>
    </w:r>
  </w:p>
  <w:p w14:paraId="632932D7" w14:textId="70E5A546"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38</w:instrText>
    </w:r>
    <w:r>
      <w:fldChar w:fldCharType="end"/>
    </w:r>
    <w:r>
      <w:instrText xml:space="preserve"> - 10</w:instrText>
    </w:r>
    <w:r>
      <w:fldChar w:fldCharType="separate"/>
    </w:r>
    <w:r w:rsidR="0077453E">
      <w:rPr>
        <w:noProof/>
      </w:rPr>
      <w:t>28</w:t>
    </w:r>
    <w:r>
      <w:fldChar w:fldCharType="end"/>
    </w:r>
    <w:r w:rsidR="00583021">
      <w:t xml:space="preserve"> of 56</w:t>
    </w:r>
  </w:p>
  <w:p w14:paraId="3E903BAF" w14:textId="3697EE6A"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38</w:t>
    </w:r>
    <w:r>
      <w:rPr>
        <w:rStyle w:val="PageNumber"/>
      </w:rPr>
      <w:fldChar w:fldCharType="end"/>
    </w:r>
  </w:p>
  <w:p w14:paraId="3E4E7500" w14:textId="77777777" w:rsidR="00D90DFE" w:rsidRDefault="00D90DFE">
    <w:pPr>
      <w:pStyle w:val="OrderHeader"/>
    </w:pP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06CC28" w14:textId="77777777" w:rsidR="00D90DFE" w:rsidRDefault="00D90DFE" w:rsidP="00671B8F">
    <w:pPr>
      <w:pStyle w:val="OrderHeader"/>
    </w:pPr>
    <w:r>
      <w:t xml:space="preserve">ORDER NO. </w:t>
    </w:r>
    <w:r>
      <w:tab/>
    </w:r>
    <w:r>
      <w:tab/>
      <w:t>Attachment A</w:t>
    </w:r>
  </w:p>
  <w:p w14:paraId="45D2F438" w14:textId="77777777" w:rsidR="00D90DFE" w:rsidRDefault="00D90DFE" w:rsidP="00671B8F">
    <w:pPr>
      <w:pStyle w:val="OrderHeader"/>
    </w:pPr>
    <w:r>
      <w:t>DOCKET NO. 20240110-EU</w:t>
    </w:r>
    <w:r>
      <w:tab/>
    </w:r>
    <w:r>
      <w:tab/>
      <w:t>Page 28 of 56</w:t>
    </w:r>
  </w:p>
  <w:p w14:paraId="48EFF271" w14:textId="12847ED5"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38</w:t>
    </w:r>
    <w:r>
      <w:rPr>
        <w:rStyle w:val="PageNumber"/>
      </w:rPr>
      <w:fldChar w:fldCharType="end"/>
    </w:r>
  </w:p>
  <w:p w14:paraId="3834BAAF" w14:textId="77777777" w:rsidR="00D90DFE" w:rsidRDefault="00D90DF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4F2C46" w14:textId="21106C8B" w:rsidR="00D90DFE" w:rsidRDefault="008B06D6">
    <w:pPr>
      <w:pStyle w:val="OrderHeader"/>
    </w:pPr>
    <w:r>
      <w:t>ORDER NO. PSC-2024-0488-PAA-EU</w:t>
    </w:r>
    <w:r w:rsidR="00D90DFE">
      <w:tab/>
    </w:r>
    <w:r w:rsidR="00D90DFE">
      <w:tab/>
      <w:t>Attachment A</w:t>
    </w:r>
  </w:p>
  <w:p w14:paraId="456234C6" w14:textId="4A890D78"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12</w:instrText>
    </w:r>
    <w:r>
      <w:fldChar w:fldCharType="end"/>
    </w:r>
    <w:r>
      <w:instrText xml:space="preserve"> - 10</w:instrText>
    </w:r>
    <w:r>
      <w:fldChar w:fldCharType="separate"/>
    </w:r>
    <w:r w:rsidR="0077453E">
      <w:rPr>
        <w:noProof/>
      </w:rPr>
      <w:t>2</w:t>
    </w:r>
    <w:r>
      <w:fldChar w:fldCharType="end"/>
    </w:r>
    <w:r w:rsidR="00583021">
      <w:t xml:space="preserve"> of 56</w:t>
    </w:r>
  </w:p>
  <w:p w14:paraId="638F645F" w14:textId="71427D10"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12</w:t>
    </w:r>
    <w:r>
      <w:rPr>
        <w:rStyle w:val="PageNumber"/>
      </w:rPr>
      <w:fldChar w:fldCharType="end"/>
    </w:r>
  </w:p>
  <w:p w14:paraId="0F0A858E" w14:textId="77777777" w:rsidR="00D90DFE" w:rsidRDefault="00D90DFE">
    <w:pPr>
      <w:pStyle w:val="OrderHeader"/>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CD1491" w14:textId="4DA5F813" w:rsidR="00D90DFE" w:rsidRDefault="008B06D6">
    <w:pPr>
      <w:pStyle w:val="OrderHeader"/>
    </w:pPr>
    <w:r>
      <w:t>ORDER NO. PSC-2024-0488-PAA-EU</w:t>
    </w:r>
    <w:r w:rsidR="00D90DFE">
      <w:tab/>
    </w:r>
    <w:r w:rsidR="00D90DFE">
      <w:tab/>
      <w:t>Attachment A</w:t>
    </w:r>
  </w:p>
  <w:p w14:paraId="689AC1E2" w14:textId="52A246E5"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39</w:instrText>
    </w:r>
    <w:r>
      <w:fldChar w:fldCharType="end"/>
    </w:r>
    <w:r>
      <w:instrText xml:space="preserve"> - 10</w:instrText>
    </w:r>
    <w:r>
      <w:fldChar w:fldCharType="separate"/>
    </w:r>
    <w:r w:rsidR="0077453E">
      <w:rPr>
        <w:noProof/>
      </w:rPr>
      <w:t>29</w:t>
    </w:r>
    <w:r>
      <w:fldChar w:fldCharType="end"/>
    </w:r>
    <w:r w:rsidR="00583021">
      <w:t xml:space="preserve"> of 56</w:t>
    </w:r>
  </w:p>
  <w:p w14:paraId="140CF8AF" w14:textId="65BAAD4A"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39</w:t>
    </w:r>
    <w:r>
      <w:rPr>
        <w:rStyle w:val="PageNumber"/>
      </w:rPr>
      <w:fldChar w:fldCharType="end"/>
    </w:r>
  </w:p>
  <w:p w14:paraId="50AD1589" w14:textId="77777777" w:rsidR="00D90DFE" w:rsidRDefault="00D90DFE">
    <w:pPr>
      <w:pStyle w:val="OrderHeader"/>
    </w:pP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FE5A85" w14:textId="77777777" w:rsidR="00D90DFE" w:rsidRDefault="00D90DFE" w:rsidP="00671B8F">
    <w:pPr>
      <w:pStyle w:val="OrderHeader"/>
    </w:pPr>
    <w:r>
      <w:t xml:space="preserve">ORDER NO. </w:t>
    </w:r>
    <w:r>
      <w:tab/>
    </w:r>
    <w:r>
      <w:tab/>
      <w:t>Attachment A</w:t>
    </w:r>
  </w:p>
  <w:p w14:paraId="13E36F25" w14:textId="77777777" w:rsidR="00D90DFE" w:rsidRDefault="00D90DFE" w:rsidP="00671B8F">
    <w:pPr>
      <w:pStyle w:val="OrderHeader"/>
    </w:pPr>
    <w:r>
      <w:t>DOCKET NO. 20240110-EU</w:t>
    </w:r>
    <w:r>
      <w:tab/>
    </w:r>
    <w:r>
      <w:tab/>
      <w:t>Page 29 of 56</w:t>
    </w:r>
  </w:p>
  <w:p w14:paraId="172B9538" w14:textId="3A36887D"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39</w:t>
    </w:r>
    <w:r>
      <w:rPr>
        <w:rStyle w:val="PageNumber"/>
      </w:rPr>
      <w:fldChar w:fldCharType="end"/>
    </w:r>
  </w:p>
  <w:p w14:paraId="7E083059" w14:textId="77777777" w:rsidR="00D90DFE" w:rsidRDefault="00D90DFE">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4CD966" w14:textId="078055E9" w:rsidR="00D90DFE" w:rsidRDefault="008B06D6">
    <w:pPr>
      <w:pStyle w:val="OrderHeader"/>
    </w:pPr>
    <w:r>
      <w:t>ORDER NO. PSC-2024-0488-PAA-EU</w:t>
    </w:r>
    <w:r w:rsidR="00D90DFE">
      <w:tab/>
    </w:r>
    <w:r w:rsidR="00D90DFE">
      <w:tab/>
      <w:t>Attachment A</w:t>
    </w:r>
  </w:p>
  <w:p w14:paraId="093D05D6" w14:textId="05F5379D"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40</w:instrText>
    </w:r>
    <w:r>
      <w:fldChar w:fldCharType="end"/>
    </w:r>
    <w:r>
      <w:instrText xml:space="preserve"> - 10</w:instrText>
    </w:r>
    <w:r>
      <w:fldChar w:fldCharType="separate"/>
    </w:r>
    <w:r w:rsidR="0077453E">
      <w:rPr>
        <w:noProof/>
      </w:rPr>
      <w:t>30</w:t>
    </w:r>
    <w:r>
      <w:fldChar w:fldCharType="end"/>
    </w:r>
    <w:r w:rsidR="00583021">
      <w:t xml:space="preserve"> of 56</w:t>
    </w:r>
  </w:p>
  <w:p w14:paraId="051585E3" w14:textId="18B97C50"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40</w:t>
    </w:r>
    <w:r>
      <w:rPr>
        <w:rStyle w:val="PageNumber"/>
      </w:rPr>
      <w:fldChar w:fldCharType="end"/>
    </w:r>
  </w:p>
  <w:p w14:paraId="25BE1036" w14:textId="77777777" w:rsidR="00D90DFE" w:rsidRDefault="00D90DFE">
    <w:pPr>
      <w:pStyle w:val="OrderHeader"/>
    </w:pP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D57630" w14:textId="77777777" w:rsidR="00D90DFE" w:rsidRDefault="00D90DFE" w:rsidP="00671B8F">
    <w:pPr>
      <w:pStyle w:val="OrderHeader"/>
    </w:pPr>
    <w:r>
      <w:t xml:space="preserve">ORDER NO. </w:t>
    </w:r>
    <w:r>
      <w:tab/>
    </w:r>
    <w:r>
      <w:tab/>
      <w:t>Attachment A</w:t>
    </w:r>
  </w:p>
  <w:p w14:paraId="7123E0A8" w14:textId="77777777" w:rsidR="00D90DFE" w:rsidRDefault="00D90DFE" w:rsidP="00671B8F">
    <w:pPr>
      <w:pStyle w:val="OrderHeader"/>
    </w:pPr>
    <w:r>
      <w:t>DOCKET NO. 20240110-EU</w:t>
    </w:r>
    <w:r>
      <w:tab/>
    </w:r>
    <w:r>
      <w:tab/>
      <w:t>Page 30 of 56</w:t>
    </w:r>
  </w:p>
  <w:p w14:paraId="086E8957" w14:textId="01FE719D"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40</w:t>
    </w:r>
    <w:r>
      <w:rPr>
        <w:rStyle w:val="PageNumber"/>
      </w:rPr>
      <w:fldChar w:fldCharType="end"/>
    </w:r>
  </w:p>
  <w:p w14:paraId="13978F46" w14:textId="77777777" w:rsidR="00D90DFE" w:rsidRDefault="00D90DFE">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CB3D38" w14:textId="5AB1B2E5" w:rsidR="00D90DFE" w:rsidRDefault="008B06D6">
    <w:pPr>
      <w:pStyle w:val="OrderHeader"/>
    </w:pPr>
    <w:r>
      <w:t>ORDER NO. PSC-2024-0488-PAA-EU</w:t>
    </w:r>
    <w:r w:rsidR="00D90DFE">
      <w:tab/>
    </w:r>
    <w:r w:rsidR="00D90DFE">
      <w:tab/>
      <w:t>Attachment A</w:t>
    </w:r>
  </w:p>
  <w:p w14:paraId="0FF83E6D" w14:textId="1D61A188"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41</w:instrText>
    </w:r>
    <w:r>
      <w:fldChar w:fldCharType="end"/>
    </w:r>
    <w:r>
      <w:instrText xml:space="preserve"> - 10</w:instrText>
    </w:r>
    <w:r>
      <w:fldChar w:fldCharType="separate"/>
    </w:r>
    <w:r w:rsidR="0077453E">
      <w:rPr>
        <w:noProof/>
      </w:rPr>
      <w:t>31</w:t>
    </w:r>
    <w:r>
      <w:fldChar w:fldCharType="end"/>
    </w:r>
    <w:r w:rsidR="00583021">
      <w:t xml:space="preserve"> of 56</w:t>
    </w:r>
  </w:p>
  <w:p w14:paraId="417F8E1A" w14:textId="2498324D"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41</w:t>
    </w:r>
    <w:r>
      <w:rPr>
        <w:rStyle w:val="PageNumber"/>
      </w:rPr>
      <w:fldChar w:fldCharType="end"/>
    </w:r>
  </w:p>
  <w:p w14:paraId="557B4AC2" w14:textId="77777777" w:rsidR="00D90DFE" w:rsidRDefault="00D90DFE">
    <w:pPr>
      <w:pStyle w:val="OrderHeader"/>
    </w:pP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E6FD1E" w14:textId="77777777" w:rsidR="00D90DFE" w:rsidRDefault="00D90DFE" w:rsidP="00671B8F">
    <w:pPr>
      <w:pStyle w:val="OrderHeader"/>
    </w:pPr>
    <w:r>
      <w:t xml:space="preserve">ORDER NO. </w:t>
    </w:r>
    <w:r>
      <w:tab/>
    </w:r>
    <w:r>
      <w:tab/>
      <w:t>Attachment A</w:t>
    </w:r>
  </w:p>
  <w:p w14:paraId="0D8951B3" w14:textId="77777777" w:rsidR="00D90DFE" w:rsidRDefault="00D90DFE" w:rsidP="00671B8F">
    <w:pPr>
      <w:pStyle w:val="OrderHeader"/>
    </w:pPr>
    <w:r>
      <w:t>DOCKET NO. 20240110-EU</w:t>
    </w:r>
    <w:r>
      <w:tab/>
    </w:r>
    <w:r>
      <w:tab/>
      <w:t>Page 31 of 56</w:t>
    </w:r>
  </w:p>
  <w:p w14:paraId="681005C9" w14:textId="624D9E30"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41</w:t>
    </w:r>
    <w:r>
      <w:rPr>
        <w:rStyle w:val="PageNumber"/>
      </w:rPr>
      <w:fldChar w:fldCharType="end"/>
    </w:r>
  </w:p>
  <w:p w14:paraId="49BACDFB" w14:textId="77777777" w:rsidR="00D90DFE" w:rsidRDefault="00D90DFE">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834D54" w14:textId="50CBCE0D" w:rsidR="00D90DFE" w:rsidRDefault="008B06D6">
    <w:pPr>
      <w:pStyle w:val="OrderHeader"/>
    </w:pPr>
    <w:r>
      <w:t>ORDER NO. PSC-2024-0488-PAA-EU</w:t>
    </w:r>
    <w:r w:rsidR="00D90DFE">
      <w:tab/>
    </w:r>
    <w:r w:rsidR="00D90DFE">
      <w:tab/>
      <w:t>Attachment A</w:t>
    </w:r>
  </w:p>
  <w:p w14:paraId="363A6E73" w14:textId="066BCABA"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42</w:instrText>
    </w:r>
    <w:r>
      <w:fldChar w:fldCharType="end"/>
    </w:r>
    <w:r>
      <w:instrText xml:space="preserve"> - 10</w:instrText>
    </w:r>
    <w:r>
      <w:fldChar w:fldCharType="separate"/>
    </w:r>
    <w:r w:rsidR="0077453E">
      <w:rPr>
        <w:noProof/>
      </w:rPr>
      <w:t>32</w:t>
    </w:r>
    <w:r>
      <w:fldChar w:fldCharType="end"/>
    </w:r>
    <w:r w:rsidR="00583021">
      <w:t xml:space="preserve"> of 56</w:t>
    </w:r>
  </w:p>
  <w:p w14:paraId="7AAC10EF" w14:textId="52BDC667"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42</w:t>
    </w:r>
    <w:r>
      <w:rPr>
        <w:rStyle w:val="PageNumber"/>
      </w:rPr>
      <w:fldChar w:fldCharType="end"/>
    </w:r>
  </w:p>
  <w:p w14:paraId="361294E4" w14:textId="77777777" w:rsidR="00D90DFE" w:rsidRDefault="00D90DFE">
    <w:pPr>
      <w:pStyle w:val="OrderHeader"/>
    </w:pP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C93698" w14:textId="77777777" w:rsidR="00D90DFE" w:rsidRDefault="00D90DFE" w:rsidP="00671B8F">
    <w:pPr>
      <w:pStyle w:val="OrderHeader"/>
    </w:pPr>
    <w:r>
      <w:t xml:space="preserve">ORDER NO. </w:t>
    </w:r>
    <w:r>
      <w:tab/>
    </w:r>
    <w:r>
      <w:tab/>
      <w:t>Attachment A</w:t>
    </w:r>
  </w:p>
  <w:p w14:paraId="1A40480D" w14:textId="77777777" w:rsidR="00D90DFE" w:rsidRDefault="00D90DFE" w:rsidP="00671B8F">
    <w:pPr>
      <w:pStyle w:val="OrderHeader"/>
    </w:pPr>
    <w:r>
      <w:t>DOCKET NO. 20240110-EU</w:t>
    </w:r>
    <w:r>
      <w:tab/>
    </w:r>
    <w:r>
      <w:tab/>
      <w:t>Page 32 of 56</w:t>
    </w:r>
  </w:p>
  <w:p w14:paraId="2F18E49A" w14:textId="5DF3AACF"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42</w:t>
    </w:r>
    <w:r>
      <w:rPr>
        <w:rStyle w:val="PageNumber"/>
      </w:rPr>
      <w:fldChar w:fldCharType="end"/>
    </w:r>
  </w:p>
  <w:p w14:paraId="6906C587" w14:textId="77777777" w:rsidR="00D90DFE" w:rsidRDefault="00D90DFE">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E58FF4" w14:textId="25D84DEB" w:rsidR="00D90DFE" w:rsidRDefault="008B06D6">
    <w:pPr>
      <w:pStyle w:val="OrderHeader"/>
    </w:pPr>
    <w:r>
      <w:t>ORDER NO. PSC-2024-0488-PAA-EU</w:t>
    </w:r>
    <w:r w:rsidR="00D90DFE">
      <w:tab/>
    </w:r>
    <w:r w:rsidR="00D90DFE">
      <w:tab/>
      <w:t>Attachment A</w:t>
    </w:r>
  </w:p>
  <w:p w14:paraId="18D036E5" w14:textId="304ED9EA"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43</w:instrText>
    </w:r>
    <w:r>
      <w:fldChar w:fldCharType="end"/>
    </w:r>
    <w:r>
      <w:instrText xml:space="preserve"> - 10</w:instrText>
    </w:r>
    <w:r>
      <w:fldChar w:fldCharType="separate"/>
    </w:r>
    <w:r w:rsidR="0077453E">
      <w:rPr>
        <w:noProof/>
      </w:rPr>
      <w:t>33</w:t>
    </w:r>
    <w:r>
      <w:fldChar w:fldCharType="end"/>
    </w:r>
    <w:r w:rsidR="00583021">
      <w:t xml:space="preserve"> of 56</w:t>
    </w:r>
  </w:p>
  <w:p w14:paraId="06D6ABF6" w14:textId="20D3D782"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43</w:t>
    </w:r>
    <w:r>
      <w:rPr>
        <w:rStyle w:val="PageNumber"/>
      </w:rPr>
      <w:fldChar w:fldCharType="end"/>
    </w:r>
  </w:p>
  <w:p w14:paraId="748FBBC1" w14:textId="77777777" w:rsidR="00D90DFE" w:rsidRDefault="00D90DFE">
    <w:pPr>
      <w:pStyle w:val="OrderHeader"/>
    </w:pP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EBC739" w14:textId="77777777" w:rsidR="00D90DFE" w:rsidRDefault="00D90DFE" w:rsidP="00671B8F">
    <w:pPr>
      <w:pStyle w:val="OrderHeader"/>
    </w:pPr>
    <w:r>
      <w:t xml:space="preserve">ORDER NO. </w:t>
    </w:r>
    <w:r>
      <w:tab/>
    </w:r>
    <w:r>
      <w:tab/>
      <w:t>Attachment A</w:t>
    </w:r>
  </w:p>
  <w:p w14:paraId="7446B6A9" w14:textId="77777777" w:rsidR="00D90DFE" w:rsidRDefault="00D90DFE" w:rsidP="00671B8F">
    <w:pPr>
      <w:pStyle w:val="OrderHeader"/>
    </w:pPr>
    <w:r>
      <w:t>DOCKET NO. 20240110-EU</w:t>
    </w:r>
    <w:r>
      <w:tab/>
    </w:r>
    <w:r>
      <w:tab/>
      <w:t>Page 33 of 56</w:t>
    </w:r>
  </w:p>
  <w:p w14:paraId="57DA733E" w14:textId="385AA74B"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43</w:t>
    </w:r>
    <w:r>
      <w:rPr>
        <w:rStyle w:val="PageNumber"/>
      </w:rPr>
      <w:fldChar w:fldCharType="end"/>
    </w:r>
  </w:p>
  <w:p w14:paraId="7284097B" w14:textId="77777777" w:rsidR="00D90DFE" w:rsidRDefault="00D90DF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AAEF7D" w14:textId="77777777" w:rsidR="00D90DFE" w:rsidRDefault="00D90DFE" w:rsidP="00671B8F">
    <w:pPr>
      <w:pStyle w:val="OrderHeader"/>
    </w:pPr>
    <w:r>
      <w:t xml:space="preserve">ORDER NO. </w:t>
    </w:r>
    <w:r>
      <w:tab/>
    </w:r>
    <w:r>
      <w:tab/>
      <w:t>Attachment A</w:t>
    </w:r>
  </w:p>
  <w:p w14:paraId="15B23261" w14:textId="77777777" w:rsidR="00D90DFE" w:rsidRDefault="00D90DFE" w:rsidP="00671B8F">
    <w:pPr>
      <w:pStyle w:val="OrderHeader"/>
    </w:pPr>
    <w:r>
      <w:t>DOCKET NO. 20240110-EU</w:t>
    </w:r>
    <w:r>
      <w:tab/>
    </w:r>
    <w:r>
      <w:tab/>
      <w:t>Page 2 of 56</w:t>
    </w:r>
  </w:p>
  <w:p w14:paraId="70436DE8" w14:textId="62F2CF07"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12</w:t>
    </w:r>
    <w:r>
      <w:rPr>
        <w:rStyle w:val="PageNumber"/>
      </w:rPr>
      <w:fldChar w:fldCharType="end"/>
    </w:r>
  </w:p>
  <w:p w14:paraId="65DC56BD" w14:textId="77777777" w:rsidR="00D90DFE" w:rsidRDefault="00D90DFE">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AFA8C0" w14:textId="3871003C" w:rsidR="00D90DFE" w:rsidRDefault="008B06D6">
    <w:pPr>
      <w:pStyle w:val="OrderHeader"/>
    </w:pPr>
    <w:r>
      <w:t>ORDER NO. PSC-2024-0488-PAA-EU</w:t>
    </w:r>
    <w:r w:rsidR="00D90DFE">
      <w:tab/>
    </w:r>
    <w:r w:rsidR="00D90DFE">
      <w:tab/>
      <w:t>Attachment A</w:t>
    </w:r>
  </w:p>
  <w:p w14:paraId="4BE9BDFE" w14:textId="1F5E672F"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44</w:instrText>
    </w:r>
    <w:r>
      <w:fldChar w:fldCharType="end"/>
    </w:r>
    <w:r>
      <w:instrText xml:space="preserve"> - 10</w:instrText>
    </w:r>
    <w:r>
      <w:fldChar w:fldCharType="separate"/>
    </w:r>
    <w:r w:rsidR="0077453E">
      <w:rPr>
        <w:noProof/>
      </w:rPr>
      <w:t>34</w:t>
    </w:r>
    <w:r>
      <w:fldChar w:fldCharType="end"/>
    </w:r>
    <w:r w:rsidR="00583021">
      <w:t xml:space="preserve"> of 56</w:t>
    </w:r>
  </w:p>
  <w:p w14:paraId="612A9702" w14:textId="0FFE861B"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44</w:t>
    </w:r>
    <w:r>
      <w:rPr>
        <w:rStyle w:val="PageNumber"/>
      </w:rPr>
      <w:fldChar w:fldCharType="end"/>
    </w:r>
  </w:p>
  <w:p w14:paraId="39F00A7C" w14:textId="77777777" w:rsidR="00D90DFE" w:rsidRDefault="00D90DFE">
    <w:pPr>
      <w:pStyle w:val="OrderHeader"/>
    </w:pPr>
  </w:p>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2149F1" w14:textId="77777777" w:rsidR="00D90DFE" w:rsidRDefault="00D90DFE" w:rsidP="00671B8F">
    <w:pPr>
      <w:pStyle w:val="OrderHeader"/>
    </w:pPr>
    <w:r>
      <w:t xml:space="preserve">ORDER NO. </w:t>
    </w:r>
    <w:r>
      <w:tab/>
    </w:r>
    <w:r>
      <w:tab/>
      <w:t>Attachment A</w:t>
    </w:r>
  </w:p>
  <w:p w14:paraId="2A1E6DEE" w14:textId="77777777" w:rsidR="00D90DFE" w:rsidRDefault="00D90DFE" w:rsidP="00671B8F">
    <w:pPr>
      <w:pStyle w:val="OrderHeader"/>
    </w:pPr>
    <w:r>
      <w:t>DOCKET NO. 20240110-EU</w:t>
    </w:r>
    <w:r>
      <w:tab/>
    </w:r>
    <w:r>
      <w:tab/>
      <w:t>Page 34 of 56</w:t>
    </w:r>
  </w:p>
  <w:p w14:paraId="6C6C12F5" w14:textId="378A5895"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44</w:t>
    </w:r>
    <w:r>
      <w:rPr>
        <w:rStyle w:val="PageNumber"/>
      </w:rPr>
      <w:fldChar w:fldCharType="end"/>
    </w:r>
  </w:p>
  <w:p w14:paraId="0920367F" w14:textId="77777777" w:rsidR="00D90DFE" w:rsidRDefault="00D90DFE">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20C078" w14:textId="45B02737" w:rsidR="00D90DFE" w:rsidRDefault="008B06D6">
    <w:pPr>
      <w:pStyle w:val="OrderHeader"/>
    </w:pPr>
    <w:r>
      <w:t>ORDER NO. PSC-2024-0488-PAA-EU</w:t>
    </w:r>
    <w:r w:rsidR="00D90DFE">
      <w:tab/>
    </w:r>
    <w:r w:rsidR="00D90DFE">
      <w:tab/>
      <w:t>Attachment A</w:t>
    </w:r>
  </w:p>
  <w:p w14:paraId="4B84AC36" w14:textId="3DAC06E1"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45</w:instrText>
    </w:r>
    <w:r>
      <w:fldChar w:fldCharType="end"/>
    </w:r>
    <w:r>
      <w:instrText xml:space="preserve"> - 10</w:instrText>
    </w:r>
    <w:r>
      <w:fldChar w:fldCharType="separate"/>
    </w:r>
    <w:r w:rsidR="0077453E">
      <w:rPr>
        <w:noProof/>
      </w:rPr>
      <w:t>35</w:t>
    </w:r>
    <w:r>
      <w:fldChar w:fldCharType="end"/>
    </w:r>
    <w:r w:rsidR="00583021">
      <w:t xml:space="preserve"> of 56</w:t>
    </w:r>
  </w:p>
  <w:p w14:paraId="3BCF6DAE" w14:textId="4999D361"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45</w:t>
    </w:r>
    <w:r>
      <w:rPr>
        <w:rStyle w:val="PageNumber"/>
      </w:rPr>
      <w:fldChar w:fldCharType="end"/>
    </w:r>
  </w:p>
  <w:p w14:paraId="1FAF92CA" w14:textId="77777777" w:rsidR="00D90DFE" w:rsidRDefault="00D90DFE">
    <w:pPr>
      <w:pStyle w:val="OrderHeader"/>
    </w:pPr>
  </w:p>
</w:hdr>
</file>

<file path=word/header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81BA1F" w14:textId="77777777" w:rsidR="00D90DFE" w:rsidRDefault="00D90DFE" w:rsidP="00671B8F">
    <w:pPr>
      <w:pStyle w:val="OrderHeader"/>
    </w:pPr>
    <w:r>
      <w:t xml:space="preserve">ORDER NO. </w:t>
    </w:r>
    <w:r>
      <w:tab/>
    </w:r>
    <w:r>
      <w:tab/>
      <w:t>Attachment A</w:t>
    </w:r>
  </w:p>
  <w:p w14:paraId="19CE1CA4" w14:textId="77777777" w:rsidR="00D90DFE" w:rsidRDefault="00D90DFE" w:rsidP="00671B8F">
    <w:pPr>
      <w:pStyle w:val="OrderHeader"/>
    </w:pPr>
    <w:r>
      <w:t>DOCKET NO. 20240110-EU</w:t>
    </w:r>
    <w:r>
      <w:tab/>
    </w:r>
    <w:r>
      <w:tab/>
      <w:t>Page 35 of 56</w:t>
    </w:r>
  </w:p>
  <w:p w14:paraId="132D9034" w14:textId="29F7F266"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45</w:t>
    </w:r>
    <w:r>
      <w:rPr>
        <w:rStyle w:val="PageNumber"/>
      </w:rPr>
      <w:fldChar w:fldCharType="end"/>
    </w:r>
  </w:p>
  <w:p w14:paraId="5601DF73" w14:textId="77777777" w:rsidR="00D90DFE" w:rsidRDefault="00D90DFE">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AA128C" w14:textId="490606AA" w:rsidR="00D90DFE" w:rsidRDefault="008B06D6">
    <w:pPr>
      <w:pStyle w:val="OrderHeader"/>
    </w:pPr>
    <w:r>
      <w:t>ORDER NO. PSC-2024-0488-PAA-EU</w:t>
    </w:r>
    <w:r w:rsidR="00D90DFE">
      <w:tab/>
    </w:r>
    <w:r w:rsidR="00D90DFE">
      <w:tab/>
      <w:t>Attachment A</w:t>
    </w:r>
  </w:p>
  <w:p w14:paraId="6A967DDE" w14:textId="052BE32F"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46</w:instrText>
    </w:r>
    <w:r>
      <w:fldChar w:fldCharType="end"/>
    </w:r>
    <w:r>
      <w:instrText xml:space="preserve"> - 10</w:instrText>
    </w:r>
    <w:r>
      <w:fldChar w:fldCharType="separate"/>
    </w:r>
    <w:r w:rsidR="0077453E">
      <w:rPr>
        <w:noProof/>
      </w:rPr>
      <w:t>36</w:t>
    </w:r>
    <w:r>
      <w:fldChar w:fldCharType="end"/>
    </w:r>
    <w:r w:rsidR="00583021">
      <w:t xml:space="preserve"> of 56</w:t>
    </w:r>
  </w:p>
  <w:p w14:paraId="2A6794FA" w14:textId="31C4FCF3"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46</w:t>
    </w:r>
    <w:r>
      <w:rPr>
        <w:rStyle w:val="PageNumber"/>
      </w:rPr>
      <w:fldChar w:fldCharType="end"/>
    </w:r>
  </w:p>
  <w:p w14:paraId="62CB00CD" w14:textId="77777777" w:rsidR="00D90DFE" w:rsidRDefault="00D90DFE">
    <w:pPr>
      <w:pStyle w:val="OrderHeader"/>
    </w:pPr>
  </w:p>
</w:hdr>
</file>

<file path=word/header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7349C0" w14:textId="77777777" w:rsidR="00D90DFE" w:rsidRDefault="00D90DFE" w:rsidP="00671B8F">
    <w:pPr>
      <w:pStyle w:val="OrderHeader"/>
    </w:pPr>
    <w:r>
      <w:t xml:space="preserve">ORDER NO. </w:t>
    </w:r>
    <w:r>
      <w:tab/>
    </w:r>
    <w:r>
      <w:tab/>
      <w:t>Attachment A</w:t>
    </w:r>
  </w:p>
  <w:p w14:paraId="5CE121AA" w14:textId="77777777" w:rsidR="00D90DFE" w:rsidRDefault="00D90DFE" w:rsidP="00671B8F">
    <w:pPr>
      <w:pStyle w:val="OrderHeader"/>
    </w:pPr>
    <w:r>
      <w:t>DOCKET NO. 20240110-EU</w:t>
    </w:r>
    <w:r>
      <w:tab/>
    </w:r>
    <w:r>
      <w:tab/>
      <w:t>Page 36 of 56</w:t>
    </w:r>
  </w:p>
  <w:p w14:paraId="43D56B92" w14:textId="5A0628DD"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46</w:t>
    </w:r>
    <w:r>
      <w:rPr>
        <w:rStyle w:val="PageNumber"/>
      </w:rPr>
      <w:fldChar w:fldCharType="end"/>
    </w:r>
  </w:p>
  <w:p w14:paraId="6D8CA0B2" w14:textId="77777777" w:rsidR="00D90DFE" w:rsidRDefault="00D90DFE">
    <w:pPr>
      <w:pStyle w:val="Header"/>
    </w:pPr>
  </w:p>
</w:hdr>
</file>

<file path=word/header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8D5C42" w14:textId="3EC2C802" w:rsidR="00D90DFE" w:rsidRDefault="008B06D6">
    <w:pPr>
      <w:pStyle w:val="OrderHeader"/>
    </w:pPr>
    <w:r>
      <w:t>ORDER NO. PSC-2024-0488-PAA-EU</w:t>
    </w:r>
    <w:r w:rsidR="00D90DFE">
      <w:tab/>
    </w:r>
    <w:r w:rsidR="00D90DFE">
      <w:tab/>
      <w:t>Attachment A</w:t>
    </w:r>
  </w:p>
  <w:p w14:paraId="6B190BB1" w14:textId="46F65B41"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47</w:instrText>
    </w:r>
    <w:r>
      <w:fldChar w:fldCharType="end"/>
    </w:r>
    <w:r>
      <w:instrText xml:space="preserve"> - 10</w:instrText>
    </w:r>
    <w:r>
      <w:fldChar w:fldCharType="separate"/>
    </w:r>
    <w:r w:rsidR="0077453E">
      <w:rPr>
        <w:noProof/>
      </w:rPr>
      <w:t>37</w:t>
    </w:r>
    <w:r>
      <w:fldChar w:fldCharType="end"/>
    </w:r>
    <w:r w:rsidR="00583021">
      <w:t xml:space="preserve"> of 56</w:t>
    </w:r>
  </w:p>
  <w:p w14:paraId="3AE27C96" w14:textId="4BAF926C"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47</w:t>
    </w:r>
    <w:r>
      <w:rPr>
        <w:rStyle w:val="PageNumber"/>
      </w:rPr>
      <w:fldChar w:fldCharType="end"/>
    </w:r>
  </w:p>
  <w:p w14:paraId="1DD266ED" w14:textId="77777777" w:rsidR="00D90DFE" w:rsidRDefault="00D90DFE">
    <w:pPr>
      <w:pStyle w:val="OrderHeader"/>
    </w:pPr>
  </w:p>
</w:hdr>
</file>

<file path=word/header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BB1FAA" w14:textId="77777777" w:rsidR="00D90DFE" w:rsidRDefault="00D90DFE" w:rsidP="00671B8F">
    <w:pPr>
      <w:pStyle w:val="OrderHeader"/>
    </w:pPr>
    <w:r>
      <w:t xml:space="preserve">ORDER NO. </w:t>
    </w:r>
    <w:r>
      <w:tab/>
    </w:r>
    <w:r>
      <w:tab/>
      <w:t>Attachment A</w:t>
    </w:r>
  </w:p>
  <w:p w14:paraId="5EBA6751" w14:textId="77777777" w:rsidR="00D90DFE" w:rsidRDefault="00D90DFE" w:rsidP="00671B8F">
    <w:pPr>
      <w:pStyle w:val="OrderHeader"/>
    </w:pPr>
    <w:r>
      <w:t>DOCKET NO. 20240110-EU</w:t>
    </w:r>
    <w:r>
      <w:tab/>
    </w:r>
    <w:r>
      <w:tab/>
      <w:t>Page 37 of 56</w:t>
    </w:r>
  </w:p>
  <w:p w14:paraId="301A6EDC" w14:textId="27331F27"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47</w:t>
    </w:r>
    <w:r>
      <w:rPr>
        <w:rStyle w:val="PageNumber"/>
      </w:rPr>
      <w:fldChar w:fldCharType="end"/>
    </w:r>
  </w:p>
  <w:p w14:paraId="011BBF00" w14:textId="77777777" w:rsidR="00D90DFE" w:rsidRDefault="00D90DFE">
    <w:pPr>
      <w:pStyle w:val="Header"/>
    </w:pPr>
  </w:p>
</w:hdr>
</file>

<file path=word/header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09BF91" w14:textId="56968B8D" w:rsidR="00D90DFE" w:rsidRDefault="008B06D6">
    <w:pPr>
      <w:pStyle w:val="OrderHeader"/>
    </w:pPr>
    <w:r>
      <w:t>ORDER NO. PSC-2024-0488-PAA-EU</w:t>
    </w:r>
    <w:r w:rsidR="00D90DFE">
      <w:tab/>
    </w:r>
    <w:r w:rsidR="00D90DFE">
      <w:tab/>
      <w:t>Attachment A</w:t>
    </w:r>
  </w:p>
  <w:p w14:paraId="0406DE45" w14:textId="57FC6EB7"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48</w:instrText>
    </w:r>
    <w:r>
      <w:fldChar w:fldCharType="end"/>
    </w:r>
    <w:r>
      <w:instrText xml:space="preserve"> - 10</w:instrText>
    </w:r>
    <w:r>
      <w:fldChar w:fldCharType="separate"/>
    </w:r>
    <w:r w:rsidR="0077453E">
      <w:rPr>
        <w:noProof/>
      </w:rPr>
      <w:t>38</w:t>
    </w:r>
    <w:r>
      <w:fldChar w:fldCharType="end"/>
    </w:r>
    <w:r w:rsidR="00583021">
      <w:t xml:space="preserve"> of 56</w:t>
    </w:r>
  </w:p>
  <w:p w14:paraId="1689A036" w14:textId="78B4D0E2"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48</w:t>
    </w:r>
    <w:r>
      <w:rPr>
        <w:rStyle w:val="PageNumber"/>
      </w:rPr>
      <w:fldChar w:fldCharType="end"/>
    </w:r>
  </w:p>
  <w:p w14:paraId="38D3F25D" w14:textId="77777777" w:rsidR="00D90DFE" w:rsidRDefault="00D90DFE">
    <w:pPr>
      <w:pStyle w:val="OrderHeader"/>
    </w:pPr>
  </w:p>
</w:hdr>
</file>

<file path=word/header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6DF6C6" w14:textId="77777777" w:rsidR="00D90DFE" w:rsidRDefault="00D90DFE" w:rsidP="00671B8F">
    <w:pPr>
      <w:pStyle w:val="OrderHeader"/>
    </w:pPr>
    <w:r>
      <w:t xml:space="preserve">ORDER NO. </w:t>
    </w:r>
    <w:r>
      <w:tab/>
    </w:r>
    <w:r>
      <w:tab/>
      <w:t>Attachment A</w:t>
    </w:r>
  </w:p>
  <w:p w14:paraId="57A0DE2F" w14:textId="77777777" w:rsidR="00D90DFE" w:rsidRDefault="00D90DFE" w:rsidP="00671B8F">
    <w:pPr>
      <w:pStyle w:val="OrderHeader"/>
    </w:pPr>
    <w:r>
      <w:t>DOCKET NO. 20240110-EU</w:t>
    </w:r>
    <w:r>
      <w:tab/>
    </w:r>
    <w:r>
      <w:tab/>
      <w:t>Page 38 of 56</w:t>
    </w:r>
  </w:p>
  <w:p w14:paraId="5178A7DF" w14:textId="583C79FB"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48</w:t>
    </w:r>
    <w:r>
      <w:rPr>
        <w:rStyle w:val="PageNumber"/>
      </w:rPr>
      <w:fldChar w:fldCharType="end"/>
    </w:r>
  </w:p>
  <w:p w14:paraId="1CCD02A9" w14:textId="77777777" w:rsidR="00D90DFE" w:rsidRDefault="00D90DF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F794EA" w14:textId="5B940770" w:rsidR="00D90DFE" w:rsidRDefault="008B06D6">
    <w:pPr>
      <w:pStyle w:val="OrderHeader"/>
    </w:pPr>
    <w:r>
      <w:t>ORDER NO. PSC-2024-0488-PAA-EU</w:t>
    </w:r>
    <w:r w:rsidR="00D90DFE">
      <w:tab/>
    </w:r>
    <w:r w:rsidR="00D90DFE">
      <w:tab/>
      <w:t>Attachment A</w:t>
    </w:r>
  </w:p>
  <w:p w14:paraId="0418A675" w14:textId="0C0EE297"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13</w:instrText>
    </w:r>
    <w:r>
      <w:fldChar w:fldCharType="end"/>
    </w:r>
    <w:r>
      <w:instrText xml:space="preserve"> - 10</w:instrText>
    </w:r>
    <w:r>
      <w:fldChar w:fldCharType="separate"/>
    </w:r>
    <w:r w:rsidR="0077453E">
      <w:rPr>
        <w:noProof/>
      </w:rPr>
      <w:t>3</w:t>
    </w:r>
    <w:r>
      <w:fldChar w:fldCharType="end"/>
    </w:r>
    <w:r w:rsidR="00583021">
      <w:t xml:space="preserve"> of 56</w:t>
    </w:r>
  </w:p>
  <w:p w14:paraId="40B69AFD" w14:textId="4A380A4C"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13</w:t>
    </w:r>
    <w:r>
      <w:rPr>
        <w:rStyle w:val="PageNumber"/>
      </w:rPr>
      <w:fldChar w:fldCharType="end"/>
    </w:r>
  </w:p>
  <w:p w14:paraId="3864B680" w14:textId="77777777" w:rsidR="00D90DFE" w:rsidRDefault="00D90DFE">
    <w:pPr>
      <w:pStyle w:val="OrderHeader"/>
    </w:pPr>
  </w:p>
</w:hdr>
</file>

<file path=word/header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6320E8" w14:textId="4E45EDCC" w:rsidR="00D90DFE" w:rsidRDefault="008B06D6">
    <w:pPr>
      <w:pStyle w:val="OrderHeader"/>
    </w:pPr>
    <w:r>
      <w:t>ORDER NO. PSC-2024-0488-PAA-EU</w:t>
    </w:r>
    <w:r w:rsidR="00D90DFE">
      <w:tab/>
    </w:r>
    <w:r w:rsidR="00D90DFE">
      <w:tab/>
      <w:t>Attachment A</w:t>
    </w:r>
  </w:p>
  <w:p w14:paraId="42F23128" w14:textId="57FDBE33"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49</w:instrText>
    </w:r>
    <w:r>
      <w:fldChar w:fldCharType="end"/>
    </w:r>
    <w:r>
      <w:instrText xml:space="preserve"> - 10</w:instrText>
    </w:r>
    <w:r>
      <w:fldChar w:fldCharType="separate"/>
    </w:r>
    <w:r w:rsidR="0077453E">
      <w:rPr>
        <w:noProof/>
      </w:rPr>
      <w:t>39</w:t>
    </w:r>
    <w:r>
      <w:fldChar w:fldCharType="end"/>
    </w:r>
    <w:r w:rsidR="00583021">
      <w:t xml:space="preserve"> of 56</w:t>
    </w:r>
  </w:p>
  <w:p w14:paraId="6054B34E" w14:textId="290BC3F8"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49</w:t>
    </w:r>
    <w:r>
      <w:rPr>
        <w:rStyle w:val="PageNumber"/>
      </w:rPr>
      <w:fldChar w:fldCharType="end"/>
    </w:r>
  </w:p>
  <w:p w14:paraId="2C6FA721" w14:textId="77777777" w:rsidR="00D90DFE" w:rsidRDefault="00D90DFE">
    <w:pPr>
      <w:pStyle w:val="OrderHeader"/>
    </w:pPr>
  </w:p>
</w:hdr>
</file>

<file path=word/header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80A399" w14:textId="77777777" w:rsidR="00D90DFE" w:rsidRDefault="00D90DFE" w:rsidP="00671B8F">
    <w:pPr>
      <w:pStyle w:val="OrderHeader"/>
    </w:pPr>
    <w:r>
      <w:t xml:space="preserve">ORDER NO. </w:t>
    </w:r>
    <w:r>
      <w:tab/>
    </w:r>
    <w:r>
      <w:tab/>
      <w:t>Attachment A</w:t>
    </w:r>
  </w:p>
  <w:p w14:paraId="2610DDC1" w14:textId="77777777" w:rsidR="00D90DFE" w:rsidRDefault="00D90DFE" w:rsidP="00671B8F">
    <w:pPr>
      <w:pStyle w:val="OrderHeader"/>
    </w:pPr>
    <w:r>
      <w:t>DOCKET NO. 20240110-EU</w:t>
    </w:r>
    <w:r>
      <w:tab/>
    </w:r>
    <w:r>
      <w:tab/>
      <w:t>Page 39 of 56</w:t>
    </w:r>
  </w:p>
  <w:p w14:paraId="7017FF4A" w14:textId="2DE4B891"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49</w:t>
    </w:r>
    <w:r>
      <w:rPr>
        <w:rStyle w:val="PageNumber"/>
      </w:rPr>
      <w:fldChar w:fldCharType="end"/>
    </w:r>
  </w:p>
  <w:p w14:paraId="63A9B357" w14:textId="77777777" w:rsidR="00D90DFE" w:rsidRDefault="00D90DFE">
    <w:pPr>
      <w:pStyle w:val="Header"/>
    </w:pPr>
  </w:p>
</w:hdr>
</file>

<file path=word/header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B6CC6B" w14:textId="3C18B1AC" w:rsidR="00D90DFE" w:rsidRDefault="008B06D6">
    <w:pPr>
      <w:pStyle w:val="OrderHeader"/>
    </w:pPr>
    <w:r>
      <w:t>ORDER NO. PSC-2024-0488-PAA-EU</w:t>
    </w:r>
    <w:r w:rsidR="00D90DFE">
      <w:tab/>
    </w:r>
    <w:r w:rsidR="00D90DFE">
      <w:tab/>
      <w:t>Attachment A</w:t>
    </w:r>
  </w:p>
  <w:p w14:paraId="61CCFBF0" w14:textId="42FE4BF3"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50</w:instrText>
    </w:r>
    <w:r>
      <w:fldChar w:fldCharType="end"/>
    </w:r>
    <w:r>
      <w:instrText xml:space="preserve"> - 10</w:instrText>
    </w:r>
    <w:r>
      <w:fldChar w:fldCharType="separate"/>
    </w:r>
    <w:r w:rsidR="0077453E">
      <w:rPr>
        <w:noProof/>
      </w:rPr>
      <w:t>40</w:t>
    </w:r>
    <w:r>
      <w:fldChar w:fldCharType="end"/>
    </w:r>
    <w:r w:rsidR="00583021">
      <w:t xml:space="preserve"> of 56</w:t>
    </w:r>
  </w:p>
  <w:p w14:paraId="0FEA0294" w14:textId="1756503D"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50</w:t>
    </w:r>
    <w:r>
      <w:rPr>
        <w:rStyle w:val="PageNumber"/>
      </w:rPr>
      <w:fldChar w:fldCharType="end"/>
    </w:r>
  </w:p>
  <w:p w14:paraId="1F7199D2" w14:textId="77777777" w:rsidR="00D90DFE" w:rsidRDefault="00D90DFE">
    <w:pPr>
      <w:pStyle w:val="OrderHeader"/>
    </w:pPr>
  </w:p>
</w:hdr>
</file>

<file path=word/header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258BDB" w14:textId="77777777" w:rsidR="00D90DFE" w:rsidRDefault="00D90DFE" w:rsidP="00671B8F">
    <w:pPr>
      <w:pStyle w:val="OrderHeader"/>
    </w:pPr>
    <w:r>
      <w:t xml:space="preserve">ORDER NO. </w:t>
    </w:r>
    <w:r>
      <w:tab/>
    </w:r>
    <w:r>
      <w:tab/>
      <w:t>Attachment A</w:t>
    </w:r>
  </w:p>
  <w:p w14:paraId="0F7345AD" w14:textId="77777777" w:rsidR="00D90DFE" w:rsidRDefault="00D90DFE" w:rsidP="00671B8F">
    <w:pPr>
      <w:pStyle w:val="OrderHeader"/>
    </w:pPr>
    <w:r>
      <w:t>DOCKET NO. 20240110-EU</w:t>
    </w:r>
    <w:r>
      <w:tab/>
    </w:r>
    <w:r>
      <w:tab/>
      <w:t>Page 40 of 56</w:t>
    </w:r>
  </w:p>
  <w:p w14:paraId="5444BC0A" w14:textId="6A1D6E8A"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50</w:t>
    </w:r>
    <w:r>
      <w:rPr>
        <w:rStyle w:val="PageNumber"/>
      </w:rPr>
      <w:fldChar w:fldCharType="end"/>
    </w:r>
  </w:p>
  <w:p w14:paraId="6BEE9C54" w14:textId="77777777" w:rsidR="00D90DFE" w:rsidRDefault="00D90DFE">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6C92A5" w14:textId="4A7D7D8A" w:rsidR="00D90DFE" w:rsidRDefault="008B06D6">
    <w:pPr>
      <w:pStyle w:val="OrderHeader"/>
    </w:pPr>
    <w:r>
      <w:t>ORDER NO. PSC-2024-0488-PAA-EU</w:t>
    </w:r>
    <w:r w:rsidR="00D90DFE">
      <w:tab/>
    </w:r>
    <w:r w:rsidR="00D90DFE">
      <w:tab/>
      <w:t>Attachment A</w:t>
    </w:r>
  </w:p>
  <w:p w14:paraId="1C42C066" w14:textId="77FA186D"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51</w:instrText>
    </w:r>
    <w:r>
      <w:fldChar w:fldCharType="end"/>
    </w:r>
    <w:r>
      <w:instrText xml:space="preserve"> - 10</w:instrText>
    </w:r>
    <w:r>
      <w:fldChar w:fldCharType="separate"/>
    </w:r>
    <w:r w:rsidR="0077453E">
      <w:rPr>
        <w:noProof/>
      </w:rPr>
      <w:t>41</w:t>
    </w:r>
    <w:r>
      <w:fldChar w:fldCharType="end"/>
    </w:r>
    <w:r w:rsidR="00583021">
      <w:t xml:space="preserve"> of 56</w:t>
    </w:r>
  </w:p>
  <w:p w14:paraId="47DBD7A8" w14:textId="0E72240E"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51</w:t>
    </w:r>
    <w:r>
      <w:rPr>
        <w:rStyle w:val="PageNumber"/>
      </w:rPr>
      <w:fldChar w:fldCharType="end"/>
    </w:r>
  </w:p>
  <w:p w14:paraId="57ED1043" w14:textId="77777777" w:rsidR="00D90DFE" w:rsidRDefault="00D90DFE">
    <w:pPr>
      <w:pStyle w:val="OrderHeader"/>
    </w:pPr>
  </w:p>
</w:hdr>
</file>

<file path=word/header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175738" w14:textId="77777777" w:rsidR="00D90DFE" w:rsidRDefault="00D90DFE" w:rsidP="00671B8F">
    <w:pPr>
      <w:pStyle w:val="OrderHeader"/>
    </w:pPr>
    <w:r>
      <w:t xml:space="preserve">ORDER NO. </w:t>
    </w:r>
    <w:r>
      <w:tab/>
    </w:r>
    <w:r>
      <w:tab/>
      <w:t>Attachment A</w:t>
    </w:r>
  </w:p>
  <w:p w14:paraId="5F79C639" w14:textId="77777777" w:rsidR="00D90DFE" w:rsidRDefault="00D90DFE" w:rsidP="00671B8F">
    <w:pPr>
      <w:pStyle w:val="OrderHeader"/>
    </w:pPr>
    <w:r>
      <w:t>DOCKET NO. 20240110-EU</w:t>
    </w:r>
    <w:r>
      <w:tab/>
    </w:r>
    <w:r>
      <w:tab/>
      <w:t>Page 41 of 56</w:t>
    </w:r>
  </w:p>
  <w:p w14:paraId="5DB67277" w14:textId="55F34665"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51</w:t>
    </w:r>
    <w:r>
      <w:rPr>
        <w:rStyle w:val="PageNumber"/>
      </w:rPr>
      <w:fldChar w:fldCharType="end"/>
    </w:r>
  </w:p>
  <w:p w14:paraId="3B521F70" w14:textId="77777777" w:rsidR="00D90DFE" w:rsidRDefault="00D90DFE">
    <w:pPr>
      <w:pStyle w:val="Header"/>
    </w:pPr>
  </w:p>
</w:hdr>
</file>

<file path=word/header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447C33" w14:textId="0F1C65B5" w:rsidR="00D90DFE" w:rsidRDefault="008B06D6">
    <w:pPr>
      <w:pStyle w:val="OrderHeader"/>
    </w:pPr>
    <w:r>
      <w:t>ORDER NO. PSC-2024-0488-PAA-EU</w:t>
    </w:r>
    <w:r w:rsidR="00D90DFE">
      <w:tab/>
    </w:r>
    <w:r w:rsidR="00D90DFE">
      <w:tab/>
      <w:t>Attachment A</w:t>
    </w:r>
  </w:p>
  <w:p w14:paraId="085D85B9" w14:textId="77C93FC1"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52</w:instrText>
    </w:r>
    <w:r>
      <w:fldChar w:fldCharType="end"/>
    </w:r>
    <w:r>
      <w:instrText xml:space="preserve"> - 10</w:instrText>
    </w:r>
    <w:r>
      <w:fldChar w:fldCharType="separate"/>
    </w:r>
    <w:r w:rsidR="0077453E">
      <w:rPr>
        <w:noProof/>
      </w:rPr>
      <w:t>42</w:t>
    </w:r>
    <w:r>
      <w:fldChar w:fldCharType="end"/>
    </w:r>
    <w:r w:rsidR="00583021">
      <w:t xml:space="preserve"> of 56</w:t>
    </w:r>
  </w:p>
  <w:p w14:paraId="06DFD1D8" w14:textId="553178F7"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52</w:t>
    </w:r>
    <w:r>
      <w:rPr>
        <w:rStyle w:val="PageNumber"/>
      </w:rPr>
      <w:fldChar w:fldCharType="end"/>
    </w:r>
  </w:p>
  <w:p w14:paraId="5381F175" w14:textId="77777777" w:rsidR="00D90DFE" w:rsidRDefault="00D90DFE">
    <w:pPr>
      <w:pStyle w:val="OrderHeader"/>
    </w:pPr>
  </w:p>
</w:hdr>
</file>

<file path=word/header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9BAEB7" w14:textId="77777777" w:rsidR="00D90DFE" w:rsidRDefault="00D90DFE" w:rsidP="00671B8F">
    <w:pPr>
      <w:pStyle w:val="OrderHeader"/>
    </w:pPr>
    <w:r>
      <w:t xml:space="preserve">ORDER NO. </w:t>
    </w:r>
    <w:r>
      <w:tab/>
    </w:r>
    <w:r>
      <w:tab/>
      <w:t>Attachment A</w:t>
    </w:r>
  </w:p>
  <w:p w14:paraId="3C8A6A30" w14:textId="77777777" w:rsidR="00D90DFE" w:rsidRDefault="00D90DFE" w:rsidP="00671B8F">
    <w:pPr>
      <w:pStyle w:val="OrderHeader"/>
    </w:pPr>
    <w:r>
      <w:t>DOCKET NO. 20240110-EU</w:t>
    </w:r>
    <w:r>
      <w:tab/>
    </w:r>
    <w:r>
      <w:tab/>
      <w:t>Page 42 of 56</w:t>
    </w:r>
  </w:p>
  <w:p w14:paraId="251886C2" w14:textId="0513BCD9"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52</w:t>
    </w:r>
    <w:r>
      <w:rPr>
        <w:rStyle w:val="PageNumber"/>
      </w:rPr>
      <w:fldChar w:fldCharType="end"/>
    </w:r>
  </w:p>
  <w:p w14:paraId="38F699B8" w14:textId="77777777" w:rsidR="00D90DFE" w:rsidRDefault="00D90DFE">
    <w:pPr>
      <w:pStyle w:val="Header"/>
    </w:pPr>
  </w:p>
</w:hdr>
</file>

<file path=word/header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28800A" w14:textId="4C7044D6" w:rsidR="00D90DFE" w:rsidRDefault="008B06D6">
    <w:pPr>
      <w:pStyle w:val="OrderHeader"/>
    </w:pPr>
    <w:r>
      <w:t>ORDER NO. PSC-2024-0488-PAA-EU</w:t>
    </w:r>
    <w:r w:rsidR="00D90DFE">
      <w:tab/>
    </w:r>
    <w:r w:rsidR="00D90DFE">
      <w:tab/>
      <w:t>Attachment A</w:t>
    </w:r>
  </w:p>
  <w:p w14:paraId="21C50289" w14:textId="2D72F3A8"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53</w:instrText>
    </w:r>
    <w:r>
      <w:fldChar w:fldCharType="end"/>
    </w:r>
    <w:r>
      <w:instrText xml:space="preserve"> - 10</w:instrText>
    </w:r>
    <w:r>
      <w:fldChar w:fldCharType="separate"/>
    </w:r>
    <w:r w:rsidR="0077453E">
      <w:rPr>
        <w:noProof/>
      </w:rPr>
      <w:t>43</w:t>
    </w:r>
    <w:r>
      <w:fldChar w:fldCharType="end"/>
    </w:r>
    <w:r w:rsidR="00583021">
      <w:t xml:space="preserve"> of 56</w:t>
    </w:r>
  </w:p>
  <w:p w14:paraId="1DFF01D6" w14:textId="75FA7C26"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53</w:t>
    </w:r>
    <w:r>
      <w:rPr>
        <w:rStyle w:val="PageNumber"/>
      </w:rPr>
      <w:fldChar w:fldCharType="end"/>
    </w:r>
  </w:p>
  <w:p w14:paraId="5AF62DD5" w14:textId="77777777" w:rsidR="00D90DFE" w:rsidRDefault="00D90DFE">
    <w:pPr>
      <w:pStyle w:val="OrderHeader"/>
    </w:pPr>
  </w:p>
</w:hdr>
</file>

<file path=word/header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9D3458" w14:textId="77777777" w:rsidR="00D90DFE" w:rsidRDefault="00D90DFE" w:rsidP="00671B8F">
    <w:pPr>
      <w:pStyle w:val="OrderHeader"/>
    </w:pPr>
    <w:r>
      <w:t xml:space="preserve">ORDER NO. </w:t>
    </w:r>
    <w:r>
      <w:tab/>
    </w:r>
    <w:r>
      <w:tab/>
      <w:t>Attachment A</w:t>
    </w:r>
  </w:p>
  <w:p w14:paraId="7DEE058E" w14:textId="77777777" w:rsidR="00D90DFE" w:rsidRDefault="00D90DFE" w:rsidP="00671B8F">
    <w:pPr>
      <w:pStyle w:val="OrderHeader"/>
    </w:pPr>
    <w:r>
      <w:t>DOCKET NO. 20240110-EU</w:t>
    </w:r>
    <w:r>
      <w:tab/>
    </w:r>
    <w:r>
      <w:tab/>
      <w:t>Page 43 of 56</w:t>
    </w:r>
  </w:p>
  <w:p w14:paraId="2F5826E0" w14:textId="11E71802"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53</w:t>
    </w:r>
    <w:r>
      <w:rPr>
        <w:rStyle w:val="PageNumber"/>
      </w:rPr>
      <w:fldChar w:fldCharType="end"/>
    </w:r>
  </w:p>
  <w:p w14:paraId="63D836D1" w14:textId="77777777" w:rsidR="00D90DFE" w:rsidRDefault="00D90DF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A424F1" w14:textId="77777777" w:rsidR="00D90DFE" w:rsidRDefault="00D90DFE" w:rsidP="00671B8F">
    <w:pPr>
      <w:pStyle w:val="OrderHeader"/>
    </w:pPr>
    <w:r>
      <w:t xml:space="preserve">ORDER NO. </w:t>
    </w:r>
    <w:r>
      <w:tab/>
    </w:r>
    <w:r>
      <w:tab/>
      <w:t>Attachment A</w:t>
    </w:r>
  </w:p>
  <w:p w14:paraId="1F2A26AB" w14:textId="77777777" w:rsidR="00D90DFE" w:rsidRDefault="00D90DFE" w:rsidP="00671B8F">
    <w:pPr>
      <w:pStyle w:val="OrderHeader"/>
    </w:pPr>
    <w:r>
      <w:t>DOCKET NO. 20240110-EU</w:t>
    </w:r>
    <w:r>
      <w:tab/>
    </w:r>
    <w:r>
      <w:tab/>
      <w:t>Page 3 of 56</w:t>
    </w:r>
  </w:p>
  <w:p w14:paraId="2F1A1DED" w14:textId="5BA685A1"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13</w:t>
    </w:r>
    <w:r>
      <w:rPr>
        <w:rStyle w:val="PageNumber"/>
      </w:rPr>
      <w:fldChar w:fldCharType="end"/>
    </w:r>
  </w:p>
  <w:p w14:paraId="17FAE298" w14:textId="77777777" w:rsidR="00D90DFE" w:rsidRDefault="00D90DFE">
    <w:pPr>
      <w:pStyle w:val="Header"/>
    </w:pPr>
  </w:p>
</w:hdr>
</file>

<file path=word/header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3E04BD" w14:textId="740EF4D2" w:rsidR="00D90DFE" w:rsidRDefault="008B06D6">
    <w:pPr>
      <w:pStyle w:val="OrderHeader"/>
    </w:pPr>
    <w:r>
      <w:t>ORDER NO. PSC-2024-0488-PAA-EU</w:t>
    </w:r>
    <w:r w:rsidR="00D90DFE">
      <w:tab/>
    </w:r>
    <w:r w:rsidR="00D90DFE">
      <w:tab/>
      <w:t>Attachment A</w:t>
    </w:r>
  </w:p>
  <w:p w14:paraId="7E48C4B0" w14:textId="07B63585"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54</w:instrText>
    </w:r>
    <w:r>
      <w:fldChar w:fldCharType="end"/>
    </w:r>
    <w:r>
      <w:instrText xml:space="preserve"> - 10</w:instrText>
    </w:r>
    <w:r>
      <w:fldChar w:fldCharType="separate"/>
    </w:r>
    <w:r w:rsidR="0077453E">
      <w:rPr>
        <w:noProof/>
      </w:rPr>
      <w:t>44</w:t>
    </w:r>
    <w:r>
      <w:fldChar w:fldCharType="end"/>
    </w:r>
    <w:r w:rsidR="00583021">
      <w:t xml:space="preserve"> of 56</w:t>
    </w:r>
  </w:p>
  <w:p w14:paraId="48AE81DB" w14:textId="6C027894"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54</w:t>
    </w:r>
    <w:r>
      <w:rPr>
        <w:rStyle w:val="PageNumber"/>
      </w:rPr>
      <w:fldChar w:fldCharType="end"/>
    </w:r>
  </w:p>
  <w:p w14:paraId="69B89A61" w14:textId="77777777" w:rsidR="00D90DFE" w:rsidRDefault="00D90DFE">
    <w:pPr>
      <w:pStyle w:val="OrderHeader"/>
    </w:pPr>
  </w:p>
</w:hdr>
</file>

<file path=word/header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12D78E" w14:textId="77777777" w:rsidR="00D90DFE" w:rsidRDefault="00D90DFE" w:rsidP="00671B8F">
    <w:pPr>
      <w:pStyle w:val="OrderHeader"/>
    </w:pPr>
    <w:r>
      <w:t xml:space="preserve">ORDER NO. </w:t>
    </w:r>
    <w:r>
      <w:tab/>
    </w:r>
    <w:r>
      <w:tab/>
      <w:t>Attachment A</w:t>
    </w:r>
  </w:p>
  <w:p w14:paraId="08E44B44" w14:textId="77777777" w:rsidR="00D90DFE" w:rsidRDefault="00D90DFE" w:rsidP="00671B8F">
    <w:pPr>
      <w:pStyle w:val="OrderHeader"/>
    </w:pPr>
    <w:r>
      <w:t>DOCKET NO. 20240110-EU</w:t>
    </w:r>
    <w:r>
      <w:tab/>
    </w:r>
    <w:r>
      <w:tab/>
      <w:t>Page 44 of 56</w:t>
    </w:r>
  </w:p>
  <w:p w14:paraId="392819AA" w14:textId="0CFB75C2"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54</w:t>
    </w:r>
    <w:r>
      <w:rPr>
        <w:rStyle w:val="PageNumber"/>
      </w:rPr>
      <w:fldChar w:fldCharType="end"/>
    </w:r>
  </w:p>
  <w:p w14:paraId="526D5DCE" w14:textId="77777777" w:rsidR="00D90DFE" w:rsidRDefault="00D90DFE">
    <w:pPr>
      <w:pStyle w:val="Header"/>
    </w:pPr>
  </w:p>
</w:hdr>
</file>

<file path=word/header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CBE372" w14:textId="33758826" w:rsidR="00D90DFE" w:rsidRDefault="008B06D6">
    <w:pPr>
      <w:pStyle w:val="OrderHeader"/>
    </w:pPr>
    <w:r>
      <w:t>ORDER NO. PSC-2024-0488-PAA-EU</w:t>
    </w:r>
    <w:r w:rsidR="00D90DFE">
      <w:tab/>
    </w:r>
    <w:r w:rsidR="00D90DFE">
      <w:tab/>
      <w:t>Attachment A</w:t>
    </w:r>
  </w:p>
  <w:p w14:paraId="0CE16D00" w14:textId="65A3921B"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55</w:instrText>
    </w:r>
    <w:r>
      <w:fldChar w:fldCharType="end"/>
    </w:r>
    <w:r>
      <w:instrText xml:space="preserve"> - 10</w:instrText>
    </w:r>
    <w:r>
      <w:fldChar w:fldCharType="separate"/>
    </w:r>
    <w:r w:rsidR="0077453E">
      <w:rPr>
        <w:noProof/>
      </w:rPr>
      <w:t>45</w:t>
    </w:r>
    <w:r>
      <w:fldChar w:fldCharType="end"/>
    </w:r>
    <w:r w:rsidR="00583021">
      <w:t xml:space="preserve"> of 56</w:t>
    </w:r>
  </w:p>
  <w:p w14:paraId="3F1F51A5" w14:textId="74BA3438"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55</w:t>
    </w:r>
    <w:r>
      <w:rPr>
        <w:rStyle w:val="PageNumber"/>
      </w:rPr>
      <w:fldChar w:fldCharType="end"/>
    </w:r>
  </w:p>
  <w:p w14:paraId="2F8C0D12" w14:textId="77777777" w:rsidR="00D90DFE" w:rsidRDefault="00D90DFE">
    <w:pPr>
      <w:pStyle w:val="OrderHeader"/>
    </w:pPr>
  </w:p>
</w:hdr>
</file>

<file path=word/header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8011BF" w14:textId="77777777" w:rsidR="00D90DFE" w:rsidRDefault="00D90DFE" w:rsidP="00671B8F">
    <w:pPr>
      <w:pStyle w:val="OrderHeader"/>
    </w:pPr>
    <w:r>
      <w:t xml:space="preserve">ORDER NO. </w:t>
    </w:r>
    <w:r>
      <w:tab/>
    </w:r>
    <w:r>
      <w:tab/>
      <w:t>Attachment A</w:t>
    </w:r>
  </w:p>
  <w:p w14:paraId="7335B163" w14:textId="77777777" w:rsidR="00D90DFE" w:rsidRDefault="00D90DFE" w:rsidP="00671B8F">
    <w:pPr>
      <w:pStyle w:val="OrderHeader"/>
    </w:pPr>
    <w:r>
      <w:t>DOCKET NO. 20240110-EU</w:t>
    </w:r>
    <w:r>
      <w:tab/>
    </w:r>
    <w:r>
      <w:tab/>
      <w:t>Page 45 of 56</w:t>
    </w:r>
  </w:p>
  <w:p w14:paraId="6DE31D78" w14:textId="0E94F520"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55</w:t>
    </w:r>
    <w:r>
      <w:rPr>
        <w:rStyle w:val="PageNumber"/>
      </w:rPr>
      <w:fldChar w:fldCharType="end"/>
    </w:r>
  </w:p>
  <w:p w14:paraId="3CEE8432" w14:textId="77777777" w:rsidR="00D90DFE" w:rsidRDefault="00D90DFE">
    <w:pPr>
      <w:pStyle w:val="Header"/>
    </w:pPr>
  </w:p>
</w:hdr>
</file>

<file path=word/header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D0A05F" w14:textId="7EC78068" w:rsidR="00D90DFE" w:rsidRDefault="008B06D6">
    <w:pPr>
      <w:pStyle w:val="OrderHeader"/>
    </w:pPr>
    <w:r>
      <w:t>ORDER NO. PSC-2024-0488-PAA-EU</w:t>
    </w:r>
    <w:r w:rsidR="00D90DFE">
      <w:tab/>
    </w:r>
    <w:r w:rsidR="00D90DFE">
      <w:tab/>
      <w:t>Attachment A</w:t>
    </w:r>
  </w:p>
  <w:p w14:paraId="30A5622F" w14:textId="00320856"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56</w:instrText>
    </w:r>
    <w:r>
      <w:fldChar w:fldCharType="end"/>
    </w:r>
    <w:r>
      <w:instrText xml:space="preserve"> - 10</w:instrText>
    </w:r>
    <w:r>
      <w:fldChar w:fldCharType="separate"/>
    </w:r>
    <w:r w:rsidR="0077453E">
      <w:rPr>
        <w:noProof/>
      </w:rPr>
      <w:t>46</w:t>
    </w:r>
    <w:r>
      <w:fldChar w:fldCharType="end"/>
    </w:r>
    <w:r w:rsidR="00583021">
      <w:t xml:space="preserve"> of 56</w:t>
    </w:r>
  </w:p>
  <w:p w14:paraId="53B480B6" w14:textId="4BF70C66"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56</w:t>
    </w:r>
    <w:r>
      <w:rPr>
        <w:rStyle w:val="PageNumber"/>
      </w:rPr>
      <w:fldChar w:fldCharType="end"/>
    </w:r>
  </w:p>
  <w:p w14:paraId="4EBAA593" w14:textId="77777777" w:rsidR="00D90DFE" w:rsidRDefault="00D90DFE">
    <w:pPr>
      <w:pStyle w:val="OrderHeader"/>
    </w:pPr>
  </w:p>
</w:hdr>
</file>

<file path=word/header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28FDCA" w14:textId="77777777" w:rsidR="00D90DFE" w:rsidRDefault="00D90DFE" w:rsidP="00671B8F">
    <w:pPr>
      <w:pStyle w:val="OrderHeader"/>
    </w:pPr>
    <w:r>
      <w:t xml:space="preserve">ORDER NO. </w:t>
    </w:r>
    <w:r>
      <w:tab/>
    </w:r>
    <w:r>
      <w:tab/>
      <w:t>Attachment A</w:t>
    </w:r>
  </w:p>
  <w:p w14:paraId="369D1BDB" w14:textId="77777777" w:rsidR="00D90DFE" w:rsidRDefault="00D90DFE" w:rsidP="00671B8F">
    <w:pPr>
      <w:pStyle w:val="OrderHeader"/>
    </w:pPr>
    <w:r>
      <w:t>DOCKET NO. 20240110-EU</w:t>
    </w:r>
    <w:r>
      <w:tab/>
    </w:r>
    <w:r>
      <w:tab/>
      <w:t>Page 46 of 56</w:t>
    </w:r>
  </w:p>
  <w:p w14:paraId="4442627F" w14:textId="5689E1B5"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56</w:t>
    </w:r>
    <w:r>
      <w:rPr>
        <w:rStyle w:val="PageNumber"/>
      </w:rPr>
      <w:fldChar w:fldCharType="end"/>
    </w:r>
  </w:p>
  <w:p w14:paraId="41C975FB" w14:textId="77777777" w:rsidR="00D90DFE" w:rsidRDefault="00D90DFE">
    <w:pPr>
      <w:pStyle w:val="Header"/>
    </w:pPr>
  </w:p>
</w:hdr>
</file>

<file path=word/header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B5FF93" w14:textId="74BC0713" w:rsidR="00D90DFE" w:rsidRDefault="008B06D6">
    <w:pPr>
      <w:pStyle w:val="OrderHeader"/>
    </w:pPr>
    <w:r>
      <w:t>ORDER NO. PSC-2024-0488-PAA-EU</w:t>
    </w:r>
    <w:r w:rsidR="00D90DFE">
      <w:tab/>
    </w:r>
    <w:r w:rsidR="00D90DFE">
      <w:tab/>
      <w:t>Attachment A</w:t>
    </w:r>
  </w:p>
  <w:p w14:paraId="2C1A7C4D" w14:textId="5941144D"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57</w:instrText>
    </w:r>
    <w:r>
      <w:fldChar w:fldCharType="end"/>
    </w:r>
    <w:r>
      <w:instrText xml:space="preserve"> - 10</w:instrText>
    </w:r>
    <w:r>
      <w:fldChar w:fldCharType="separate"/>
    </w:r>
    <w:r w:rsidR="0077453E">
      <w:rPr>
        <w:noProof/>
      </w:rPr>
      <w:t>47</w:t>
    </w:r>
    <w:r>
      <w:fldChar w:fldCharType="end"/>
    </w:r>
    <w:r w:rsidR="00583021">
      <w:t xml:space="preserve"> of 56</w:t>
    </w:r>
  </w:p>
  <w:p w14:paraId="0F1F5DE8" w14:textId="1CBC3211"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57</w:t>
    </w:r>
    <w:r>
      <w:rPr>
        <w:rStyle w:val="PageNumber"/>
      </w:rPr>
      <w:fldChar w:fldCharType="end"/>
    </w:r>
  </w:p>
  <w:p w14:paraId="41624F25" w14:textId="77777777" w:rsidR="00D90DFE" w:rsidRDefault="00D90DFE">
    <w:pPr>
      <w:pStyle w:val="OrderHeader"/>
    </w:pPr>
  </w:p>
</w:hdr>
</file>

<file path=word/header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135EE9" w14:textId="77777777" w:rsidR="00D90DFE" w:rsidRDefault="00D90DFE" w:rsidP="00671B8F">
    <w:pPr>
      <w:pStyle w:val="OrderHeader"/>
    </w:pPr>
    <w:r>
      <w:t xml:space="preserve">ORDER NO. </w:t>
    </w:r>
    <w:r>
      <w:tab/>
    </w:r>
    <w:r>
      <w:tab/>
      <w:t>Attachment A</w:t>
    </w:r>
  </w:p>
  <w:p w14:paraId="672CE742" w14:textId="77777777" w:rsidR="00D90DFE" w:rsidRDefault="00D90DFE" w:rsidP="00671B8F">
    <w:pPr>
      <w:pStyle w:val="OrderHeader"/>
    </w:pPr>
    <w:r>
      <w:t>DOCKET NO. 20240110-EU</w:t>
    </w:r>
    <w:r>
      <w:tab/>
    </w:r>
    <w:r>
      <w:tab/>
      <w:t>Page 47 of 56</w:t>
    </w:r>
  </w:p>
  <w:p w14:paraId="40B0CE48" w14:textId="58436779"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p w14:paraId="59E66AEF" w14:textId="77777777" w:rsidR="00D90DFE" w:rsidRDefault="00D90DFE">
    <w:pPr>
      <w:pStyle w:val="Header"/>
    </w:pPr>
  </w:p>
</w:hdr>
</file>

<file path=word/header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9A7C4A" w14:textId="55B3B021" w:rsidR="00D90DFE" w:rsidRDefault="008B06D6">
    <w:pPr>
      <w:pStyle w:val="OrderHeader"/>
    </w:pPr>
    <w:r>
      <w:t>ORDER NO. PSC-2024-0488-PAA-EU</w:t>
    </w:r>
    <w:r w:rsidR="00D90DFE">
      <w:tab/>
    </w:r>
    <w:r w:rsidR="00D90DFE">
      <w:tab/>
      <w:t>Attachment A</w:t>
    </w:r>
  </w:p>
  <w:p w14:paraId="5F9EF288" w14:textId="79B3669E" w:rsidR="00D90DFE" w:rsidRDefault="00D90DFE">
    <w:pPr>
      <w:pStyle w:val="OrderHeader"/>
    </w:pPr>
    <w:r>
      <w:t>DOCKET NO. 20240110-EU</w:t>
    </w:r>
    <w:r>
      <w:tab/>
    </w:r>
    <w:r>
      <w:tab/>
      <w:t xml:space="preserve">Page </w:t>
    </w:r>
    <w:r>
      <w:fldChar w:fldCharType="begin"/>
    </w:r>
    <w:r>
      <w:instrText xml:space="preserve"> = </w:instrText>
    </w:r>
    <w:r>
      <w:fldChar w:fldCharType="begin"/>
    </w:r>
    <w:r>
      <w:instrText xml:space="preserve"> PAGE </w:instrText>
    </w:r>
    <w:r>
      <w:fldChar w:fldCharType="separate"/>
    </w:r>
    <w:r w:rsidR="0077453E">
      <w:rPr>
        <w:noProof/>
      </w:rPr>
      <w:instrText>58</w:instrText>
    </w:r>
    <w:r>
      <w:fldChar w:fldCharType="end"/>
    </w:r>
    <w:r>
      <w:instrText xml:space="preserve"> - 10</w:instrText>
    </w:r>
    <w:r>
      <w:fldChar w:fldCharType="separate"/>
    </w:r>
    <w:r w:rsidR="0077453E">
      <w:rPr>
        <w:noProof/>
      </w:rPr>
      <w:t>48</w:t>
    </w:r>
    <w:r>
      <w:fldChar w:fldCharType="end"/>
    </w:r>
    <w:r w:rsidR="00583021">
      <w:t xml:space="preserve"> of 56</w:t>
    </w:r>
  </w:p>
  <w:p w14:paraId="6FCB2877" w14:textId="00DE10D6" w:rsidR="00D90DFE" w:rsidRDefault="00D90DFE">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77453E">
      <w:rPr>
        <w:rStyle w:val="PageNumber"/>
        <w:noProof/>
      </w:rPr>
      <w:t>58</w:t>
    </w:r>
    <w:r>
      <w:rPr>
        <w:rStyle w:val="PageNumber"/>
      </w:rPr>
      <w:fldChar w:fldCharType="end"/>
    </w:r>
  </w:p>
  <w:p w14:paraId="5FDC4DFF" w14:textId="77777777" w:rsidR="00D90DFE" w:rsidRDefault="00D90DFE">
    <w:pPr>
      <w:pStyle w:val="OrderHeader"/>
    </w:pPr>
  </w:p>
</w:hdr>
</file>

<file path=word/header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D37510" w14:textId="77777777" w:rsidR="00D90DFE" w:rsidRDefault="00D90DFE" w:rsidP="00671B8F">
    <w:pPr>
      <w:pStyle w:val="OrderHeader"/>
    </w:pPr>
    <w:r>
      <w:t xml:space="preserve">ORDER NO. </w:t>
    </w:r>
    <w:r>
      <w:tab/>
    </w:r>
    <w:r>
      <w:tab/>
      <w:t>Attachment A</w:t>
    </w:r>
  </w:p>
  <w:p w14:paraId="113EDCD4" w14:textId="77777777" w:rsidR="00D90DFE" w:rsidRDefault="00D90DFE" w:rsidP="00671B8F">
    <w:pPr>
      <w:pStyle w:val="OrderHeader"/>
    </w:pPr>
    <w:r>
      <w:t>DOCKET NO. 20240110-EU</w:t>
    </w:r>
    <w:r>
      <w:tab/>
    </w:r>
    <w:r>
      <w:tab/>
      <w:t>Page 48 of 56</w:t>
    </w:r>
  </w:p>
  <w:p w14:paraId="33AA67CA" w14:textId="4419CD0A" w:rsidR="00D90DFE" w:rsidRDefault="00D90DFE" w:rsidP="00671B8F">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58</w:t>
    </w:r>
    <w:r>
      <w:rPr>
        <w:rStyle w:val="PageNumber"/>
      </w:rPr>
      <w:fldChar w:fldCharType="end"/>
    </w:r>
  </w:p>
  <w:p w14:paraId="2B5C81C2" w14:textId="77777777" w:rsidR="00D90DFE" w:rsidRDefault="00D90DF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51671E"/>
    <w:multiLevelType w:val="hybridMultilevel"/>
    <w:tmpl w:val="D0D66064"/>
    <w:lvl w:ilvl="0" w:tplc="B9207BC8">
      <w:start w:val="1"/>
      <w:numFmt w:val="upperLetter"/>
      <w:lvlText w:val="%1."/>
      <w:lvlJc w:val="left"/>
      <w:pPr>
        <w:ind w:left="720" w:hanging="360"/>
      </w:pPr>
      <w:rPr>
        <w:rFonts w:ascii="Times New Roman" w:hAnsi="Times New Roman" w:cs="Times New Roman"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40110-EU"/>
  </w:docVars>
  <w:rsids>
    <w:rsidRoot w:val="0095535F"/>
    <w:rsid w:val="000022B8"/>
    <w:rsid w:val="00003883"/>
    <w:rsid w:val="00011251"/>
    <w:rsid w:val="00011B18"/>
    <w:rsid w:val="00025C2A"/>
    <w:rsid w:val="00025C9D"/>
    <w:rsid w:val="0003433F"/>
    <w:rsid w:val="00035A8C"/>
    <w:rsid w:val="00036BDD"/>
    <w:rsid w:val="00041FFD"/>
    <w:rsid w:val="00042C99"/>
    <w:rsid w:val="00053AB9"/>
    <w:rsid w:val="00056229"/>
    <w:rsid w:val="00057AF1"/>
    <w:rsid w:val="00065FC2"/>
    <w:rsid w:val="00067685"/>
    <w:rsid w:val="00067B07"/>
    <w:rsid w:val="0007277B"/>
    <w:rsid w:val="000730D7"/>
    <w:rsid w:val="00076E6B"/>
    <w:rsid w:val="00081AE4"/>
    <w:rsid w:val="0008247D"/>
    <w:rsid w:val="00090AFC"/>
    <w:rsid w:val="00096507"/>
    <w:rsid w:val="000A774F"/>
    <w:rsid w:val="000B1603"/>
    <w:rsid w:val="000B783E"/>
    <w:rsid w:val="000B7D81"/>
    <w:rsid w:val="000C1994"/>
    <w:rsid w:val="000C5BAF"/>
    <w:rsid w:val="000C6926"/>
    <w:rsid w:val="000D02B8"/>
    <w:rsid w:val="000D06E8"/>
    <w:rsid w:val="000D52C1"/>
    <w:rsid w:val="000D6E65"/>
    <w:rsid w:val="000D78FB"/>
    <w:rsid w:val="000E050C"/>
    <w:rsid w:val="000E20F0"/>
    <w:rsid w:val="000E2593"/>
    <w:rsid w:val="000E344D"/>
    <w:rsid w:val="000E3F6D"/>
    <w:rsid w:val="000F11F1"/>
    <w:rsid w:val="000F359F"/>
    <w:rsid w:val="000F3B2C"/>
    <w:rsid w:val="000F3F6C"/>
    <w:rsid w:val="000F63EB"/>
    <w:rsid w:val="000F648A"/>
    <w:rsid w:val="000F7BE3"/>
    <w:rsid w:val="00103190"/>
    <w:rsid w:val="00104333"/>
    <w:rsid w:val="001052BA"/>
    <w:rsid w:val="001107B3"/>
    <w:rsid w:val="001114B1"/>
    <w:rsid w:val="001139D8"/>
    <w:rsid w:val="00116AD3"/>
    <w:rsid w:val="00121957"/>
    <w:rsid w:val="0012387E"/>
    <w:rsid w:val="001259EC"/>
    <w:rsid w:val="00126593"/>
    <w:rsid w:val="00134177"/>
    <w:rsid w:val="00136087"/>
    <w:rsid w:val="00142A96"/>
    <w:rsid w:val="001513DE"/>
    <w:rsid w:val="00154A71"/>
    <w:rsid w:val="001655D4"/>
    <w:rsid w:val="00165803"/>
    <w:rsid w:val="00187E32"/>
    <w:rsid w:val="001918FF"/>
    <w:rsid w:val="00194A97"/>
    <w:rsid w:val="00194E81"/>
    <w:rsid w:val="001A15E7"/>
    <w:rsid w:val="001A2C45"/>
    <w:rsid w:val="001A33C9"/>
    <w:rsid w:val="001A58F3"/>
    <w:rsid w:val="001B034E"/>
    <w:rsid w:val="001C2847"/>
    <w:rsid w:val="001C3BB5"/>
    <w:rsid w:val="001C3F8C"/>
    <w:rsid w:val="001C6097"/>
    <w:rsid w:val="001C7126"/>
    <w:rsid w:val="001D008A"/>
    <w:rsid w:val="001E0152"/>
    <w:rsid w:val="001E0FF5"/>
    <w:rsid w:val="001F0095"/>
    <w:rsid w:val="001F36B0"/>
    <w:rsid w:val="001F4CA3"/>
    <w:rsid w:val="001F59E0"/>
    <w:rsid w:val="002002ED"/>
    <w:rsid w:val="002044DD"/>
    <w:rsid w:val="002170E5"/>
    <w:rsid w:val="00220D57"/>
    <w:rsid w:val="00223B99"/>
    <w:rsid w:val="0022721A"/>
    <w:rsid w:val="00230BB9"/>
    <w:rsid w:val="00241CEF"/>
    <w:rsid w:val="0025124E"/>
    <w:rsid w:val="00252B30"/>
    <w:rsid w:val="00255291"/>
    <w:rsid w:val="002613E4"/>
    <w:rsid w:val="00262C43"/>
    <w:rsid w:val="0026544B"/>
    <w:rsid w:val="00270F89"/>
    <w:rsid w:val="00273D7A"/>
    <w:rsid w:val="00276CDC"/>
    <w:rsid w:val="00277655"/>
    <w:rsid w:val="002806EE"/>
    <w:rsid w:val="002824B7"/>
    <w:rsid w:val="00282AC4"/>
    <w:rsid w:val="00293DC9"/>
    <w:rsid w:val="00297C37"/>
    <w:rsid w:val="002A11AC"/>
    <w:rsid w:val="002A6F30"/>
    <w:rsid w:val="002A7884"/>
    <w:rsid w:val="002B3111"/>
    <w:rsid w:val="002C09F5"/>
    <w:rsid w:val="002C118E"/>
    <w:rsid w:val="002C2096"/>
    <w:rsid w:val="002C7908"/>
    <w:rsid w:val="002D391B"/>
    <w:rsid w:val="002D4B1F"/>
    <w:rsid w:val="002D7D15"/>
    <w:rsid w:val="002E1546"/>
    <w:rsid w:val="002E1B2E"/>
    <w:rsid w:val="002E27EB"/>
    <w:rsid w:val="002E4EF4"/>
    <w:rsid w:val="002E78B6"/>
    <w:rsid w:val="002F0F1C"/>
    <w:rsid w:val="002F2A9D"/>
    <w:rsid w:val="002F31C2"/>
    <w:rsid w:val="002F5246"/>
    <w:rsid w:val="002F7BF6"/>
    <w:rsid w:val="00303FDE"/>
    <w:rsid w:val="00313C5B"/>
    <w:rsid w:val="003140E8"/>
    <w:rsid w:val="003231C7"/>
    <w:rsid w:val="00323839"/>
    <w:rsid w:val="003270C4"/>
    <w:rsid w:val="00331ED0"/>
    <w:rsid w:val="00332B0A"/>
    <w:rsid w:val="00333A41"/>
    <w:rsid w:val="00341036"/>
    <w:rsid w:val="00345434"/>
    <w:rsid w:val="00351C22"/>
    <w:rsid w:val="0035495B"/>
    <w:rsid w:val="00355A93"/>
    <w:rsid w:val="00360F30"/>
    <w:rsid w:val="00361522"/>
    <w:rsid w:val="0037196E"/>
    <w:rsid w:val="003744F5"/>
    <w:rsid w:val="00382C6A"/>
    <w:rsid w:val="003875A9"/>
    <w:rsid w:val="00387BDE"/>
    <w:rsid w:val="00390DD8"/>
    <w:rsid w:val="00394DC6"/>
    <w:rsid w:val="00397C3E"/>
    <w:rsid w:val="003B1A09"/>
    <w:rsid w:val="003B6F02"/>
    <w:rsid w:val="003C0431"/>
    <w:rsid w:val="003C29BB"/>
    <w:rsid w:val="003D3989"/>
    <w:rsid w:val="003D4CCA"/>
    <w:rsid w:val="003D52A6"/>
    <w:rsid w:val="003D6416"/>
    <w:rsid w:val="003E0CC2"/>
    <w:rsid w:val="003E1D48"/>
    <w:rsid w:val="003E711F"/>
    <w:rsid w:val="003F1D2B"/>
    <w:rsid w:val="003F49A6"/>
    <w:rsid w:val="003F518F"/>
    <w:rsid w:val="003F6BA7"/>
    <w:rsid w:val="003F7445"/>
    <w:rsid w:val="004016B1"/>
    <w:rsid w:val="00411DF2"/>
    <w:rsid w:val="00411E8F"/>
    <w:rsid w:val="004247F5"/>
    <w:rsid w:val="0042527B"/>
    <w:rsid w:val="00427EAC"/>
    <w:rsid w:val="004431B4"/>
    <w:rsid w:val="00445604"/>
    <w:rsid w:val="00451158"/>
    <w:rsid w:val="0045537F"/>
    <w:rsid w:val="00457DC7"/>
    <w:rsid w:val="004640B3"/>
    <w:rsid w:val="00472BCC"/>
    <w:rsid w:val="00477699"/>
    <w:rsid w:val="004A25CD"/>
    <w:rsid w:val="004A26CC"/>
    <w:rsid w:val="004B2108"/>
    <w:rsid w:val="004B3A2B"/>
    <w:rsid w:val="004B70D3"/>
    <w:rsid w:val="004C312D"/>
    <w:rsid w:val="004D2D1B"/>
    <w:rsid w:val="004D5067"/>
    <w:rsid w:val="004D6838"/>
    <w:rsid w:val="004D72BC"/>
    <w:rsid w:val="004E469D"/>
    <w:rsid w:val="004E7F4F"/>
    <w:rsid w:val="004F2DDE"/>
    <w:rsid w:val="004F5A55"/>
    <w:rsid w:val="004F6426"/>
    <w:rsid w:val="004F7826"/>
    <w:rsid w:val="0050097F"/>
    <w:rsid w:val="005111E1"/>
    <w:rsid w:val="00514B1F"/>
    <w:rsid w:val="00523C5C"/>
    <w:rsid w:val="00524884"/>
    <w:rsid w:val="00525E93"/>
    <w:rsid w:val="0052671D"/>
    <w:rsid w:val="005300C0"/>
    <w:rsid w:val="00533EF6"/>
    <w:rsid w:val="00540E6B"/>
    <w:rsid w:val="0054109E"/>
    <w:rsid w:val="0055595D"/>
    <w:rsid w:val="00556A10"/>
    <w:rsid w:val="00557F50"/>
    <w:rsid w:val="00571D3D"/>
    <w:rsid w:val="0058264B"/>
    <w:rsid w:val="00583021"/>
    <w:rsid w:val="00586368"/>
    <w:rsid w:val="005868AA"/>
    <w:rsid w:val="00590845"/>
    <w:rsid w:val="005963C2"/>
    <w:rsid w:val="005A0D69"/>
    <w:rsid w:val="005A31F4"/>
    <w:rsid w:val="005A73EA"/>
    <w:rsid w:val="005B45F7"/>
    <w:rsid w:val="005B63EA"/>
    <w:rsid w:val="005C1A88"/>
    <w:rsid w:val="005C5033"/>
    <w:rsid w:val="005D4E1B"/>
    <w:rsid w:val="005E751B"/>
    <w:rsid w:val="005F192E"/>
    <w:rsid w:val="005F2751"/>
    <w:rsid w:val="005F3354"/>
    <w:rsid w:val="005F4AD6"/>
    <w:rsid w:val="0060005E"/>
    <w:rsid w:val="0060095B"/>
    <w:rsid w:val="00601266"/>
    <w:rsid w:val="00610221"/>
    <w:rsid w:val="00610E73"/>
    <w:rsid w:val="006132E2"/>
    <w:rsid w:val="00615F9B"/>
    <w:rsid w:val="00616DF2"/>
    <w:rsid w:val="0062385D"/>
    <w:rsid w:val="0063168D"/>
    <w:rsid w:val="00635C79"/>
    <w:rsid w:val="006403C3"/>
    <w:rsid w:val="006423A7"/>
    <w:rsid w:val="006455DF"/>
    <w:rsid w:val="00645AF6"/>
    <w:rsid w:val="00647025"/>
    <w:rsid w:val="0064730A"/>
    <w:rsid w:val="006507DA"/>
    <w:rsid w:val="006531A4"/>
    <w:rsid w:val="00660774"/>
    <w:rsid w:val="0066389A"/>
    <w:rsid w:val="0066495C"/>
    <w:rsid w:val="00665CC7"/>
    <w:rsid w:val="00671B8F"/>
    <w:rsid w:val="00672612"/>
    <w:rsid w:val="00674ECC"/>
    <w:rsid w:val="00677F18"/>
    <w:rsid w:val="00685AAA"/>
    <w:rsid w:val="00693483"/>
    <w:rsid w:val="006A0BF3"/>
    <w:rsid w:val="006B0036"/>
    <w:rsid w:val="006B0DA6"/>
    <w:rsid w:val="006B2F95"/>
    <w:rsid w:val="006B3FA9"/>
    <w:rsid w:val="006C547E"/>
    <w:rsid w:val="006D2B51"/>
    <w:rsid w:val="006D5575"/>
    <w:rsid w:val="006D7191"/>
    <w:rsid w:val="006E21C4"/>
    <w:rsid w:val="006E42BE"/>
    <w:rsid w:val="006E5D4D"/>
    <w:rsid w:val="006E6D16"/>
    <w:rsid w:val="006F33D2"/>
    <w:rsid w:val="00703F2A"/>
    <w:rsid w:val="00704C5D"/>
    <w:rsid w:val="007072BC"/>
    <w:rsid w:val="00715275"/>
    <w:rsid w:val="00721B44"/>
    <w:rsid w:val="007232A2"/>
    <w:rsid w:val="00726366"/>
    <w:rsid w:val="00731AB6"/>
    <w:rsid w:val="00733B6B"/>
    <w:rsid w:val="00740808"/>
    <w:rsid w:val="00740A1B"/>
    <w:rsid w:val="007467C4"/>
    <w:rsid w:val="0076170F"/>
    <w:rsid w:val="0076669C"/>
    <w:rsid w:val="00766E46"/>
    <w:rsid w:val="00772CCB"/>
    <w:rsid w:val="0077453E"/>
    <w:rsid w:val="007765CA"/>
    <w:rsid w:val="00777727"/>
    <w:rsid w:val="0078166A"/>
    <w:rsid w:val="00782B79"/>
    <w:rsid w:val="00783811"/>
    <w:rsid w:val="007865E9"/>
    <w:rsid w:val="0079237D"/>
    <w:rsid w:val="00792383"/>
    <w:rsid w:val="00794D5A"/>
    <w:rsid w:val="00794DD9"/>
    <w:rsid w:val="007A060F"/>
    <w:rsid w:val="007B1C5E"/>
    <w:rsid w:val="007B350E"/>
    <w:rsid w:val="007C0FBC"/>
    <w:rsid w:val="007C29C9"/>
    <w:rsid w:val="007C35B8"/>
    <w:rsid w:val="007C36E3"/>
    <w:rsid w:val="007C3ABB"/>
    <w:rsid w:val="007C5069"/>
    <w:rsid w:val="007C7134"/>
    <w:rsid w:val="007C7ECF"/>
    <w:rsid w:val="007D3D20"/>
    <w:rsid w:val="007D44F9"/>
    <w:rsid w:val="007D742E"/>
    <w:rsid w:val="007E3AFD"/>
    <w:rsid w:val="00801DAD"/>
    <w:rsid w:val="00803189"/>
    <w:rsid w:val="00804E7A"/>
    <w:rsid w:val="00805FBB"/>
    <w:rsid w:val="00814099"/>
    <w:rsid w:val="00814292"/>
    <w:rsid w:val="008169A4"/>
    <w:rsid w:val="008278FE"/>
    <w:rsid w:val="00832598"/>
    <w:rsid w:val="0083397E"/>
    <w:rsid w:val="0083534B"/>
    <w:rsid w:val="00842035"/>
    <w:rsid w:val="00842602"/>
    <w:rsid w:val="008449F0"/>
    <w:rsid w:val="00846F11"/>
    <w:rsid w:val="00847B45"/>
    <w:rsid w:val="00863A66"/>
    <w:rsid w:val="008703D7"/>
    <w:rsid w:val="00874429"/>
    <w:rsid w:val="00875D22"/>
    <w:rsid w:val="00883D9A"/>
    <w:rsid w:val="008919EF"/>
    <w:rsid w:val="00892B20"/>
    <w:rsid w:val="008931BC"/>
    <w:rsid w:val="0089695B"/>
    <w:rsid w:val="00897740"/>
    <w:rsid w:val="008A12EC"/>
    <w:rsid w:val="008B06D6"/>
    <w:rsid w:val="008B14BE"/>
    <w:rsid w:val="008B19A6"/>
    <w:rsid w:val="008B4EFB"/>
    <w:rsid w:val="008B7615"/>
    <w:rsid w:val="008C21C8"/>
    <w:rsid w:val="008C6375"/>
    <w:rsid w:val="008C6A5B"/>
    <w:rsid w:val="008D441D"/>
    <w:rsid w:val="008D498D"/>
    <w:rsid w:val="008D6D36"/>
    <w:rsid w:val="008E0693"/>
    <w:rsid w:val="008E26A5"/>
    <w:rsid w:val="008E42D2"/>
    <w:rsid w:val="008E6328"/>
    <w:rsid w:val="008F578F"/>
    <w:rsid w:val="008F5D04"/>
    <w:rsid w:val="008F6B3F"/>
    <w:rsid w:val="009040EE"/>
    <w:rsid w:val="009057FD"/>
    <w:rsid w:val="00906FBA"/>
    <w:rsid w:val="00911B85"/>
    <w:rsid w:val="009163E8"/>
    <w:rsid w:val="00921BD3"/>
    <w:rsid w:val="009228C7"/>
    <w:rsid w:val="00922A7F"/>
    <w:rsid w:val="00923A5E"/>
    <w:rsid w:val="00924FE7"/>
    <w:rsid w:val="00926E27"/>
    <w:rsid w:val="00931C8C"/>
    <w:rsid w:val="00943D21"/>
    <w:rsid w:val="0094504B"/>
    <w:rsid w:val="0095535F"/>
    <w:rsid w:val="00964A38"/>
    <w:rsid w:val="00966A9D"/>
    <w:rsid w:val="0096742B"/>
    <w:rsid w:val="00967C64"/>
    <w:rsid w:val="009718C5"/>
    <w:rsid w:val="00976AFF"/>
    <w:rsid w:val="00986AED"/>
    <w:rsid w:val="009924CF"/>
    <w:rsid w:val="00994100"/>
    <w:rsid w:val="009A04B7"/>
    <w:rsid w:val="009A6B17"/>
    <w:rsid w:val="009B052E"/>
    <w:rsid w:val="009B4E00"/>
    <w:rsid w:val="009D4C29"/>
    <w:rsid w:val="009E58E9"/>
    <w:rsid w:val="009E6803"/>
    <w:rsid w:val="009F6AD2"/>
    <w:rsid w:val="009F7C1B"/>
    <w:rsid w:val="00A00B5B"/>
    <w:rsid w:val="00A00D8D"/>
    <w:rsid w:val="00A01BB6"/>
    <w:rsid w:val="00A108A7"/>
    <w:rsid w:val="00A228DA"/>
    <w:rsid w:val="00A22B28"/>
    <w:rsid w:val="00A3351E"/>
    <w:rsid w:val="00A35194"/>
    <w:rsid w:val="00A4303C"/>
    <w:rsid w:val="00A46CAF"/>
    <w:rsid w:val="00A470FD"/>
    <w:rsid w:val="00A50B5E"/>
    <w:rsid w:val="00A62DAB"/>
    <w:rsid w:val="00A6757A"/>
    <w:rsid w:val="00A726A6"/>
    <w:rsid w:val="00A74842"/>
    <w:rsid w:val="00A8269A"/>
    <w:rsid w:val="00A86A50"/>
    <w:rsid w:val="00A9178A"/>
    <w:rsid w:val="00A9515B"/>
    <w:rsid w:val="00A97535"/>
    <w:rsid w:val="00AA2BAA"/>
    <w:rsid w:val="00AA6516"/>
    <w:rsid w:val="00AA73F1"/>
    <w:rsid w:val="00AB0E1A"/>
    <w:rsid w:val="00AB1A30"/>
    <w:rsid w:val="00AB3C36"/>
    <w:rsid w:val="00AB3D30"/>
    <w:rsid w:val="00AC4B09"/>
    <w:rsid w:val="00AC5A01"/>
    <w:rsid w:val="00AD10EB"/>
    <w:rsid w:val="00AD1ED3"/>
    <w:rsid w:val="00AD3717"/>
    <w:rsid w:val="00AD74F4"/>
    <w:rsid w:val="00B019C1"/>
    <w:rsid w:val="00B02001"/>
    <w:rsid w:val="00B03C50"/>
    <w:rsid w:val="00B0777D"/>
    <w:rsid w:val="00B11576"/>
    <w:rsid w:val="00B1195F"/>
    <w:rsid w:val="00B14D10"/>
    <w:rsid w:val="00B209C7"/>
    <w:rsid w:val="00B26480"/>
    <w:rsid w:val="00B3644F"/>
    <w:rsid w:val="00B4057A"/>
    <w:rsid w:val="00B40894"/>
    <w:rsid w:val="00B41039"/>
    <w:rsid w:val="00B41F37"/>
    <w:rsid w:val="00B42987"/>
    <w:rsid w:val="00B444AE"/>
    <w:rsid w:val="00B45E75"/>
    <w:rsid w:val="00B50876"/>
    <w:rsid w:val="00B51074"/>
    <w:rsid w:val="00B54DAA"/>
    <w:rsid w:val="00B552E0"/>
    <w:rsid w:val="00B55AB0"/>
    <w:rsid w:val="00B55D86"/>
    <w:rsid w:val="00B55EE5"/>
    <w:rsid w:val="00B61D42"/>
    <w:rsid w:val="00B67A43"/>
    <w:rsid w:val="00B7093B"/>
    <w:rsid w:val="00B71D1F"/>
    <w:rsid w:val="00B72CFF"/>
    <w:rsid w:val="00B73DE6"/>
    <w:rsid w:val="00B761CD"/>
    <w:rsid w:val="00B76B66"/>
    <w:rsid w:val="00B86EF0"/>
    <w:rsid w:val="00B96969"/>
    <w:rsid w:val="00B97900"/>
    <w:rsid w:val="00BA1229"/>
    <w:rsid w:val="00BA44A8"/>
    <w:rsid w:val="00BA49C5"/>
    <w:rsid w:val="00BB0182"/>
    <w:rsid w:val="00BB09C7"/>
    <w:rsid w:val="00BB2F4A"/>
    <w:rsid w:val="00BC786E"/>
    <w:rsid w:val="00BD5C92"/>
    <w:rsid w:val="00BE50E6"/>
    <w:rsid w:val="00BE7A0C"/>
    <w:rsid w:val="00BF2928"/>
    <w:rsid w:val="00BF5D60"/>
    <w:rsid w:val="00BF6691"/>
    <w:rsid w:val="00C028FC"/>
    <w:rsid w:val="00C037F2"/>
    <w:rsid w:val="00C0386D"/>
    <w:rsid w:val="00C065A1"/>
    <w:rsid w:val="00C10ED5"/>
    <w:rsid w:val="00C12574"/>
    <w:rsid w:val="00C151A6"/>
    <w:rsid w:val="00C24098"/>
    <w:rsid w:val="00C30A4E"/>
    <w:rsid w:val="00C411F3"/>
    <w:rsid w:val="00C44105"/>
    <w:rsid w:val="00C523EC"/>
    <w:rsid w:val="00C55A33"/>
    <w:rsid w:val="00C64D49"/>
    <w:rsid w:val="00C66692"/>
    <w:rsid w:val="00C673B5"/>
    <w:rsid w:val="00C7063D"/>
    <w:rsid w:val="00C72339"/>
    <w:rsid w:val="00C820BC"/>
    <w:rsid w:val="00C830BC"/>
    <w:rsid w:val="00C8524D"/>
    <w:rsid w:val="00C863B7"/>
    <w:rsid w:val="00C90904"/>
    <w:rsid w:val="00C91123"/>
    <w:rsid w:val="00CA6CC2"/>
    <w:rsid w:val="00CA71FF"/>
    <w:rsid w:val="00CB2393"/>
    <w:rsid w:val="00CB2456"/>
    <w:rsid w:val="00CB5276"/>
    <w:rsid w:val="00CB5BFC"/>
    <w:rsid w:val="00CB68D7"/>
    <w:rsid w:val="00CB785B"/>
    <w:rsid w:val="00CC7E68"/>
    <w:rsid w:val="00CD3D74"/>
    <w:rsid w:val="00CD7132"/>
    <w:rsid w:val="00CE0E6F"/>
    <w:rsid w:val="00CE3B21"/>
    <w:rsid w:val="00CE56FC"/>
    <w:rsid w:val="00CE7A4D"/>
    <w:rsid w:val="00CF32D2"/>
    <w:rsid w:val="00CF4CFE"/>
    <w:rsid w:val="00CF6E54"/>
    <w:rsid w:val="00D00E8E"/>
    <w:rsid w:val="00D02E0F"/>
    <w:rsid w:val="00D03EE8"/>
    <w:rsid w:val="00D10250"/>
    <w:rsid w:val="00D13535"/>
    <w:rsid w:val="00D15497"/>
    <w:rsid w:val="00D17B79"/>
    <w:rsid w:val="00D205F5"/>
    <w:rsid w:val="00D23FEA"/>
    <w:rsid w:val="00D269CA"/>
    <w:rsid w:val="00D30B48"/>
    <w:rsid w:val="00D3168A"/>
    <w:rsid w:val="00D350D1"/>
    <w:rsid w:val="00D46FAA"/>
    <w:rsid w:val="00D47A40"/>
    <w:rsid w:val="00D51D33"/>
    <w:rsid w:val="00D53CDC"/>
    <w:rsid w:val="00D57BB2"/>
    <w:rsid w:val="00D57E57"/>
    <w:rsid w:val="00D70752"/>
    <w:rsid w:val="00D80E2D"/>
    <w:rsid w:val="00D84D5E"/>
    <w:rsid w:val="00D8560E"/>
    <w:rsid w:val="00D8758F"/>
    <w:rsid w:val="00D87992"/>
    <w:rsid w:val="00D90DFE"/>
    <w:rsid w:val="00DA4EDD"/>
    <w:rsid w:val="00DA6B78"/>
    <w:rsid w:val="00DB122B"/>
    <w:rsid w:val="00DB7289"/>
    <w:rsid w:val="00DC1D94"/>
    <w:rsid w:val="00DC2E0F"/>
    <w:rsid w:val="00DC42CF"/>
    <w:rsid w:val="00DC738A"/>
    <w:rsid w:val="00DD382A"/>
    <w:rsid w:val="00DD592E"/>
    <w:rsid w:val="00DE057F"/>
    <w:rsid w:val="00DE2082"/>
    <w:rsid w:val="00DE2289"/>
    <w:rsid w:val="00DF09A7"/>
    <w:rsid w:val="00DF2B51"/>
    <w:rsid w:val="00E001D6"/>
    <w:rsid w:val="00E03A76"/>
    <w:rsid w:val="00E04410"/>
    <w:rsid w:val="00E07484"/>
    <w:rsid w:val="00E11351"/>
    <w:rsid w:val="00E33F44"/>
    <w:rsid w:val="00E37D48"/>
    <w:rsid w:val="00E4225C"/>
    <w:rsid w:val="00E44879"/>
    <w:rsid w:val="00E62A75"/>
    <w:rsid w:val="00E72914"/>
    <w:rsid w:val="00E75AE0"/>
    <w:rsid w:val="00E83C1F"/>
    <w:rsid w:val="00E85684"/>
    <w:rsid w:val="00E8794B"/>
    <w:rsid w:val="00E97656"/>
    <w:rsid w:val="00EA004A"/>
    <w:rsid w:val="00EA172C"/>
    <w:rsid w:val="00EA259B"/>
    <w:rsid w:val="00EA35A3"/>
    <w:rsid w:val="00EA3E6A"/>
    <w:rsid w:val="00EA4D53"/>
    <w:rsid w:val="00EB18EF"/>
    <w:rsid w:val="00EB58F4"/>
    <w:rsid w:val="00EB7951"/>
    <w:rsid w:val="00ED6A79"/>
    <w:rsid w:val="00EE17DF"/>
    <w:rsid w:val="00EF1482"/>
    <w:rsid w:val="00EF4621"/>
    <w:rsid w:val="00EF4D52"/>
    <w:rsid w:val="00EF6312"/>
    <w:rsid w:val="00F038AC"/>
    <w:rsid w:val="00F038B0"/>
    <w:rsid w:val="00F05F34"/>
    <w:rsid w:val="00F22B27"/>
    <w:rsid w:val="00F234A7"/>
    <w:rsid w:val="00F277B6"/>
    <w:rsid w:val="00F27DA5"/>
    <w:rsid w:val="00F37E07"/>
    <w:rsid w:val="00F4182A"/>
    <w:rsid w:val="00F464ED"/>
    <w:rsid w:val="00F5116E"/>
    <w:rsid w:val="00F54380"/>
    <w:rsid w:val="00F54B47"/>
    <w:rsid w:val="00F5562E"/>
    <w:rsid w:val="00F55EA7"/>
    <w:rsid w:val="00F61247"/>
    <w:rsid w:val="00F61F61"/>
    <w:rsid w:val="00F63191"/>
    <w:rsid w:val="00F6702E"/>
    <w:rsid w:val="00F70E84"/>
    <w:rsid w:val="00F80685"/>
    <w:rsid w:val="00F84449"/>
    <w:rsid w:val="00F90DCC"/>
    <w:rsid w:val="00F94968"/>
    <w:rsid w:val="00FA092B"/>
    <w:rsid w:val="00FA4F6C"/>
    <w:rsid w:val="00FA6EFD"/>
    <w:rsid w:val="00FB3791"/>
    <w:rsid w:val="00FB6780"/>
    <w:rsid w:val="00FB74EA"/>
    <w:rsid w:val="00FD0ADB"/>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265202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uiPriority w:val="99"/>
    <w:rsid w:val="00CD7132"/>
    <w:rPr>
      <w:vertAlign w:val="superscript"/>
    </w:rPr>
  </w:style>
  <w:style w:type="paragraph" w:styleId="FootnoteText">
    <w:name w:val="footnote text"/>
    <w:basedOn w:val="Normal"/>
    <w:link w:val="FootnoteTextChar"/>
    <w:uiPriority w:val="99"/>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basedOn w:val="DefaultParagraphFont"/>
    <w:link w:val="FootnoteText"/>
    <w:uiPriority w:val="99"/>
    <w:rsid w:val="00D87992"/>
  </w:style>
  <w:style w:type="paragraph" w:styleId="PlainText">
    <w:name w:val="Plain Text"/>
    <w:basedOn w:val="Normal"/>
    <w:link w:val="PlainTextChar"/>
    <w:unhideWhenUsed/>
    <w:rsid w:val="00D87992"/>
    <w:rPr>
      <w:rFonts w:ascii="Consolas" w:hAnsi="Consolas"/>
      <w:sz w:val="21"/>
      <w:szCs w:val="21"/>
    </w:rPr>
  </w:style>
  <w:style w:type="character" w:customStyle="1" w:styleId="PlainTextChar">
    <w:name w:val="Plain Text Char"/>
    <w:basedOn w:val="DefaultParagraphFont"/>
    <w:link w:val="PlainText"/>
    <w:rsid w:val="00D87992"/>
    <w:rPr>
      <w:rFonts w:ascii="Consolas" w:hAnsi="Consolas"/>
      <w:sz w:val="21"/>
      <w:szCs w:val="21"/>
    </w:rPr>
  </w:style>
  <w:style w:type="paragraph" w:styleId="ListParagraph">
    <w:name w:val="List Paragraph"/>
    <w:basedOn w:val="Normal"/>
    <w:uiPriority w:val="34"/>
    <w:qFormat/>
    <w:rsid w:val="002F5246"/>
    <w:pPr>
      <w:ind w:left="720"/>
      <w:contextualSpacing/>
    </w:pPr>
  </w:style>
  <w:style w:type="paragraph" w:styleId="BalloonText">
    <w:name w:val="Balloon Text"/>
    <w:basedOn w:val="Normal"/>
    <w:link w:val="BalloonTextChar"/>
    <w:semiHidden/>
    <w:unhideWhenUsed/>
    <w:rsid w:val="00CF6E54"/>
    <w:rPr>
      <w:rFonts w:ascii="Segoe UI" w:hAnsi="Segoe UI" w:cs="Segoe UI"/>
      <w:sz w:val="18"/>
      <w:szCs w:val="18"/>
    </w:rPr>
  </w:style>
  <w:style w:type="character" w:customStyle="1" w:styleId="BalloonTextChar">
    <w:name w:val="Balloon Text Char"/>
    <w:basedOn w:val="DefaultParagraphFont"/>
    <w:link w:val="BalloonText"/>
    <w:semiHidden/>
    <w:rsid w:val="00CF6E54"/>
    <w:rPr>
      <w:rFonts w:ascii="Segoe UI" w:hAnsi="Segoe UI" w:cs="Segoe UI"/>
      <w:sz w:val="18"/>
      <w:szCs w:val="18"/>
    </w:rPr>
  </w:style>
  <w:style w:type="character" w:styleId="CommentReference">
    <w:name w:val="annotation reference"/>
    <w:basedOn w:val="DefaultParagraphFont"/>
    <w:semiHidden/>
    <w:unhideWhenUsed/>
    <w:rsid w:val="00CF6E54"/>
    <w:rPr>
      <w:sz w:val="16"/>
      <w:szCs w:val="16"/>
    </w:rPr>
  </w:style>
  <w:style w:type="paragraph" w:styleId="CommentText">
    <w:name w:val="annotation text"/>
    <w:basedOn w:val="Normal"/>
    <w:link w:val="CommentTextChar"/>
    <w:semiHidden/>
    <w:unhideWhenUsed/>
    <w:rsid w:val="00CF6E54"/>
    <w:rPr>
      <w:sz w:val="20"/>
      <w:szCs w:val="20"/>
    </w:rPr>
  </w:style>
  <w:style w:type="character" w:customStyle="1" w:styleId="CommentTextChar">
    <w:name w:val="Comment Text Char"/>
    <w:basedOn w:val="DefaultParagraphFont"/>
    <w:link w:val="CommentText"/>
    <w:semiHidden/>
    <w:rsid w:val="00CF6E54"/>
  </w:style>
  <w:style w:type="paragraph" w:styleId="CommentSubject">
    <w:name w:val="annotation subject"/>
    <w:basedOn w:val="CommentText"/>
    <w:next w:val="CommentText"/>
    <w:link w:val="CommentSubjectChar"/>
    <w:semiHidden/>
    <w:unhideWhenUsed/>
    <w:rsid w:val="00CF6E54"/>
    <w:rPr>
      <w:b/>
      <w:bCs/>
    </w:rPr>
  </w:style>
  <w:style w:type="character" w:customStyle="1" w:styleId="CommentSubjectChar">
    <w:name w:val="Comment Subject Char"/>
    <w:basedOn w:val="CommentTextChar"/>
    <w:link w:val="CommentSubject"/>
    <w:semiHidden/>
    <w:rsid w:val="00CF6E54"/>
    <w:rPr>
      <w:b/>
      <w:bCs/>
    </w:rPr>
  </w:style>
  <w:style w:type="paragraph" w:styleId="NormalWeb">
    <w:name w:val="Normal (Web)"/>
    <w:basedOn w:val="Normal"/>
    <w:uiPriority w:val="99"/>
    <w:unhideWhenUsed/>
    <w:rsid w:val="000C5BAF"/>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393720">
      <w:bodyDiv w:val="1"/>
      <w:marLeft w:val="0"/>
      <w:marRight w:val="0"/>
      <w:marTop w:val="0"/>
      <w:marBottom w:val="0"/>
      <w:divBdr>
        <w:top w:val="none" w:sz="0" w:space="0" w:color="auto"/>
        <w:left w:val="none" w:sz="0" w:space="0" w:color="auto"/>
        <w:bottom w:val="none" w:sz="0" w:space="0" w:color="auto"/>
        <w:right w:val="none" w:sz="0" w:space="0" w:color="auto"/>
      </w:divBdr>
    </w:div>
    <w:div w:id="34425037">
      <w:bodyDiv w:val="1"/>
      <w:marLeft w:val="0"/>
      <w:marRight w:val="0"/>
      <w:marTop w:val="0"/>
      <w:marBottom w:val="0"/>
      <w:divBdr>
        <w:top w:val="none" w:sz="0" w:space="0" w:color="auto"/>
        <w:left w:val="none" w:sz="0" w:space="0" w:color="auto"/>
        <w:bottom w:val="none" w:sz="0" w:space="0" w:color="auto"/>
        <w:right w:val="none" w:sz="0" w:space="0" w:color="auto"/>
      </w:divBdr>
    </w:div>
    <w:div w:id="260533542">
      <w:bodyDiv w:val="1"/>
      <w:marLeft w:val="0"/>
      <w:marRight w:val="0"/>
      <w:marTop w:val="0"/>
      <w:marBottom w:val="0"/>
      <w:divBdr>
        <w:top w:val="none" w:sz="0" w:space="0" w:color="auto"/>
        <w:left w:val="none" w:sz="0" w:space="0" w:color="auto"/>
        <w:bottom w:val="none" w:sz="0" w:space="0" w:color="auto"/>
        <w:right w:val="none" w:sz="0" w:space="0" w:color="auto"/>
      </w:divBdr>
    </w:div>
    <w:div w:id="288247399">
      <w:bodyDiv w:val="1"/>
      <w:marLeft w:val="0"/>
      <w:marRight w:val="0"/>
      <w:marTop w:val="0"/>
      <w:marBottom w:val="0"/>
      <w:divBdr>
        <w:top w:val="none" w:sz="0" w:space="0" w:color="auto"/>
        <w:left w:val="none" w:sz="0" w:space="0" w:color="auto"/>
        <w:bottom w:val="none" w:sz="0" w:space="0" w:color="auto"/>
        <w:right w:val="none" w:sz="0" w:space="0" w:color="auto"/>
      </w:divBdr>
    </w:div>
    <w:div w:id="359283514">
      <w:bodyDiv w:val="1"/>
      <w:marLeft w:val="0"/>
      <w:marRight w:val="0"/>
      <w:marTop w:val="0"/>
      <w:marBottom w:val="0"/>
      <w:divBdr>
        <w:top w:val="none" w:sz="0" w:space="0" w:color="auto"/>
        <w:left w:val="none" w:sz="0" w:space="0" w:color="auto"/>
        <w:bottom w:val="none" w:sz="0" w:space="0" w:color="auto"/>
        <w:right w:val="none" w:sz="0" w:space="0" w:color="auto"/>
      </w:divBdr>
    </w:div>
    <w:div w:id="471606236">
      <w:bodyDiv w:val="1"/>
      <w:marLeft w:val="0"/>
      <w:marRight w:val="0"/>
      <w:marTop w:val="0"/>
      <w:marBottom w:val="0"/>
      <w:divBdr>
        <w:top w:val="none" w:sz="0" w:space="0" w:color="auto"/>
        <w:left w:val="none" w:sz="0" w:space="0" w:color="auto"/>
        <w:bottom w:val="none" w:sz="0" w:space="0" w:color="auto"/>
        <w:right w:val="none" w:sz="0" w:space="0" w:color="auto"/>
      </w:divBdr>
    </w:div>
    <w:div w:id="1124806421">
      <w:bodyDiv w:val="1"/>
      <w:marLeft w:val="0"/>
      <w:marRight w:val="0"/>
      <w:marTop w:val="0"/>
      <w:marBottom w:val="0"/>
      <w:divBdr>
        <w:top w:val="none" w:sz="0" w:space="0" w:color="auto"/>
        <w:left w:val="none" w:sz="0" w:space="0" w:color="auto"/>
        <w:bottom w:val="none" w:sz="0" w:space="0" w:color="auto"/>
        <w:right w:val="none" w:sz="0" w:space="0" w:color="auto"/>
      </w:divBdr>
    </w:div>
    <w:div w:id="1806728368">
      <w:bodyDiv w:val="1"/>
      <w:marLeft w:val="0"/>
      <w:marRight w:val="0"/>
      <w:marTop w:val="0"/>
      <w:marBottom w:val="0"/>
      <w:divBdr>
        <w:top w:val="none" w:sz="0" w:space="0" w:color="auto"/>
        <w:left w:val="none" w:sz="0" w:space="0" w:color="auto"/>
        <w:bottom w:val="none" w:sz="0" w:space="0" w:color="auto"/>
        <w:right w:val="none" w:sz="0" w:space="0" w:color="auto"/>
      </w:divBdr>
    </w:div>
    <w:div w:id="1840388670">
      <w:bodyDiv w:val="1"/>
      <w:marLeft w:val="0"/>
      <w:marRight w:val="0"/>
      <w:marTop w:val="0"/>
      <w:marBottom w:val="0"/>
      <w:divBdr>
        <w:top w:val="none" w:sz="0" w:space="0" w:color="auto"/>
        <w:left w:val="none" w:sz="0" w:space="0" w:color="auto"/>
        <w:bottom w:val="none" w:sz="0" w:space="0" w:color="auto"/>
        <w:right w:val="none" w:sz="0" w:space="0" w:color="auto"/>
      </w:divBdr>
    </w:div>
    <w:div w:id="1849322765">
      <w:bodyDiv w:val="1"/>
      <w:marLeft w:val="0"/>
      <w:marRight w:val="0"/>
      <w:marTop w:val="0"/>
      <w:marBottom w:val="0"/>
      <w:divBdr>
        <w:top w:val="none" w:sz="0" w:space="0" w:color="auto"/>
        <w:left w:val="none" w:sz="0" w:space="0" w:color="auto"/>
        <w:bottom w:val="none" w:sz="0" w:space="0" w:color="auto"/>
        <w:right w:val="none" w:sz="0" w:space="0" w:color="auto"/>
      </w:divBdr>
    </w:div>
    <w:div w:id="1914585879">
      <w:bodyDiv w:val="1"/>
      <w:marLeft w:val="0"/>
      <w:marRight w:val="0"/>
      <w:marTop w:val="0"/>
      <w:marBottom w:val="0"/>
      <w:divBdr>
        <w:top w:val="none" w:sz="0" w:space="0" w:color="auto"/>
        <w:left w:val="none" w:sz="0" w:space="0" w:color="auto"/>
        <w:bottom w:val="none" w:sz="0" w:space="0" w:color="auto"/>
        <w:right w:val="none" w:sz="0" w:space="0" w:color="auto"/>
      </w:divBdr>
    </w:div>
    <w:div w:id="2090038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eader" Target="header73.xml"/><Relationship Id="rId21" Type="http://schemas.openxmlformats.org/officeDocument/2006/relationships/header" Target="header9.xml"/><Relationship Id="rId42" Type="http://schemas.openxmlformats.org/officeDocument/2006/relationships/header" Target="header23.xml"/><Relationship Id="rId63" Type="http://schemas.openxmlformats.org/officeDocument/2006/relationships/header" Target="header37.xml"/><Relationship Id="rId84" Type="http://schemas.openxmlformats.org/officeDocument/2006/relationships/header" Target="header51.xml"/><Relationship Id="rId138" Type="http://schemas.openxmlformats.org/officeDocument/2006/relationships/header" Target="header87.xml"/><Relationship Id="rId159" Type="http://schemas.openxmlformats.org/officeDocument/2006/relationships/header" Target="header101.xml"/><Relationship Id="rId170" Type="http://schemas.openxmlformats.org/officeDocument/2006/relationships/header" Target="header108.xml"/><Relationship Id="rId191" Type="http://schemas.openxmlformats.org/officeDocument/2006/relationships/header" Target="header123.xml"/><Relationship Id="rId205" Type="http://schemas.openxmlformats.org/officeDocument/2006/relationships/header" Target="header132.xml"/><Relationship Id="rId107" Type="http://schemas.openxmlformats.org/officeDocument/2006/relationships/header" Target="header66.xml"/><Relationship Id="rId11" Type="http://schemas.openxmlformats.org/officeDocument/2006/relationships/header" Target="header3.xml"/><Relationship Id="rId32" Type="http://schemas.openxmlformats.org/officeDocument/2006/relationships/header" Target="header16.xml"/><Relationship Id="rId53" Type="http://schemas.openxmlformats.org/officeDocument/2006/relationships/header" Target="header30.xml"/><Relationship Id="rId74" Type="http://schemas.openxmlformats.org/officeDocument/2006/relationships/header" Target="header44.xml"/><Relationship Id="rId128" Type="http://schemas.openxmlformats.org/officeDocument/2006/relationships/header" Target="header80.xml"/><Relationship Id="rId149" Type="http://schemas.openxmlformats.org/officeDocument/2006/relationships/header" Target="header94.xml"/><Relationship Id="rId5" Type="http://schemas.openxmlformats.org/officeDocument/2006/relationships/footnotes" Target="footnotes.xml"/><Relationship Id="rId90" Type="http://schemas.openxmlformats.org/officeDocument/2006/relationships/header" Target="header55.xml"/><Relationship Id="rId95" Type="http://schemas.openxmlformats.org/officeDocument/2006/relationships/header" Target="header58.xml"/><Relationship Id="rId160" Type="http://schemas.openxmlformats.org/officeDocument/2006/relationships/image" Target="media/image50.jpeg"/><Relationship Id="rId165" Type="http://schemas.openxmlformats.org/officeDocument/2006/relationships/header" Target="header105.xml"/><Relationship Id="rId181" Type="http://schemas.openxmlformats.org/officeDocument/2006/relationships/header" Target="header116.xml"/><Relationship Id="rId186" Type="http://schemas.openxmlformats.org/officeDocument/2006/relationships/image" Target="media/image58.jpeg"/><Relationship Id="rId216" Type="http://schemas.openxmlformats.org/officeDocument/2006/relationships/fontTable" Target="fontTable.xml"/><Relationship Id="rId211" Type="http://schemas.openxmlformats.org/officeDocument/2006/relationships/header" Target="header136.xml"/><Relationship Id="rId22" Type="http://schemas.openxmlformats.org/officeDocument/2006/relationships/image" Target="media/image4.jpg"/><Relationship Id="rId27" Type="http://schemas.openxmlformats.org/officeDocument/2006/relationships/header" Target="header13.xml"/><Relationship Id="rId43" Type="http://schemas.openxmlformats.org/officeDocument/2006/relationships/image" Target="media/image11.jpg"/><Relationship Id="rId48" Type="http://schemas.openxmlformats.org/officeDocument/2006/relationships/header" Target="header27.xml"/><Relationship Id="rId64" Type="http://schemas.openxmlformats.org/officeDocument/2006/relationships/image" Target="media/image18.jpg"/><Relationship Id="rId69" Type="http://schemas.openxmlformats.org/officeDocument/2006/relationships/header" Target="header41.xml"/><Relationship Id="rId113" Type="http://schemas.openxmlformats.org/officeDocument/2006/relationships/header" Target="header70.xml"/><Relationship Id="rId118" Type="http://schemas.openxmlformats.org/officeDocument/2006/relationships/image" Target="media/image36.jpg"/><Relationship Id="rId134" Type="http://schemas.openxmlformats.org/officeDocument/2006/relationships/header" Target="header84.xml"/><Relationship Id="rId139" Type="http://schemas.openxmlformats.org/officeDocument/2006/relationships/image" Target="media/image43.jpg"/><Relationship Id="rId80" Type="http://schemas.openxmlformats.org/officeDocument/2006/relationships/header" Target="header48.xml"/><Relationship Id="rId85" Type="http://schemas.openxmlformats.org/officeDocument/2006/relationships/image" Target="media/image25.jpg"/><Relationship Id="rId150" Type="http://schemas.openxmlformats.org/officeDocument/2006/relationships/header" Target="header95.xml"/><Relationship Id="rId155" Type="http://schemas.openxmlformats.org/officeDocument/2006/relationships/header" Target="header98.xml"/><Relationship Id="rId171" Type="http://schemas.openxmlformats.org/officeDocument/2006/relationships/header" Target="header109.xml"/><Relationship Id="rId176" Type="http://schemas.openxmlformats.org/officeDocument/2006/relationships/header" Target="header112.xml"/><Relationship Id="rId192" Type="http://schemas.openxmlformats.org/officeDocument/2006/relationships/image" Target="media/image60.jpeg"/><Relationship Id="rId197" Type="http://schemas.openxmlformats.org/officeDocument/2006/relationships/header" Target="header127.xml"/><Relationship Id="rId206" Type="http://schemas.openxmlformats.org/officeDocument/2006/relationships/header" Target="header133.xml"/><Relationship Id="rId201" Type="http://schemas.openxmlformats.org/officeDocument/2006/relationships/image" Target="media/image63.jpeg"/><Relationship Id="rId12" Type="http://schemas.openxmlformats.org/officeDocument/2006/relationships/footer" Target="footer3.xml"/><Relationship Id="rId17" Type="http://schemas.openxmlformats.org/officeDocument/2006/relationships/header" Target="header6.xml"/><Relationship Id="rId33" Type="http://schemas.openxmlformats.org/officeDocument/2006/relationships/header" Target="header17.xml"/><Relationship Id="rId38" Type="http://schemas.openxmlformats.org/officeDocument/2006/relationships/header" Target="header20.xml"/><Relationship Id="rId59" Type="http://schemas.openxmlformats.org/officeDocument/2006/relationships/header" Target="header34.xml"/><Relationship Id="rId103" Type="http://schemas.openxmlformats.org/officeDocument/2006/relationships/image" Target="media/image31.jpg"/><Relationship Id="rId108" Type="http://schemas.openxmlformats.org/officeDocument/2006/relationships/header" Target="header67.xml"/><Relationship Id="rId124" Type="http://schemas.openxmlformats.org/officeDocument/2006/relationships/image" Target="media/image38.jpg"/><Relationship Id="rId129" Type="http://schemas.openxmlformats.org/officeDocument/2006/relationships/header" Target="header81.xml"/><Relationship Id="rId54" Type="http://schemas.openxmlformats.org/officeDocument/2006/relationships/header" Target="header31.xml"/><Relationship Id="rId70" Type="http://schemas.openxmlformats.org/officeDocument/2006/relationships/image" Target="media/image20.jpg"/><Relationship Id="rId75" Type="http://schemas.openxmlformats.org/officeDocument/2006/relationships/header" Target="header45.xml"/><Relationship Id="rId91" Type="http://schemas.openxmlformats.org/officeDocument/2006/relationships/image" Target="media/image27.jpg"/><Relationship Id="rId96" Type="http://schemas.openxmlformats.org/officeDocument/2006/relationships/header" Target="header59.xml"/><Relationship Id="rId140" Type="http://schemas.openxmlformats.org/officeDocument/2006/relationships/header" Target="header88.xml"/><Relationship Id="rId145" Type="http://schemas.openxmlformats.org/officeDocument/2006/relationships/image" Target="media/image45.jpg"/><Relationship Id="rId161" Type="http://schemas.openxmlformats.org/officeDocument/2006/relationships/header" Target="header102.xml"/><Relationship Id="rId166" Type="http://schemas.openxmlformats.org/officeDocument/2006/relationships/image" Target="media/image52.jpeg"/><Relationship Id="rId182" Type="http://schemas.openxmlformats.org/officeDocument/2006/relationships/header" Target="header117.xml"/><Relationship Id="rId187" Type="http://schemas.openxmlformats.org/officeDocument/2006/relationships/header" Target="header120.xml"/><Relationship Id="rId217"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eader" Target="header137.xml"/><Relationship Id="rId23" Type="http://schemas.openxmlformats.org/officeDocument/2006/relationships/header" Target="header10.xml"/><Relationship Id="rId28" Type="http://schemas.openxmlformats.org/officeDocument/2006/relationships/image" Target="media/image6.jpg"/><Relationship Id="rId49" Type="http://schemas.openxmlformats.org/officeDocument/2006/relationships/image" Target="media/image13.jpg"/><Relationship Id="rId114" Type="http://schemas.openxmlformats.org/officeDocument/2006/relationships/header" Target="header71.xml"/><Relationship Id="rId119" Type="http://schemas.openxmlformats.org/officeDocument/2006/relationships/header" Target="header74.xml"/><Relationship Id="rId44" Type="http://schemas.openxmlformats.org/officeDocument/2006/relationships/header" Target="header24.xml"/><Relationship Id="rId60" Type="http://schemas.openxmlformats.org/officeDocument/2006/relationships/header" Target="header35.xml"/><Relationship Id="rId65" Type="http://schemas.openxmlformats.org/officeDocument/2006/relationships/header" Target="header38.xml"/><Relationship Id="rId81" Type="http://schemas.openxmlformats.org/officeDocument/2006/relationships/header" Target="header49.xml"/><Relationship Id="rId86" Type="http://schemas.openxmlformats.org/officeDocument/2006/relationships/header" Target="header52.xml"/><Relationship Id="rId130" Type="http://schemas.openxmlformats.org/officeDocument/2006/relationships/image" Target="media/image40.jpg"/><Relationship Id="rId135" Type="http://schemas.openxmlformats.org/officeDocument/2006/relationships/header" Target="header85.xml"/><Relationship Id="rId151" Type="http://schemas.openxmlformats.org/officeDocument/2006/relationships/image" Target="media/image47.jpeg"/><Relationship Id="rId156" Type="http://schemas.openxmlformats.org/officeDocument/2006/relationships/header" Target="header99.xml"/><Relationship Id="rId177" Type="http://schemas.openxmlformats.org/officeDocument/2006/relationships/header" Target="header113.xml"/><Relationship Id="rId198" Type="http://schemas.openxmlformats.org/officeDocument/2006/relationships/image" Target="media/image62.jpeg"/><Relationship Id="rId172" Type="http://schemas.openxmlformats.org/officeDocument/2006/relationships/image" Target="media/image54.jpeg"/><Relationship Id="rId193" Type="http://schemas.openxmlformats.org/officeDocument/2006/relationships/header" Target="header124.xml"/><Relationship Id="rId202" Type="http://schemas.openxmlformats.org/officeDocument/2006/relationships/header" Target="header130.xml"/><Relationship Id="rId207" Type="http://schemas.openxmlformats.org/officeDocument/2006/relationships/image" Target="media/image65.jpeg"/><Relationship Id="rId13" Type="http://schemas.openxmlformats.org/officeDocument/2006/relationships/image" Target="media/image1.jpg"/><Relationship Id="rId18" Type="http://schemas.openxmlformats.org/officeDocument/2006/relationships/header" Target="header7.xml"/><Relationship Id="rId39" Type="http://schemas.openxmlformats.org/officeDocument/2006/relationships/header" Target="header21.xml"/><Relationship Id="rId109" Type="http://schemas.openxmlformats.org/officeDocument/2006/relationships/image" Target="media/image33.jpg"/><Relationship Id="rId34" Type="http://schemas.openxmlformats.org/officeDocument/2006/relationships/image" Target="media/image8.jpg"/><Relationship Id="rId50" Type="http://schemas.openxmlformats.org/officeDocument/2006/relationships/header" Target="header28.xml"/><Relationship Id="rId55" Type="http://schemas.openxmlformats.org/officeDocument/2006/relationships/image" Target="media/image15.jpg"/><Relationship Id="rId76" Type="http://schemas.openxmlformats.org/officeDocument/2006/relationships/image" Target="media/image22.jpg"/><Relationship Id="rId97" Type="http://schemas.openxmlformats.org/officeDocument/2006/relationships/image" Target="media/image29.jpg"/><Relationship Id="rId104" Type="http://schemas.openxmlformats.org/officeDocument/2006/relationships/header" Target="header64.xml"/><Relationship Id="rId120" Type="http://schemas.openxmlformats.org/officeDocument/2006/relationships/header" Target="header75.xml"/><Relationship Id="rId125" Type="http://schemas.openxmlformats.org/officeDocument/2006/relationships/header" Target="header78.xml"/><Relationship Id="rId141" Type="http://schemas.openxmlformats.org/officeDocument/2006/relationships/header" Target="header89.xml"/><Relationship Id="rId146" Type="http://schemas.openxmlformats.org/officeDocument/2006/relationships/header" Target="header92.xml"/><Relationship Id="rId167" Type="http://schemas.openxmlformats.org/officeDocument/2006/relationships/header" Target="header106.xml"/><Relationship Id="rId188" Type="http://schemas.openxmlformats.org/officeDocument/2006/relationships/header" Target="header121.xml"/><Relationship Id="rId7" Type="http://schemas.openxmlformats.org/officeDocument/2006/relationships/header" Target="header1.xml"/><Relationship Id="rId71" Type="http://schemas.openxmlformats.org/officeDocument/2006/relationships/header" Target="header42.xml"/><Relationship Id="rId92" Type="http://schemas.openxmlformats.org/officeDocument/2006/relationships/header" Target="header56.xml"/><Relationship Id="rId162" Type="http://schemas.openxmlformats.org/officeDocument/2006/relationships/header" Target="header103.xml"/><Relationship Id="rId183" Type="http://schemas.openxmlformats.org/officeDocument/2006/relationships/image" Target="media/image57.jpeg"/><Relationship Id="rId213" Type="http://schemas.openxmlformats.org/officeDocument/2006/relationships/image" Target="media/image67.jpeg"/><Relationship Id="rId2" Type="http://schemas.openxmlformats.org/officeDocument/2006/relationships/styles" Target="styles.xml"/><Relationship Id="rId29" Type="http://schemas.openxmlformats.org/officeDocument/2006/relationships/header" Target="header14.xml"/><Relationship Id="rId24" Type="http://schemas.openxmlformats.org/officeDocument/2006/relationships/header" Target="header11.xml"/><Relationship Id="rId40" Type="http://schemas.openxmlformats.org/officeDocument/2006/relationships/image" Target="media/image10.jpg"/><Relationship Id="rId45" Type="http://schemas.openxmlformats.org/officeDocument/2006/relationships/header" Target="header25.xml"/><Relationship Id="rId66" Type="http://schemas.openxmlformats.org/officeDocument/2006/relationships/header" Target="header39.xml"/><Relationship Id="rId87" Type="http://schemas.openxmlformats.org/officeDocument/2006/relationships/header" Target="header53.xml"/><Relationship Id="rId110" Type="http://schemas.openxmlformats.org/officeDocument/2006/relationships/header" Target="header68.xml"/><Relationship Id="rId115" Type="http://schemas.openxmlformats.org/officeDocument/2006/relationships/image" Target="media/image35.jpg"/><Relationship Id="rId131" Type="http://schemas.openxmlformats.org/officeDocument/2006/relationships/header" Target="header82.xml"/><Relationship Id="rId136" Type="http://schemas.openxmlformats.org/officeDocument/2006/relationships/image" Target="media/image42.jpg"/><Relationship Id="rId157" Type="http://schemas.openxmlformats.org/officeDocument/2006/relationships/image" Target="media/image49.jpeg"/><Relationship Id="rId178" Type="http://schemas.openxmlformats.org/officeDocument/2006/relationships/image" Target="media/image56.jpeg"/><Relationship Id="rId61" Type="http://schemas.openxmlformats.org/officeDocument/2006/relationships/image" Target="media/image17.jpg"/><Relationship Id="rId82" Type="http://schemas.openxmlformats.org/officeDocument/2006/relationships/image" Target="media/image24.jpg"/><Relationship Id="rId152" Type="http://schemas.openxmlformats.org/officeDocument/2006/relationships/header" Target="header96.xml"/><Relationship Id="rId173" Type="http://schemas.openxmlformats.org/officeDocument/2006/relationships/header" Target="header110.xml"/><Relationship Id="rId194" Type="http://schemas.openxmlformats.org/officeDocument/2006/relationships/header" Target="header125.xml"/><Relationship Id="rId199" Type="http://schemas.openxmlformats.org/officeDocument/2006/relationships/header" Target="header128.xml"/><Relationship Id="rId203" Type="http://schemas.openxmlformats.org/officeDocument/2006/relationships/header" Target="header131.xml"/><Relationship Id="rId208" Type="http://schemas.openxmlformats.org/officeDocument/2006/relationships/header" Target="header134.xml"/><Relationship Id="rId19" Type="http://schemas.openxmlformats.org/officeDocument/2006/relationships/image" Target="media/image3.jpg"/><Relationship Id="rId14" Type="http://schemas.openxmlformats.org/officeDocument/2006/relationships/header" Target="header4.xml"/><Relationship Id="rId30" Type="http://schemas.openxmlformats.org/officeDocument/2006/relationships/header" Target="header15.xml"/><Relationship Id="rId35" Type="http://schemas.openxmlformats.org/officeDocument/2006/relationships/header" Target="header18.xml"/><Relationship Id="rId56" Type="http://schemas.openxmlformats.org/officeDocument/2006/relationships/header" Target="header32.xml"/><Relationship Id="rId77" Type="http://schemas.openxmlformats.org/officeDocument/2006/relationships/header" Target="header46.xml"/><Relationship Id="rId100" Type="http://schemas.openxmlformats.org/officeDocument/2006/relationships/image" Target="media/image30.jpg"/><Relationship Id="rId105" Type="http://schemas.openxmlformats.org/officeDocument/2006/relationships/header" Target="header65.xml"/><Relationship Id="rId126" Type="http://schemas.openxmlformats.org/officeDocument/2006/relationships/header" Target="header79.xml"/><Relationship Id="rId147" Type="http://schemas.openxmlformats.org/officeDocument/2006/relationships/header" Target="header93.xml"/><Relationship Id="rId168" Type="http://schemas.openxmlformats.org/officeDocument/2006/relationships/header" Target="header107.xml"/><Relationship Id="rId8" Type="http://schemas.openxmlformats.org/officeDocument/2006/relationships/header" Target="header2.xml"/><Relationship Id="rId51" Type="http://schemas.openxmlformats.org/officeDocument/2006/relationships/header" Target="header29.xml"/><Relationship Id="rId72" Type="http://schemas.openxmlformats.org/officeDocument/2006/relationships/header" Target="header43.xml"/><Relationship Id="rId93" Type="http://schemas.openxmlformats.org/officeDocument/2006/relationships/header" Target="header57.xml"/><Relationship Id="rId98" Type="http://schemas.openxmlformats.org/officeDocument/2006/relationships/header" Target="header60.xml"/><Relationship Id="rId121" Type="http://schemas.openxmlformats.org/officeDocument/2006/relationships/image" Target="media/image37.jpg"/><Relationship Id="rId142" Type="http://schemas.openxmlformats.org/officeDocument/2006/relationships/image" Target="media/image44.jpg"/><Relationship Id="rId163" Type="http://schemas.openxmlformats.org/officeDocument/2006/relationships/image" Target="media/image51.jpeg"/><Relationship Id="rId184" Type="http://schemas.openxmlformats.org/officeDocument/2006/relationships/header" Target="header118.xml"/><Relationship Id="rId189" Type="http://schemas.openxmlformats.org/officeDocument/2006/relationships/image" Target="media/image59.jpeg"/><Relationship Id="rId3" Type="http://schemas.openxmlformats.org/officeDocument/2006/relationships/settings" Target="settings.xml"/><Relationship Id="rId214" Type="http://schemas.openxmlformats.org/officeDocument/2006/relationships/header" Target="header138.xml"/><Relationship Id="rId25" Type="http://schemas.openxmlformats.org/officeDocument/2006/relationships/image" Target="media/image5.jpg"/><Relationship Id="rId46" Type="http://schemas.openxmlformats.org/officeDocument/2006/relationships/image" Target="media/image12.jpg"/><Relationship Id="rId67" Type="http://schemas.openxmlformats.org/officeDocument/2006/relationships/image" Target="media/image19.jpg"/><Relationship Id="rId116" Type="http://schemas.openxmlformats.org/officeDocument/2006/relationships/header" Target="header72.xml"/><Relationship Id="rId137" Type="http://schemas.openxmlformats.org/officeDocument/2006/relationships/header" Target="header86.xml"/><Relationship Id="rId158" Type="http://schemas.openxmlformats.org/officeDocument/2006/relationships/header" Target="header100.xml"/><Relationship Id="rId20" Type="http://schemas.openxmlformats.org/officeDocument/2006/relationships/header" Target="header8.xml"/><Relationship Id="rId41" Type="http://schemas.openxmlformats.org/officeDocument/2006/relationships/header" Target="header22.xml"/><Relationship Id="rId62" Type="http://schemas.openxmlformats.org/officeDocument/2006/relationships/header" Target="header36.xml"/><Relationship Id="rId83" Type="http://schemas.openxmlformats.org/officeDocument/2006/relationships/header" Target="header50.xml"/><Relationship Id="rId88" Type="http://schemas.openxmlformats.org/officeDocument/2006/relationships/image" Target="media/image26.jpg"/><Relationship Id="rId111" Type="http://schemas.openxmlformats.org/officeDocument/2006/relationships/header" Target="header69.xml"/><Relationship Id="rId132" Type="http://schemas.openxmlformats.org/officeDocument/2006/relationships/header" Target="header83.xml"/><Relationship Id="rId153" Type="http://schemas.openxmlformats.org/officeDocument/2006/relationships/header" Target="header97.xml"/><Relationship Id="rId174" Type="http://schemas.openxmlformats.org/officeDocument/2006/relationships/header" Target="header111.xml"/><Relationship Id="rId179" Type="http://schemas.openxmlformats.org/officeDocument/2006/relationships/header" Target="header114.xml"/><Relationship Id="rId195" Type="http://schemas.openxmlformats.org/officeDocument/2006/relationships/image" Target="media/image61.jpeg"/><Relationship Id="rId209" Type="http://schemas.openxmlformats.org/officeDocument/2006/relationships/header" Target="header135.xml"/><Relationship Id="rId190" Type="http://schemas.openxmlformats.org/officeDocument/2006/relationships/header" Target="header122.xml"/><Relationship Id="rId204" Type="http://schemas.openxmlformats.org/officeDocument/2006/relationships/image" Target="media/image64.jpeg"/><Relationship Id="rId15" Type="http://schemas.openxmlformats.org/officeDocument/2006/relationships/header" Target="header5.xml"/><Relationship Id="rId36" Type="http://schemas.openxmlformats.org/officeDocument/2006/relationships/header" Target="header19.xml"/><Relationship Id="rId57" Type="http://schemas.openxmlformats.org/officeDocument/2006/relationships/header" Target="header33.xml"/><Relationship Id="rId106" Type="http://schemas.openxmlformats.org/officeDocument/2006/relationships/image" Target="media/image32.jpg"/><Relationship Id="rId127" Type="http://schemas.openxmlformats.org/officeDocument/2006/relationships/image" Target="media/image39.jpg"/><Relationship Id="rId10" Type="http://schemas.openxmlformats.org/officeDocument/2006/relationships/footer" Target="footer2.xml"/><Relationship Id="rId31" Type="http://schemas.openxmlformats.org/officeDocument/2006/relationships/image" Target="media/image7.jpg"/><Relationship Id="rId52" Type="http://schemas.openxmlformats.org/officeDocument/2006/relationships/image" Target="media/image14.jpg"/><Relationship Id="rId73" Type="http://schemas.openxmlformats.org/officeDocument/2006/relationships/image" Target="media/image21.jpg"/><Relationship Id="rId78" Type="http://schemas.openxmlformats.org/officeDocument/2006/relationships/header" Target="header47.xml"/><Relationship Id="rId94" Type="http://schemas.openxmlformats.org/officeDocument/2006/relationships/image" Target="media/image28.jpg"/><Relationship Id="rId99" Type="http://schemas.openxmlformats.org/officeDocument/2006/relationships/header" Target="header61.xml"/><Relationship Id="rId101" Type="http://schemas.openxmlformats.org/officeDocument/2006/relationships/header" Target="header62.xml"/><Relationship Id="rId122" Type="http://schemas.openxmlformats.org/officeDocument/2006/relationships/header" Target="header76.xml"/><Relationship Id="rId143" Type="http://schemas.openxmlformats.org/officeDocument/2006/relationships/header" Target="header90.xml"/><Relationship Id="rId148" Type="http://schemas.openxmlformats.org/officeDocument/2006/relationships/image" Target="media/image46.jpg"/><Relationship Id="rId164" Type="http://schemas.openxmlformats.org/officeDocument/2006/relationships/header" Target="header104.xml"/><Relationship Id="rId169" Type="http://schemas.openxmlformats.org/officeDocument/2006/relationships/image" Target="media/image53.jpg"/><Relationship Id="rId185" Type="http://schemas.openxmlformats.org/officeDocument/2006/relationships/header" Target="header119.xml"/><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header" Target="header115.xml"/><Relationship Id="rId210" Type="http://schemas.openxmlformats.org/officeDocument/2006/relationships/image" Target="media/image66.jpeg"/><Relationship Id="rId215" Type="http://schemas.openxmlformats.org/officeDocument/2006/relationships/header" Target="header139.xml"/><Relationship Id="rId26" Type="http://schemas.openxmlformats.org/officeDocument/2006/relationships/header" Target="header12.xml"/><Relationship Id="rId47" Type="http://schemas.openxmlformats.org/officeDocument/2006/relationships/header" Target="header26.xml"/><Relationship Id="rId68" Type="http://schemas.openxmlformats.org/officeDocument/2006/relationships/header" Target="header40.xml"/><Relationship Id="rId89" Type="http://schemas.openxmlformats.org/officeDocument/2006/relationships/header" Target="header54.xml"/><Relationship Id="rId112" Type="http://schemas.openxmlformats.org/officeDocument/2006/relationships/image" Target="media/image34.jpg"/><Relationship Id="rId133" Type="http://schemas.openxmlformats.org/officeDocument/2006/relationships/image" Target="media/image41.jpg"/><Relationship Id="rId154" Type="http://schemas.openxmlformats.org/officeDocument/2006/relationships/image" Target="media/image48.jpeg"/><Relationship Id="rId175" Type="http://schemas.openxmlformats.org/officeDocument/2006/relationships/image" Target="media/image55.jpg"/><Relationship Id="rId196" Type="http://schemas.openxmlformats.org/officeDocument/2006/relationships/header" Target="header126.xml"/><Relationship Id="rId200" Type="http://schemas.openxmlformats.org/officeDocument/2006/relationships/header" Target="header129.xml"/><Relationship Id="rId16" Type="http://schemas.openxmlformats.org/officeDocument/2006/relationships/image" Target="media/image2.jpg"/><Relationship Id="rId37" Type="http://schemas.openxmlformats.org/officeDocument/2006/relationships/image" Target="media/image9.jpg"/><Relationship Id="rId58" Type="http://schemas.openxmlformats.org/officeDocument/2006/relationships/image" Target="media/image16.jpg"/><Relationship Id="rId79" Type="http://schemas.openxmlformats.org/officeDocument/2006/relationships/image" Target="media/image23.jpg"/><Relationship Id="rId102" Type="http://schemas.openxmlformats.org/officeDocument/2006/relationships/header" Target="header63.xml"/><Relationship Id="rId123" Type="http://schemas.openxmlformats.org/officeDocument/2006/relationships/header" Target="header77.xml"/><Relationship Id="rId144" Type="http://schemas.openxmlformats.org/officeDocument/2006/relationships/header" Target="header91.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La%20Rosa,%20Graham,%20Clark,%20Fay,%20and%20Passidomo.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La Rosa, Graham, Clark, Fay, and Passidomo</Template>
  <TotalTime>0</TotalTime>
  <Pages>78</Pages>
  <Words>3443</Words>
  <Characters>19631</Characters>
  <Application>Microsoft Office Word</Application>
  <DocSecurity>0</DocSecurity>
  <Lines>163</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2024-11-25T15:22:00Z</dcterms:created>
  <dcterms:modified xsi:type="dcterms:W3CDTF">2024-11-25T17:45:00Z</dcterms:modified>
</cp:coreProperties>
</file>