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A046D">
            <w:pPr>
              <w:pStyle w:val="MemoHeading"/>
            </w:pPr>
            <w:bookmarkStart w:id="1" w:name="FilingDate"/>
            <w:r>
              <w:t>August 20,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A046D" w:rsidRDefault="004A046D">
            <w:pPr>
              <w:pStyle w:val="MemoHeading"/>
            </w:pPr>
            <w:bookmarkStart w:id="2" w:name="From"/>
            <w:r>
              <w:t>Division of Economics (Guffey, Hampson)</w:t>
            </w:r>
          </w:p>
          <w:p w:rsidR="007C0528" w:rsidRDefault="004A046D">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A046D">
            <w:pPr>
              <w:pStyle w:val="MemoHeadingRe"/>
            </w:pPr>
            <w:bookmarkStart w:id="3" w:name="Re"/>
            <w:r>
              <w:t>Docket No. 20200162-EU – Joint petition for approval of amendment to territorial agreement in St. Johns County, by Florida Power &amp; Light Company and JEA.</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A046D">
            <w:pPr>
              <w:pStyle w:val="MemoHeading"/>
            </w:pPr>
            <w:bookmarkStart w:id="4" w:name="AgendaDate"/>
            <w:r>
              <w:t>09/01/20</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A046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A046D">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A046D">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A046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4A046D">
      <w:pPr>
        <w:pStyle w:val="BodyText"/>
      </w:pPr>
      <w:r>
        <w:t xml:space="preserve">On June 3, 2020, Florida Power &amp; Light </w:t>
      </w:r>
      <w:r w:rsidR="000A0852">
        <w:t xml:space="preserve">Company </w:t>
      </w:r>
      <w:r>
        <w:t xml:space="preserve">(FPL) and JEA, collectively the joint petitioners </w:t>
      </w:r>
      <w:r w:rsidR="00C95D45">
        <w:t>or parties</w:t>
      </w:r>
      <w:r w:rsidR="000A0852">
        <w:t>,</w:t>
      </w:r>
      <w:r w:rsidR="00C95D45">
        <w:t xml:space="preserve"> </w:t>
      </w:r>
      <w:r>
        <w:t xml:space="preserve">filed a petition seeking Commission approval </w:t>
      </w:r>
      <w:r w:rsidR="009329AF">
        <w:t xml:space="preserve">of </w:t>
      </w:r>
      <w:r w:rsidR="00707FF1">
        <w:t xml:space="preserve">a </w:t>
      </w:r>
      <w:r w:rsidR="000A0852">
        <w:t>T</w:t>
      </w:r>
      <w:r w:rsidR="00707FF1">
        <w:t xml:space="preserve">hird </w:t>
      </w:r>
      <w:r w:rsidR="000A0852">
        <w:t>A</w:t>
      </w:r>
      <w:r w:rsidR="009329AF">
        <w:t>mendment</w:t>
      </w:r>
      <w:r w:rsidR="00D907E3">
        <w:t xml:space="preserve"> </w:t>
      </w:r>
      <w:r>
        <w:t xml:space="preserve">to their </w:t>
      </w:r>
      <w:r w:rsidR="00D907E3">
        <w:t>existing</w:t>
      </w:r>
      <w:r w:rsidR="00DC72F1">
        <w:t xml:space="preserve"> </w:t>
      </w:r>
      <w:r>
        <w:t>territorial agreement</w:t>
      </w:r>
      <w:r w:rsidR="00DC72F1">
        <w:t xml:space="preserve"> in St. Johns County</w:t>
      </w:r>
      <w:r w:rsidR="009329AF">
        <w:t xml:space="preserve">. </w:t>
      </w:r>
      <w:r w:rsidR="001F4C98">
        <w:t xml:space="preserve">The existing service boundary line bifurcates a planned subdivision located in St. Johns County. </w:t>
      </w:r>
      <w:r w:rsidR="009329AF">
        <w:t xml:space="preserve">The proposed </w:t>
      </w:r>
      <w:r w:rsidR="000A0852">
        <w:t>Third</w:t>
      </w:r>
      <w:r w:rsidR="00707FF1">
        <w:t xml:space="preserve"> Amendment</w:t>
      </w:r>
      <w:r w:rsidR="005C6791">
        <w:t xml:space="preserve"> </w:t>
      </w:r>
      <w:r w:rsidR="009329AF">
        <w:t>allows FPL and JEA to swap certain parcels within their respective service territories</w:t>
      </w:r>
      <w:r w:rsidR="005C6791">
        <w:t xml:space="preserve"> in St. Johns County</w:t>
      </w:r>
      <w:r w:rsidR="00707FF1">
        <w:t>,</w:t>
      </w:r>
      <w:r w:rsidR="001F4C98">
        <w:t xml:space="preserve"> </w:t>
      </w:r>
      <w:r w:rsidR="00C95D45">
        <w:t>which</w:t>
      </w:r>
      <w:r w:rsidR="001F4C98">
        <w:t xml:space="preserve"> will allow JEA to serve the entire planned subdivision</w:t>
      </w:r>
      <w:r w:rsidR="009329AF">
        <w:t xml:space="preserve">. The </w:t>
      </w:r>
      <w:r w:rsidR="002F0B95">
        <w:t xml:space="preserve">proposed </w:t>
      </w:r>
      <w:r w:rsidR="000A0852">
        <w:t>Third</w:t>
      </w:r>
      <w:r w:rsidR="009329AF">
        <w:t xml:space="preserve"> </w:t>
      </w:r>
      <w:r w:rsidR="00707FF1">
        <w:t>Amendment</w:t>
      </w:r>
      <w:r w:rsidR="00C95D45">
        <w:t xml:space="preserve">, legal descriptions, </w:t>
      </w:r>
      <w:r w:rsidR="009329AF">
        <w:t>and map</w:t>
      </w:r>
      <w:r w:rsidR="00707FF1">
        <w:t>s</w:t>
      </w:r>
      <w:r w:rsidR="009329AF">
        <w:t xml:space="preserve"> depicting the </w:t>
      </w:r>
      <w:r w:rsidR="00707FF1">
        <w:t xml:space="preserve">swapped land parcels and </w:t>
      </w:r>
      <w:r w:rsidR="009329AF">
        <w:t xml:space="preserve">revised service boundaries are provided in Attachment A to this recommendation. </w:t>
      </w:r>
    </w:p>
    <w:p w:rsidR="000A0852" w:rsidRDefault="005C6791" w:rsidP="005C6791">
      <w:pPr>
        <w:jc w:val="both"/>
      </w:pPr>
      <w:r>
        <w:t xml:space="preserve">The Commission approved the </w:t>
      </w:r>
      <w:r w:rsidR="00ED0249">
        <w:t>parties</w:t>
      </w:r>
      <w:r w:rsidR="00F211E1">
        <w:t>’</w:t>
      </w:r>
      <w:r>
        <w:t xml:space="preserve"> first territorial agreement in St. Johns County in 1965.</w:t>
      </w:r>
      <w:r>
        <w:rPr>
          <w:rStyle w:val="FootnoteReference"/>
        </w:rPr>
        <w:footnoteReference w:id="1"/>
      </w:r>
      <w:r>
        <w:t xml:space="preserve"> Thereafter, </w:t>
      </w:r>
      <w:r w:rsidR="00ED0249">
        <w:t>the territorial boundary was re-affirmed by the Commission in 1980.</w:t>
      </w:r>
      <w:r w:rsidR="00ED0249">
        <w:rPr>
          <w:rStyle w:val="FootnoteReference"/>
        </w:rPr>
        <w:footnoteReference w:id="2"/>
      </w:r>
      <w:r w:rsidR="00ED0249">
        <w:t xml:space="preserve">  In 1996, as the </w:t>
      </w:r>
      <w:r w:rsidR="00ED0249">
        <w:lastRenderedPageBreak/>
        <w:t>result of a territorial dispute, FPL and JEA entered into a new territorial agreement which replaced the prior agreement.</w:t>
      </w:r>
      <w:r w:rsidR="00ED0249">
        <w:rPr>
          <w:rStyle w:val="FootnoteReference"/>
        </w:rPr>
        <w:footnoteReference w:id="3"/>
      </w:r>
      <w:r w:rsidR="00F4080A">
        <w:t xml:space="preserve"> </w:t>
      </w:r>
      <w:r w:rsidR="00ED0249">
        <w:t>After the discovery of an inconsistency between the 1996 Agreement and a territorial agreement between JEA and Clay Electric Cooperative, a new territorial agreement between FPL and JEA was approved by the Commission in 1998.</w:t>
      </w:r>
      <w:r w:rsidR="00ED0249">
        <w:rPr>
          <w:rStyle w:val="FootnoteReference"/>
        </w:rPr>
        <w:footnoteReference w:id="4"/>
      </w:r>
      <w:r w:rsidR="00ED0249">
        <w:t xml:space="preserve">  In 2012</w:t>
      </w:r>
      <w:r w:rsidR="000A0852">
        <w:t>, the Commission approved an amendment</w:t>
      </w:r>
      <w:r w:rsidR="00ED0249">
        <w:t xml:space="preserve"> that altered a segment of the territorial boundaries between the parties so that a single utility could serve the electric needs of a new private development planned for an undeveloped area.</w:t>
      </w:r>
      <w:r w:rsidR="00ED0249">
        <w:rPr>
          <w:rStyle w:val="FootnoteReference"/>
        </w:rPr>
        <w:footnoteReference w:id="5"/>
      </w:r>
      <w:r>
        <w:t xml:space="preserve"> In 2014, the parties </w:t>
      </w:r>
      <w:r w:rsidR="00CB2785">
        <w:t xml:space="preserve">entered into the second </w:t>
      </w:r>
      <w:r>
        <w:t>amend</w:t>
      </w:r>
      <w:r w:rsidR="000A0852">
        <w:t>ment</w:t>
      </w:r>
      <w:r>
        <w:t xml:space="preserve"> </w:t>
      </w:r>
      <w:r w:rsidR="00CB2785">
        <w:t xml:space="preserve">to </w:t>
      </w:r>
      <w:r>
        <w:t xml:space="preserve">the </w:t>
      </w:r>
      <w:r w:rsidR="00CB2785">
        <w:t>existing territorial a</w:t>
      </w:r>
      <w:r>
        <w:t xml:space="preserve">greement to alter the boundary to </w:t>
      </w:r>
      <w:r w:rsidR="007A6B0C">
        <w:t xml:space="preserve">align </w:t>
      </w:r>
      <w:r w:rsidR="00384CC2">
        <w:t>it with planned road</w:t>
      </w:r>
      <w:r w:rsidR="007A6B0C">
        <w:t xml:space="preserve">ways and accommodate new </w:t>
      </w:r>
      <w:r w:rsidR="00F211E1">
        <w:t xml:space="preserve">expanding </w:t>
      </w:r>
      <w:r w:rsidR="007A6B0C">
        <w:t>development.</w:t>
      </w:r>
      <w:r w:rsidR="00ED0249">
        <w:rPr>
          <w:rStyle w:val="FootnoteReference"/>
        </w:rPr>
        <w:footnoteReference w:id="6"/>
      </w:r>
      <w:r w:rsidR="007A6B0C">
        <w:t xml:space="preserve"> </w:t>
      </w:r>
    </w:p>
    <w:p w:rsidR="000A0852" w:rsidRDefault="000A0852" w:rsidP="005C6791">
      <w:pPr>
        <w:jc w:val="both"/>
      </w:pPr>
    </w:p>
    <w:p w:rsidR="00102F6F" w:rsidRDefault="000A0852" w:rsidP="000A0852">
      <w:pPr>
        <w:jc w:val="both"/>
      </w:pPr>
      <w:r>
        <w:t xml:space="preserve">This recommendation addresses the proposed Third Amendment </w:t>
      </w:r>
      <w:r w:rsidR="00CB2785">
        <w:t>to the existing territorial agreement</w:t>
      </w:r>
      <w:r w:rsidR="00F211E1">
        <w:t xml:space="preserve">. </w:t>
      </w:r>
      <w:r w:rsidR="00102F6F">
        <w:t>During the review of this joint petition, staff issued a data request to the joint petitioners on June 30, 2020, for which responses were received on July 14, 2020. The Commission has jurisdiction over this matter pursuant to Section 366.04, Florida Statutes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7" w:name="DiscussionOfIssues"/>
      <w:r>
        <w:lastRenderedPageBreak/>
        <w:t>Discussion of Issues</w:t>
      </w:r>
    </w:p>
    <w:bookmarkEnd w:id="17"/>
    <w:p w:rsidR="00227AE2" w:rsidRDefault="00227AE2">
      <w:pPr>
        <w:pStyle w:val="IssueHeading"/>
        <w:rPr>
          <w:vanish/>
          <w:specVanish/>
        </w:rPr>
      </w:pPr>
      <w:r w:rsidRPr="004C3641">
        <w:t xml:space="preserve">Issue </w:t>
      </w:r>
      <w:r w:rsidR="00C469EB">
        <w:fldChar w:fldCharType="begin"/>
      </w:r>
      <w:r w:rsidR="00C469EB">
        <w:instrText xml:space="preserve"> SEQ Issue \* MERGEFORMAT </w:instrText>
      </w:r>
      <w:r w:rsidR="00C469EB">
        <w:fldChar w:fldCharType="separate"/>
      </w:r>
      <w:r w:rsidR="009A22BD">
        <w:rPr>
          <w:noProof/>
        </w:rPr>
        <w:t>1</w:t>
      </w:r>
      <w:r w:rsidR="00C469E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A22BD">
        <w:rPr>
          <w:noProof/>
        </w:rPr>
        <w:instrText>1</w:instrText>
      </w:r>
      <w:r>
        <w:fldChar w:fldCharType="end"/>
      </w:r>
      <w:r>
        <w:tab/>
        <w:instrText xml:space="preserve">" \l 1 </w:instrText>
      </w:r>
      <w:r>
        <w:fldChar w:fldCharType="end"/>
      </w:r>
      <w:r>
        <w:t> </w:t>
      </w:r>
    </w:p>
    <w:p w:rsidR="00227AE2" w:rsidRDefault="00227AE2">
      <w:pPr>
        <w:pStyle w:val="BodyText"/>
      </w:pPr>
      <w:r>
        <w:t xml:space="preserve"> Should the Commission approve the proposed </w:t>
      </w:r>
      <w:r w:rsidR="005A1A51">
        <w:t>Third</w:t>
      </w:r>
      <w:r w:rsidR="00FD0838">
        <w:t xml:space="preserve"> </w:t>
      </w:r>
      <w:r w:rsidR="00CD1802">
        <w:t>A</w:t>
      </w:r>
      <w:r>
        <w:t>mend</w:t>
      </w:r>
      <w:r w:rsidR="00FD0838">
        <w:t xml:space="preserve">ment to the </w:t>
      </w:r>
      <w:r w:rsidR="00CD1802">
        <w:t>existing</w:t>
      </w:r>
      <w:r>
        <w:t xml:space="preserve"> territorial agreement between FPL and JEA in St. Johns County?</w:t>
      </w:r>
    </w:p>
    <w:p w:rsidR="00227AE2" w:rsidRPr="004C3641" w:rsidRDefault="00227AE2">
      <w:pPr>
        <w:pStyle w:val="IssueSubsectionHeading"/>
        <w:rPr>
          <w:vanish/>
          <w:specVanish/>
        </w:rPr>
      </w:pPr>
      <w:r w:rsidRPr="004C3641">
        <w:t>Recommendation: </w:t>
      </w:r>
    </w:p>
    <w:p w:rsidR="00227AE2" w:rsidRDefault="00227AE2">
      <w:pPr>
        <w:pStyle w:val="BodyText"/>
      </w:pPr>
      <w:r>
        <w:t xml:space="preserve"> Yes, the Commission should approve the proposed </w:t>
      </w:r>
      <w:r w:rsidR="005A1A51">
        <w:t>Third</w:t>
      </w:r>
      <w:r w:rsidR="00CD1802">
        <w:t xml:space="preserve"> A</w:t>
      </w:r>
      <w:r>
        <w:t>mend</w:t>
      </w:r>
      <w:r w:rsidR="00CD1802">
        <w:t>ment</w:t>
      </w:r>
      <w:r w:rsidR="005A1A51">
        <w:t>, dated June 3, 2020,</w:t>
      </w:r>
      <w:r w:rsidR="00CD1802">
        <w:t xml:space="preserve"> to the existing</w:t>
      </w:r>
      <w:r>
        <w:t xml:space="preserve"> territorial agreement between FPL and JEA in St. Johns County. </w:t>
      </w:r>
      <w:r w:rsidR="002F0B95">
        <w:t>The</w:t>
      </w:r>
      <w:r>
        <w:t xml:space="preserve"> proposed </w:t>
      </w:r>
      <w:r w:rsidR="005A1A51">
        <w:t>Third</w:t>
      </w:r>
      <w:r w:rsidR="00CD1802">
        <w:t xml:space="preserve"> A</w:t>
      </w:r>
      <w:r w:rsidR="00384CC2">
        <w:t xml:space="preserve">mendment to the </w:t>
      </w:r>
      <w:r>
        <w:t xml:space="preserve">territorial agreement </w:t>
      </w:r>
      <w:r w:rsidR="00384CC2">
        <w:t xml:space="preserve">will allow JEA to serve </w:t>
      </w:r>
      <w:r w:rsidR="00F4080A">
        <w:t>an</w:t>
      </w:r>
      <w:r w:rsidR="00384CC2">
        <w:t xml:space="preserve"> entire </w:t>
      </w:r>
      <w:r w:rsidR="006D1576">
        <w:t xml:space="preserve">planned </w:t>
      </w:r>
      <w:r w:rsidR="00384CC2">
        <w:t>residential development</w:t>
      </w:r>
      <w:r w:rsidR="00CD1802">
        <w:t xml:space="preserve"> </w:t>
      </w:r>
      <w:r>
        <w:t xml:space="preserve">and it will enable FPL and JEA to serve their </w:t>
      </w:r>
      <w:r w:rsidR="00E30395">
        <w:t xml:space="preserve">other </w:t>
      </w:r>
      <w:r>
        <w:t xml:space="preserve">customers in </w:t>
      </w:r>
      <w:r w:rsidR="00F4080A">
        <w:t>the</w:t>
      </w:r>
      <w:r>
        <w:t xml:space="preserve"> </w:t>
      </w:r>
      <w:r w:rsidR="00F4080A">
        <w:t>c</w:t>
      </w:r>
      <w:r>
        <w:t>ounty in an efficient manner. (Guffey</w:t>
      </w:r>
      <w:r w:rsidR="009B66B4">
        <w:t>, Hampson</w:t>
      </w:r>
      <w:r>
        <w:t>)</w:t>
      </w:r>
    </w:p>
    <w:p w:rsidR="00227AE2" w:rsidRPr="004C3641" w:rsidRDefault="00227AE2">
      <w:pPr>
        <w:pStyle w:val="IssueSubsectionHeading"/>
        <w:rPr>
          <w:vanish/>
          <w:specVanish/>
        </w:rPr>
      </w:pPr>
      <w:r w:rsidRPr="004C3641">
        <w:t>Staff Analysis: </w:t>
      </w:r>
    </w:p>
    <w:p w:rsidR="00227AE2" w:rsidRDefault="00227AE2">
      <w:pPr>
        <w:pStyle w:val="BodyText"/>
      </w:pPr>
      <w:r>
        <w:t> </w:t>
      </w:r>
      <w:r w:rsidR="00FB077B">
        <w:t>Pursuant to Section 366.04(2)(d),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FB077B">
        <w:rPr>
          <w:rStyle w:val="FootnoteReference"/>
        </w:rPr>
        <w:footnoteReference w:id="7"/>
      </w:r>
    </w:p>
    <w:p w:rsidR="00E06484" w:rsidRDefault="00FB077B" w:rsidP="00FB077B">
      <w:pPr>
        <w:pStyle w:val="First-LevelSubheading"/>
      </w:pPr>
      <w:r>
        <w:t xml:space="preserve">Proposed </w:t>
      </w:r>
      <w:r w:rsidR="005A1A51">
        <w:t>Third</w:t>
      </w:r>
      <w:r>
        <w:t xml:space="preserve"> Amendment to Territorial Agreement</w:t>
      </w:r>
    </w:p>
    <w:p w:rsidR="009A28BB" w:rsidRDefault="00C32B59" w:rsidP="00C32B59">
      <w:pPr>
        <w:autoSpaceDE w:val="0"/>
        <w:autoSpaceDN w:val="0"/>
        <w:adjustRightInd w:val="0"/>
        <w:jc w:val="both"/>
      </w:pPr>
      <w:r>
        <w:t>On June 3, 2020</w:t>
      </w:r>
      <w:r w:rsidR="005A1A51">
        <w:t>,</w:t>
      </w:r>
      <w:r>
        <w:t xml:space="preserve"> </w:t>
      </w:r>
      <w:r w:rsidR="00FB077B">
        <w:t xml:space="preserve">FPL and JEA entered into the </w:t>
      </w:r>
      <w:r w:rsidR="005A1A51">
        <w:t>T</w:t>
      </w:r>
      <w:r w:rsidR="00E30395">
        <w:t xml:space="preserve">hird </w:t>
      </w:r>
      <w:r w:rsidR="005A1A51">
        <w:t>A</w:t>
      </w:r>
      <w:r w:rsidR="00FB077B">
        <w:t>mend</w:t>
      </w:r>
      <w:r w:rsidR="00E30395">
        <w:t>ment</w:t>
      </w:r>
      <w:r>
        <w:t xml:space="preserve"> </w:t>
      </w:r>
      <w:r w:rsidR="00E30395">
        <w:t xml:space="preserve">to their </w:t>
      </w:r>
      <w:r>
        <w:t xml:space="preserve">1998 </w:t>
      </w:r>
      <w:r w:rsidR="00FB077B">
        <w:t>terri</w:t>
      </w:r>
      <w:r w:rsidR="007E7B68">
        <w:t>torial</w:t>
      </w:r>
      <w:r w:rsidR="00FB077B">
        <w:t xml:space="preserve"> agreement</w:t>
      </w:r>
      <w:r>
        <w:t xml:space="preserve">, which </w:t>
      </w:r>
      <w:r w:rsidRPr="00C32B59">
        <w:t>shall continue and remain</w:t>
      </w:r>
      <w:r>
        <w:t xml:space="preserve"> </w:t>
      </w:r>
      <w:r w:rsidRPr="00C32B59">
        <w:t xml:space="preserve">in effect until the </w:t>
      </w:r>
      <w:r>
        <w:t>Commission</w:t>
      </w:r>
      <w:r w:rsidRPr="00C32B59">
        <w:t>, by order, modifies or withdraws its</w:t>
      </w:r>
      <w:r>
        <w:t xml:space="preserve"> </w:t>
      </w:r>
      <w:r w:rsidRPr="00C32B59">
        <w:t>approval of this Agreement after pr</w:t>
      </w:r>
      <w:r>
        <w:t>op</w:t>
      </w:r>
      <w:r w:rsidRPr="00C32B59">
        <w:t>er notice and hearing</w:t>
      </w:r>
      <w:r w:rsidR="00FB077B" w:rsidRPr="00C32B59">
        <w:t>.</w:t>
      </w:r>
      <w:r w:rsidR="00FB077B">
        <w:t xml:space="preserve"> </w:t>
      </w:r>
      <w:r w:rsidR="007E7B68">
        <w:t>Other</w:t>
      </w:r>
      <w:r w:rsidR="00FB077B">
        <w:t xml:space="preserve"> than the </w:t>
      </w:r>
      <w:r w:rsidR="007E7B68">
        <w:t>proposed</w:t>
      </w:r>
      <w:r w:rsidR="00FB077B">
        <w:t xml:space="preserve"> </w:t>
      </w:r>
      <w:r w:rsidR="00384CC2">
        <w:t>parcel swaps</w:t>
      </w:r>
      <w:r w:rsidR="00FB077B">
        <w:t xml:space="preserve">, all other parts of the territorial agreement </w:t>
      </w:r>
      <w:r w:rsidR="007E7B68">
        <w:t>remain</w:t>
      </w:r>
      <w:r w:rsidR="00FB077B">
        <w:t xml:space="preserve"> in effect. </w:t>
      </w:r>
      <w:r w:rsidR="00094E51">
        <w:t xml:space="preserve">The proposed </w:t>
      </w:r>
      <w:r w:rsidR="005A1A51">
        <w:t>Third</w:t>
      </w:r>
      <w:r w:rsidR="00094E51">
        <w:t xml:space="preserve"> </w:t>
      </w:r>
      <w:r>
        <w:t>A</w:t>
      </w:r>
      <w:r w:rsidR="00094E51">
        <w:t>mendment finalizes the territorial boundary adjustments between FPL and JEA that are necessary to accommodate development and</w:t>
      </w:r>
      <w:r w:rsidR="00FB077B">
        <w:t xml:space="preserve"> </w:t>
      </w:r>
      <w:r w:rsidR="003E7F9D">
        <w:t xml:space="preserve">facilitate the provision of electricity to the expanding development by one utility, and </w:t>
      </w:r>
      <w:r w:rsidR="00FB077B">
        <w:t xml:space="preserve">is </w:t>
      </w:r>
      <w:r w:rsidR="003E7F9D">
        <w:t xml:space="preserve">also </w:t>
      </w:r>
      <w:r w:rsidR="00FB077B">
        <w:t>intended to avoid duplication of services in the area</w:t>
      </w:r>
      <w:r w:rsidR="006D1576">
        <w:t>s</w:t>
      </w:r>
      <w:r w:rsidR="00FB077B">
        <w:t xml:space="preserve"> subject to the parcel swaps. </w:t>
      </w:r>
      <w:r w:rsidR="00094E51">
        <w:t xml:space="preserve">Pursuant to the agreed upon amendment, three parcels </w:t>
      </w:r>
      <w:r w:rsidR="003E7F9D">
        <w:t xml:space="preserve">(5, 6, and 7) </w:t>
      </w:r>
      <w:r w:rsidR="00094E51">
        <w:t>located within JEA</w:t>
      </w:r>
      <w:r w:rsidR="009A28BB">
        <w:t>’</w:t>
      </w:r>
      <w:r w:rsidR="00094E51">
        <w:t xml:space="preserve">s territory will be transferred to FPL and one parcel </w:t>
      </w:r>
      <w:r w:rsidR="003E7F9D">
        <w:t>(</w:t>
      </w:r>
      <w:r w:rsidR="00D907E3">
        <w:t xml:space="preserve">parcel </w:t>
      </w:r>
      <w:r w:rsidR="003E7F9D">
        <w:t xml:space="preserve">4) </w:t>
      </w:r>
      <w:r w:rsidR="00094E51">
        <w:t>located within FPL</w:t>
      </w:r>
      <w:r w:rsidR="009A28BB">
        <w:t>’</w:t>
      </w:r>
      <w:r w:rsidR="00094E51">
        <w:t xml:space="preserve">s territory will be transferred to JEA. Total acreage of the swapped parcels is 22.30 acres located in St. Johns County. </w:t>
      </w:r>
    </w:p>
    <w:p w:rsidR="009A28BB" w:rsidRDefault="009A28BB" w:rsidP="00C32B59">
      <w:pPr>
        <w:autoSpaceDE w:val="0"/>
        <w:autoSpaceDN w:val="0"/>
        <w:adjustRightInd w:val="0"/>
        <w:jc w:val="both"/>
      </w:pPr>
    </w:p>
    <w:p w:rsidR="00FB077B" w:rsidRDefault="000B0B21" w:rsidP="00C32B59">
      <w:pPr>
        <w:autoSpaceDE w:val="0"/>
        <w:autoSpaceDN w:val="0"/>
        <w:adjustRightInd w:val="0"/>
        <w:jc w:val="both"/>
      </w:pPr>
      <w:r>
        <w:t>Currently</w:t>
      </w:r>
      <w:r w:rsidR="003E7F9D">
        <w:t xml:space="preserve">, </w:t>
      </w:r>
      <w:r w:rsidR="00C32B59">
        <w:t>the subject parcels are undeveloped</w:t>
      </w:r>
      <w:r w:rsidR="00DA6D50">
        <w:t>;</w:t>
      </w:r>
      <w:r w:rsidR="00C32B59">
        <w:t xml:space="preserve"> and therefore, </w:t>
      </w:r>
      <w:r w:rsidR="003E7F9D">
        <w:t xml:space="preserve">there </w:t>
      </w:r>
      <w:r w:rsidR="00660A83">
        <w:t xml:space="preserve">are no customers or electric facilities </w:t>
      </w:r>
      <w:r w:rsidR="003E7F9D">
        <w:t xml:space="preserve">in parcels </w:t>
      </w:r>
      <w:r w:rsidR="00660A83">
        <w:t xml:space="preserve">4, </w:t>
      </w:r>
      <w:r w:rsidR="003E7F9D">
        <w:t xml:space="preserve">5, 6, and 7 pursuant to paragraph </w:t>
      </w:r>
      <w:r w:rsidR="00660A83">
        <w:t xml:space="preserve">2 of </w:t>
      </w:r>
      <w:r w:rsidR="003E7F9D">
        <w:t xml:space="preserve">the </w:t>
      </w:r>
      <w:r w:rsidR="00660A83">
        <w:t>proposed 2020 Amendment</w:t>
      </w:r>
      <w:r w:rsidR="003E7F9D">
        <w:t>. With the parcel swap</w:t>
      </w:r>
      <w:r w:rsidR="006D1576">
        <w:t>, JEA will provide electricity to 342 residential customers in the planned development</w:t>
      </w:r>
      <w:r w:rsidR="00660A83">
        <w:t xml:space="preserve"> for parcel 4</w:t>
      </w:r>
      <w:r w:rsidR="00D15653">
        <w:t xml:space="preserve"> (13.43 acres)</w:t>
      </w:r>
      <w:r w:rsidR="006D1576">
        <w:t>, and</w:t>
      </w:r>
      <w:r w:rsidR="003E7F9D">
        <w:t xml:space="preserve"> </w:t>
      </w:r>
      <w:r w:rsidR="00660A83">
        <w:t xml:space="preserve">FPL will </w:t>
      </w:r>
      <w:r w:rsidR="00C32B59">
        <w:t xml:space="preserve">provide </w:t>
      </w:r>
      <w:r w:rsidR="00660A83">
        <w:t>electricity to parcels 5, 6, and 7</w:t>
      </w:r>
      <w:r w:rsidR="00D15653">
        <w:t xml:space="preserve"> (total of 8.87 acres) if developed in the future</w:t>
      </w:r>
      <w:r w:rsidR="00660A83">
        <w:t xml:space="preserve">. With the parcel swap, </w:t>
      </w:r>
      <w:r w:rsidR="003E7F9D">
        <w:t xml:space="preserve">the parties will be better positioned to provide electric service in the future to </w:t>
      </w:r>
      <w:r w:rsidR="00660A83">
        <w:t>o</w:t>
      </w:r>
      <w:r w:rsidR="006D1576">
        <w:t xml:space="preserve">ther </w:t>
      </w:r>
      <w:r>
        <w:t>development</w:t>
      </w:r>
      <w:r w:rsidR="003E7F9D">
        <w:t xml:space="preserve"> within this area. </w:t>
      </w:r>
    </w:p>
    <w:p w:rsidR="003E001E" w:rsidRDefault="003E001E" w:rsidP="00C32B59">
      <w:pPr>
        <w:autoSpaceDE w:val="0"/>
        <w:autoSpaceDN w:val="0"/>
        <w:adjustRightInd w:val="0"/>
        <w:jc w:val="both"/>
      </w:pPr>
    </w:p>
    <w:p w:rsidR="003E001E" w:rsidRDefault="003E001E" w:rsidP="003E001E">
      <w:pPr>
        <w:pStyle w:val="First-LevelSubheading"/>
      </w:pPr>
      <w:r>
        <w:t>Customer Notification</w:t>
      </w:r>
    </w:p>
    <w:p w:rsidR="000A5124" w:rsidRDefault="003E7F9D" w:rsidP="00E275D8">
      <w:pPr>
        <w:pStyle w:val="BodyText"/>
      </w:pPr>
      <w:r>
        <w:t xml:space="preserve">Paragraph 18 of the petition states that since the areas subject to the parcel swap in this 2020 </w:t>
      </w:r>
      <w:r w:rsidR="00CD1802">
        <w:t>A</w:t>
      </w:r>
      <w:r>
        <w:t xml:space="preserve">mendment are </w:t>
      </w:r>
      <w:r w:rsidR="000B0B21">
        <w:t>currently</w:t>
      </w:r>
      <w:r w:rsidR="00D907E3">
        <w:t xml:space="preserve"> undeveloped, there </w:t>
      </w:r>
      <w:r w:rsidR="00247A9F">
        <w:t>are no infrastructure or customer accounts</w:t>
      </w:r>
      <w:r w:rsidR="00D907E3">
        <w:t xml:space="preserve"> to be transferred</w:t>
      </w:r>
      <w:r w:rsidR="009032F4">
        <w:t>; therefore, no</w:t>
      </w:r>
      <w:r w:rsidR="00247A9F">
        <w:t xml:space="preserve"> customers </w:t>
      </w:r>
      <w:r w:rsidR="009032F4">
        <w:t>were</w:t>
      </w:r>
      <w:r w:rsidR="00247A9F">
        <w:t xml:space="preserve"> notified</w:t>
      </w:r>
      <w:r w:rsidR="009032F4">
        <w:t xml:space="preserve"> pursuant to Rule 25-6.0440(1), F.A.C.</w:t>
      </w:r>
    </w:p>
    <w:p w:rsidR="000A5124" w:rsidRDefault="00D15653" w:rsidP="00E275D8">
      <w:pPr>
        <w:pStyle w:val="BodyText"/>
      </w:pPr>
      <w:r>
        <w:t>In paragraph 20 of the petition, t</w:t>
      </w:r>
      <w:r w:rsidR="000B0B21">
        <w:t>he parties state that</w:t>
      </w:r>
      <w:r>
        <w:t xml:space="preserve"> </w:t>
      </w:r>
      <w:r w:rsidR="000B0B21">
        <w:t xml:space="preserve">approval of the proposed 2020 </w:t>
      </w:r>
      <w:r w:rsidR="00CD1802">
        <w:t>A</w:t>
      </w:r>
      <w:r w:rsidR="000B0B21">
        <w:t>mendment will not cause a decrease in reliability of electric service to the existing or future customers.</w:t>
      </w:r>
    </w:p>
    <w:p w:rsidR="000A5124" w:rsidRDefault="000A5124" w:rsidP="000A5124">
      <w:pPr>
        <w:pStyle w:val="First-LevelSubheading"/>
      </w:pPr>
      <w:r>
        <w:lastRenderedPageBreak/>
        <w:t>Conclusion</w:t>
      </w:r>
    </w:p>
    <w:p w:rsidR="000A5124" w:rsidRDefault="000A5124" w:rsidP="00E275D8">
      <w:pPr>
        <w:pStyle w:val="BodyText"/>
      </w:pPr>
      <w:r>
        <w:t>After review of the petition and the petitioners</w:t>
      </w:r>
      <w:r w:rsidR="00DA6D50">
        <w:t>’</w:t>
      </w:r>
      <w:r>
        <w:t xml:space="preserve"> joint responses to staff’s data request, staff </w:t>
      </w:r>
      <w:r w:rsidR="002F0B95">
        <w:t>believes</w:t>
      </w:r>
      <w:r>
        <w:t xml:space="preserve"> the </w:t>
      </w:r>
      <w:r w:rsidR="002F0B95">
        <w:t>proposed</w:t>
      </w:r>
      <w:r>
        <w:t xml:space="preserve"> </w:t>
      </w:r>
      <w:r w:rsidR="005A1A51">
        <w:t>Third</w:t>
      </w:r>
      <w:r w:rsidR="00460240">
        <w:t xml:space="preserve"> Amendment</w:t>
      </w:r>
      <w:r>
        <w:t xml:space="preserve"> will enable FPL and JEA to </w:t>
      </w:r>
      <w:r w:rsidR="00660A83">
        <w:t xml:space="preserve">exchange four land parcels within their respective retail service territories, </w:t>
      </w:r>
      <w:r w:rsidR="00460240">
        <w:t>achieve necessary changes to accommodate development</w:t>
      </w:r>
      <w:r w:rsidR="00660A83">
        <w:t xml:space="preserve">, </w:t>
      </w:r>
      <w:r w:rsidR="00460240">
        <w:t xml:space="preserve">and </w:t>
      </w:r>
      <w:r>
        <w:t xml:space="preserve">serve </w:t>
      </w:r>
      <w:r w:rsidR="002F0B95">
        <w:t>their</w:t>
      </w:r>
      <w:r>
        <w:t xml:space="preserve"> current and </w:t>
      </w:r>
      <w:r w:rsidR="002F0B95">
        <w:t>future</w:t>
      </w:r>
      <w:r>
        <w:t xml:space="preserve"> customers efficiently. It appears that the proposed </w:t>
      </w:r>
      <w:r w:rsidR="005A1A51">
        <w:t>Third</w:t>
      </w:r>
      <w:r w:rsidR="00C6099B">
        <w:t xml:space="preserve"> Amendment to the existing </w:t>
      </w:r>
      <w:r>
        <w:t xml:space="preserve">agreement eliminates any potential uneconomic duplication of facilities and will not cause a decrease in reliability of </w:t>
      </w:r>
      <w:r w:rsidR="002F0B95">
        <w:t>electric</w:t>
      </w:r>
      <w:r>
        <w:t xml:space="preserve"> service. As such, staff believes that the </w:t>
      </w:r>
      <w:r w:rsidR="002F0B95">
        <w:t>proposed</w:t>
      </w:r>
      <w:r>
        <w:t xml:space="preserve"> </w:t>
      </w:r>
      <w:r w:rsidR="005A1A51">
        <w:t>Third</w:t>
      </w:r>
      <w:r w:rsidR="00C6099B">
        <w:t xml:space="preserve"> Amendment</w:t>
      </w:r>
      <w:r w:rsidR="005A1A51">
        <w:t xml:space="preserve"> dated June 3, 2020,</w:t>
      </w:r>
      <w:r w:rsidR="00C6099B">
        <w:t xml:space="preserve"> to the exiting territorial </w:t>
      </w:r>
      <w:r>
        <w:t xml:space="preserve">agreement between FPL and JEA </w:t>
      </w:r>
      <w:r w:rsidR="009A28BB">
        <w:t xml:space="preserve">in St. Johns County </w:t>
      </w:r>
      <w:r w:rsidR="00460240">
        <w:t>should be approved by the Commission.</w:t>
      </w:r>
      <w:r w:rsidR="007A2E85">
        <w:t xml:space="preserve"> The proposed </w:t>
      </w:r>
      <w:r w:rsidR="00883EA7">
        <w:t>T</w:t>
      </w:r>
      <w:r w:rsidR="005A1A51">
        <w:t>hird</w:t>
      </w:r>
      <w:r w:rsidR="007A2E85">
        <w:t xml:space="preserve"> Amendment to the territorial agreement </w:t>
      </w:r>
      <w:r w:rsidR="005A1A51">
        <w:t>should be</w:t>
      </w:r>
      <w:r w:rsidR="00883EA7">
        <w:t>come</w:t>
      </w:r>
      <w:r w:rsidR="005A1A51">
        <w:t xml:space="preserve"> effective on the date the Commission Order</w:t>
      </w:r>
      <w:r w:rsidR="00883EA7">
        <w:t xml:space="preserve"> approving it becomes final</w:t>
      </w:r>
      <w:r w:rsidR="007A2E85">
        <w:t>.</w:t>
      </w:r>
    </w:p>
    <w:p w:rsidR="000A5124" w:rsidRDefault="000A5124">
      <w:pPr>
        <w:pStyle w:val="IssueHeading"/>
        <w:rPr>
          <w:vanish/>
          <w:specVanish/>
        </w:rPr>
      </w:pPr>
      <w:r w:rsidRPr="004C3641">
        <w:rPr>
          <w:b w:val="0"/>
          <w:i w:val="0"/>
        </w:rPr>
        <w:br w:type="page"/>
      </w:r>
      <w:r w:rsidRPr="004C3641">
        <w:lastRenderedPageBreak/>
        <w:t xml:space="preserve">Issue </w:t>
      </w:r>
      <w:r w:rsidR="00C469EB">
        <w:fldChar w:fldCharType="begin"/>
      </w:r>
      <w:r w:rsidR="00C469EB">
        <w:instrText xml:space="preserve"> SEQ Issue \* MERGEFORMAT </w:instrText>
      </w:r>
      <w:r w:rsidR="00C469EB">
        <w:fldChar w:fldCharType="separate"/>
      </w:r>
      <w:r w:rsidR="009A22BD">
        <w:rPr>
          <w:noProof/>
        </w:rPr>
        <w:t>2</w:t>
      </w:r>
      <w:r w:rsidR="00C469E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A22BD">
        <w:rPr>
          <w:noProof/>
        </w:rPr>
        <w:instrText>2</w:instrText>
      </w:r>
      <w:r>
        <w:fldChar w:fldCharType="end"/>
      </w:r>
      <w:r>
        <w:tab/>
        <w:instrText xml:space="preserve">(Trierwiler)" \l 1 </w:instrText>
      </w:r>
      <w:r>
        <w:fldChar w:fldCharType="end"/>
      </w:r>
      <w:r>
        <w:t> </w:t>
      </w:r>
    </w:p>
    <w:p w:rsidR="000A5124" w:rsidRDefault="000A5124">
      <w:pPr>
        <w:pStyle w:val="BodyText"/>
      </w:pPr>
      <w:r>
        <w:t> Should this docket be closed?</w:t>
      </w:r>
    </w:p>
    <w:p w:rsidR="000A5124" w:rsidRPr="004C3641" w:rsidRDefault="000A5124">
      <w:pPr>
        <w:pStyle w:val="IssueSubsectionHeading"/>
        <w:rPr>
          <w:vanish/>
          <w:specVanish/>
        </w:rPr>
      </w:pPr>
      <w:r w:rsidRPr="004C3641">
        <w:t>Recommendation: </w:t>
      </w:r>
    </w:p>
    <w:p w:rsidR="000A5124" w:rsidRDefault="000A5124">
      <w:pPr>
        <w:pStyle w:val="BodyText"/>
      </w:pPr>
      <w:r>
        <w:t> If no protest is filed by a person whose substantial interests are affected within 21 days of the issuance of the Order, this docket should be closed upon the issuance of a Consummating Order</w:t>
      </w:r>
      <w:r w:rsidR="002F0B95">
        <w:t>.</w:t>
      </w:r>
      <w:r>
        <w:t xml:space="preserve"> (Trierwiler)</w:t>
      </w:r>
    </w:p>
    <w:p w:rsidR="000A5124" w:rsidRPr="004C3641" w:rsidRDefault="000A5124">
      <w:pPr>
        <w:pStyle w:val="IssueSubsectionHeading"/>
        <w:rPr>
          <w:vanish/>
          <w:specVanish/>
        </w:rPr>
      </w:pPr>
      <w:r w:rsidRPr="004C3641">
        <w:t>Staff Analysis: </w:t>
      </w:r>
    </w:p>
    <w:p w:rsidR="000A5124" w:rsidRDefault="000A5124">
      <w:pPr>
        <w:pStyle w:val="BodyText"/>
      </w:pPr>
      <w:r>
        <w:t> </w:t>
      </w:r>
      <w:r w:rsidR="002F0B95">
        <w:t>If no protest is filed by a person whose substantial interests are affected within 21 days of the issuance of the Order, this docket should be closed upon the issuance of a Consummating Order.</w:t>
      </w:r>
    </w:p>
    <w:p w:rsidR="000364B7" w:rsidRDefault="000364B7" w:rsidP="00E275D8">
      <w:pPr>
        <w:pStyle w:val="BodyText"/>
        <w:sectPr w:rsidR="000364B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A5124" w:rsidRDefault="000364B7"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4940935" cy="813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4940935" cy="813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4940935" cy="813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4940935" cy="813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266055" cy="813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6055" cy="8138160"/>
                    </a:xfrm>
                    <a:prstGeom prst="rect">
                      <a:avLst/>
                    </a:prstGeom>
                  </pic:spPr>
                </pic:pic>
              </a:graphicData>
            </a:graphic>
          </wp:inline>
        </w:drawing>
      </w:r>
      <w:r>
        <w:rPr>
          <w:noProof/>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A5124" w:rsidSect="0068481F">
      <w:headerReference w:type="default" r:id="rId3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46D" w:rsidRDefault="004A046D">
      <w:r>
        <w:separator/>
      </w:r>
    </w:p>
  </w:endnote>
  <w:endnote w:type="continuationSeparator" w:id="0">
    <w:p w:rsidR="004A046D" w:rsidRDefault="004A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67E71">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46D" w:rsidRDefault="004A046D">
      <w:r>
        <w:separator/>
      </w:r>
    </w:p>
  </w:footnote>
  <w:footnote w:type="continuationSeparator" w:id="0">
    <w:p w:rsidR="004A046D" w:rsidRDefault="004A046D">
      <w:r>
        <w:continuationSeparator/>
      </w:r>
    </w:p>
  </w:footnote>
  <w:footnote w:id="1">
    <w:p w:rsidR="005C6791" w:rsidRDefault="005C6791">
      <w:pPr>
        <w:pStyle w:val="FootnoteText"/>
      </w:pPr>
      <w:r>
        <w:rPr>
          <w:rStyle w:val="FootnoteReference"/>
        </w:rPr>
        <w:footnoteRef/>
      </w:r>
      <w:r>
        <w:t xml:space="preserve"> </w:t>
      </w:r>
      <w:r w:rsidR="00D907E3">
        <w:t xml:space="preserve">Order No. 3799, </w:t>
      </w:r>
      <w:r w:rsidR="002F56C4">
        <w:t>issued April 28, 1965, in Docket No. 7421-EU.</w:t>
      </w:r>
    </w:p>
  </w:footnote>
  <w:footnote w:id="2">
    <w:p w:rsidR="00ED0249" w:rsidRDefault="00ED0249" w:rsidP="00ED0249">
      <w:pPr>
        <w:pStyle w:val="FootnoteText"/>
      </w:pPr>
      <w:r>
        <w:rPr>
          <w:rStyle w:val="FootnoteReference"/>
        </w:rPr>
        <w:footnoteRef/>
      </w:r>
      <w:r>
        <w:t xml:space="preserve"> Order No. 9363, issued May 9, 1980, in Docket No. 790886-EU, </w:t>
      </w:r>
      <w:r w:rsidRPr="00ED0249">
        <w:rPr>
          <w:i/>
        </w:rPr>
        <w:t>In re: Petition of Jacksonville Electric Authority for approval of a territorial agreement between JEA and Florida Power and Light Company</w:t>
      </w:r>
      <w:r>
        <w:t>.</w:t>
      </w:r>
    </w:p>
  </w:footnote>
  <w:footnote w:id="3">
    <w:p w:rsidR="00ED0249" w:rsidRDefault="00ED0249" w:rsidP="00ED0249">
      <w:pPr>
        <w:pStyle w:val="FootnoteText"/>
      </w:pPr>
      <w:r>
        <w:rPr>
          <w:rStyle w:val="FootnoteReference"/>
        </w:rPr>
        <w:footnoteRef/>
      </w:r>
      <w:r>
        <w:t xml:space="preserve"> Order No. PSC-96-0212-FOF-EU, issued February 14, 1996</w:t>
      </w:r>
      <w:r w:rsidR="00DA6D50">
        <w:t>,</w:t>
      </w:r>
      <w:r>
        <w:t xml:space="preserve"> and finalized by Order No. PSC-96-0755-FOF-EU, issued June 10, 1996, in Docket No. 950307-EU,</w:t>
      </w:r>
      <w:r w:rsidRPr="00622C4C">
        <w:t xml:space="preserve"> </w:t>
      </w:r>
      <w:r w:rsidRPr="00ED0249">
        <w:rPr>
          <w:i/>
        </w:rPr>
        <w:t>In re: Petition of Jacksonville Electric Authority to Resolve a Territorial Dispute With Florida Power &amp; Light Company in St. Johns County</w:t>
      </w:r>
      <w:r>
        <w:t xml:space="preserve">. </w:t>
      </w:r>
    </w:p>
  </w:footnote>
  <w:footnote w:id="4">
    <w:p w:rsidR="00ED0249" w:rsidRDefault="00ED0249" w:rsidP="00ED0249">
      <w:pPr>
        <w:pStyle w:val="FootnoteText"/>
      </w:pPr>
      <w:r>
        <w:rPr>
          <w:rStyle w:val="FootnoteReference"/>
        </w:rPr>
        <w:footnoteRef/>
      </w:r>
      <w:r>
        <w:t xml:space="preserve"> Order No. PSC-98-1687-FOF-EU, issued December 14, 1998, in Docket No. 980755-EU, </w:t>
      </w:r>
      <w:r w:rsidRPr="00ED0249">
        <w:rPr>
          <w:i/>
        </w:rPr>
        <w:t>In re: Joint petition for approval of new territorial agreement between Florida Power &amp; Light Company and Jacksonville Electric Authority</w:t>
      </w:r>
      <w:r>
        <w:t>.</w:t>
      </w:r>
    </w:p>
  </w:footnote>
  <w:footnote w:id="5">
    <w:p w:rsidR="00ED0249" w:rsidRDefault="00ED0249" w:rsidP="00ED0249">
      <w:pPr>
        <w:pStyle w:val="FootnoteText"/>
      </w:pPr>
      <w:r>
        <w:rPr>
          <w:rStyle w:val="FootnoteReference"/>
        </w:rPr>
        <w:footnoteRef/>
      </w:r>
      <w:r>
        <w:t xml:space="preserve"> Order No. PSC-12-0561-PAA-EU, issued October 22, 2012, in Docket No. 120171-EU, </w:t>
      </w:r>
      <w:r w:rsidRPr="00ED0249">
        <w:rPr>
          <w:i/>
        </w:rPr>
        <w:t>In re: Joint petition for approval of amendment to territorial agreement in St. Johns County between Florida Power &amp; Light Company, a Florida corporation, and JEA, a Florida municipal corporation</w:t>
      </w:r>
      <w:r w:rsidRPr="006B3329">
        <w:t>.</w:t>
      </w:r>
    </w:p>
  </w:footnote>
  <w:footnote w:id="6">
    <w:p w:rsidR="00ED0249" w:rsidRDefault="00ED0249">
      <w:pPr>
        <w:pStyle w:val="FootnoteText"/>
      </w:pPr>
      <w:r>
        <w:rPr>
          <w:rStyle w:val="FootnoteReference"/>
        </w:rPr>
        <w:footnoteRef/>
      </w:r>
      <w:r>
        <w:t xml:space="preserve"> Order </w:t>
      </w:r>
      <w:r w:rsidR="00E30395">
        <w:t>N</w:t>
      </w:r>
      <w:r>
        <w:t xml:space="preserve">o. PSC-14-0469-PAA-EU, issued August 29, 2014, in Docket No. 20140130-EU, </w:t>
      </w:r>
      <w:r w:rsidRPr="00ED0249">
        <w:rPr>
          <w:i/>
        </w:rPr>
        <w:t xml:space="preserve">In re: </w:t>
      </w:r>
      <w:bookmarkStart w:id="14" w:name="SSInRe"/>
      <w:bookmarkEnd w:id="14"/>
      <w:r w:rsidRPr="00ED0249">
        <w:rPr>
          <w:i/>
        </w:rPr>
        <w:t>Joint petition for approval of amendment to territorial agreement between Florida Power &amp; Light Company and JEA</w:t>
      </w:r>
      <w:r>
        <w:t>.</w:t>
      </w:r>
    </w:p>
  </w:footnote>
  <w:footnote w:id="7">
    <w:p w:rsidR="00FB077B" w:rsidRDefault="00FB077B" w:rsidP="00FB077B">
      <w:pPr>
        <w:pStyle w:val="FootnoteText"/>
      </w:pPr>
      <w:r>
        <w:rPr>
          <w:rStyle w:val="FootnoteReference"/>
        </w:rPr>
        <w:footnoteRef/>
      </w:r>
      <w:r>
        <w:t xml:space="preserve"> </w:t>
      </w:r>
      <w:r w:rsidRPr="00C22375">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4A046D" w:rsidP="00220732">
    <w:pPr>
      <w:pStyle w:val="Header"/>
      <w:tabs>
        <w:tab w:val="clear" w:pos="4320"/>
        <w:tab w:val="clear" w:pos="8640"/>
        <w:tab w:val="right" w:pos="9360"/>
      </w:tabs>
    </w:pPr>
    <w:bookmarkStart w:id="15" w:name="DocketLabel"/>
    <w:r>
      <w:t>Docket No.</w:t>
    </w:r>
    <w:bookmarkEnd w:id="15"/>
    <w:r w:rsidR="00BC402E">
      <w:t xml:space="preserve"> </w:t>
    </w:r>
    <w:bookmarkStart w:id="16" w:name="DocketList"/>
    <w:r>
      <w:t>20200162-EU</w:t>
    </w:r>
    <w:bookmarkEnd w:id="16"/>
  </w:p>
  <w:p w:rsidR="00BC402E" w:rsidRDefault="00BC402E">
    <w:pPr>
      <w:pStyle w:val="Header"/>
    </w:pPr>
    <w:r>
      <w:t xml:space="preserve">Date: </w:t>
    </w:r>
    <w:r w:rsidR="00C469EB">
      <w:fldChar w:fldCharType="begin"/>
    </w:r>
    <w:r w:rsidR="00C469EB">
      <w:instrText xml:space="preserve"> REF FilingDate </w:instrText>
    </w:r>
    <w:r w:rsidR="00C469EB">
      <w:fldChar w:fldCharType="separate"/>
    </w:r>
    <w:r w:rsidR="009A22BD">
      <w:t>August 20, 2020</w:t>
    </w:r>
    <w:r w:rsidR="00C469E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9A22BD">
      <w:t>Docket No.</w:t>
    </w:r>
    <w:r>
      <w:fldChar w:fldCharType="end"/>
    </w:r>
    <w:r>
      <w:t xml:space="preserve"> </w:t>
    </w:r>
    <w:r>
      <w:fldChar w:fldCharType="begin"/>
    </w:r>
    <w:r>
      <w:instrText xml:space="preserve"> REF DocketList</w:instrText>
    </w:r>
    <w:r>
      <w:fldChar w:fldCharType="separate"/>
    </w:r>
    <w:r w:rsidR="009A22BD">
      <w:t>20200162-EU</w:t>
    </w:r>
    <w:r>
      <w:fldChar w:fldCharType="end"/>
    </w:r>
    <w:r>
      <w:tab/>
      <w:t xml:space="preserve">Issue </w:t>
    </w:r>
    <w:r w:rsidR="00C469EB">
      <w:fldChar w:fldCharType="begin"/>
    </w:r>
    <w:r w:rsidR="00C469EB">
      <w:instrText xml:space="preserve"> Seq Issue \c \* Arabic </w:instrText>
    </w:r>
    <w:r w:rsidR="00C469EB">
      <w:fldChar w:fldCharType="separate"/>
    </w:r>
    <w:r w:rsidR="00667E71">
      <w:rPr>
        <w:noProof/>
      </w:rPr>
      <w:t>1</w:t>
    </w:r>
    <w:r w:rsidR="00C469EB">
      <w:rPr>
        <w:noProof/>
      </w:rPr>
      <w:fldChar w:fldCharType="end"/>
    </w:r>
  </w:p>
  <w:p w:rsidR="00BC402E" w:rsidRDefault="00BC402E">
    <w:pPr>
      <w:pStyle w:val="Header"/>
    </w:pPr>
    <w:r>
      <w:t xml:space="preserve">Date: </w:t>
    </w:r>
    <w:r w:rsidR="00C469EB">
      <w:fldChar w:fldCharType="begin"/>
    </w:r>
    <w:r w:rsidR="00C469EB">
      <w:instrText xml:space="preserve"> REF FilingDate </w:instrText>
    </w:r>
    <w:r w:rsidR="00C469EB">
      <w:fldChar w:fldCharType="separate"/>
    </w:r>
    <w:r w:rsidR="009A22BD">
      <w:t>August 20, 2020</w:t>
    </w:r>
    <w:r w:rsidR="00C469EB">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4B7" w:rsidRDefault="000364B7" w:rsidP="009F36A6">
    <w:pPr>
      <w:pStyle w:val="Header"/>
      <w:tabs>
        <w:tab w:val="clear" w:pos="4320"/>
        <w:tab w:val="clear" w:pos="8640"/>
        <w:tab w:val="left" w:pos="738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20200162-EU</w:t>
    </w:r>
    <w:r>
      <w:fldChar w:fldCharType="end"/>
    </w:r>
    <w:r w:rsidR="009F36A6">
      <w:tab/>
    </w:r>
    <w:r>
      <w:t>Attachment A</w:t>
    </w:r>
  </w:p>
  <w:p w:rsidR="000364B7" w:rsidRDefault="000364B7">
    <w:pPr>
      <w:pStyle w:val="Header"/>
    </w:pPr>
    <w:r>
      <w:t xml:space="preserve">Date: </w:t>
    </w:r>
    <w:r w:rsidR="00C469EB">
      <w:fldChar w:fldCharType="begin"/>
    </w:r>
    <w:r w:rsidR="00C469EB">
      <w:instrText xml:space="preserve"> REF FilingDate </w:instrText>
    </w:r>
    <w:r w:rsidR="00C469EB">
      <w:fldChar w:fldCharType="separate"/>
    </w:r>
    <w:r>
      <w:t>August 20, 2020</w:t>
    </w:r>
    <w:r w:rsidR="00C469EB">
      <w:fldChar w:fldCharType="end"/>
    </w:r>
    <w:r w:rsidR="009F36A6">
      <w:tab/>
    </w:r>
    <w:r w:rsidR="009F36A6">
      <w:tab/>
      <w:t xml:space="preserve">Page </w:t>
    </w:r>
    <w:r w:rsidR="009F36A6">
      <w:fldChar w:fldCharType="begin"/>
    </w:r>
    <w:r w:rsidR="009F36A6">
      <w:instrText xml:space="preserve"> =</w:instrText>
    </w:r>
    <w:r w:rsidR="009F36A6">
      <w:fldChar w:fldCharType="begin"/>
    </w:r>
    <w:r w:rsidR="009F36A6">
      <w:instrText xml:space="preserve">Page  </w:instrText>
    </w:r>
    <w:r w:rsidR="009F36A6">
      <w:fldChar w:fldCharType="separate"/>
    </w:r>
    <w:r w:rsidR="00667E71">
      <w:rPr>
        <w:noProof/>
      </w:rPr>
      <w:instrText>26</w:instrText>
    </w:r>
    <w:r w:rsidR="009F36A6">
      <w:fldChar w:fldCharType="end"/>
    </w:r>
    <w:r w:rsidR="009F36A6">
      <w:instrText xml:space="preserve"> -5 </w:instrText>
    </w:r>
    <w:r w:rsidR="009F36A6">
      <w:fldChar w:fldCharType="separate"/>
    </w:r>
    <w:r w:rsidR="00667E71">
      <w:rPr>
        <w:noProof/>
      </w:rPr>
      <w:t>21</w:t>
    </w:r>
    <w:r w:rsidR="009F36A6">
      <w:fldChar w:fldCharType="end"/>
    </w:r>
    <w:r w:rsidR="009F36A6">
      <w:t xml:space="preserve"> of 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A046D"/>
    <w:rsid w:val="000043D5"/>
    <w:rsid w:val="00006170"/>
    <w:rsid w:val="00010E37"/>
    <w:rsid w:val="000172DA"/>
    <w:rsid w:val="000247C5"/>
    <w:rsid w:val="000277C2"/>
    <w:rsid w:val="00035B48"/>
    <w:rsid w:val="000364B7"/>
    <w:rsid w:val="00036CE2"/>
    <w:rsid w:val="000437FE"/>
    <w:rsid w:val="000513BE"/>
    <w:rsid w:val="00065A06"/>
    <w:rsid w:val="000666F3"/>
    <w:rsid w:val="00070DCB"/>
    <w:rsid w:val="00072CCA"/>
    <w:rsid w:val="00073120"/>
    <w:rsid w:val="000764D0"/>
    <w:rsid w:val="000828D3"/>
    <w:rsid w:val="00094E51"/>
    <w:rsid w:val="000A0852"/>
    <w:rsid w:val="000A2B57"/>
    <w:rsid w:val="000A418B"/>
    <w:rsid w:val="000A5124"/>
    <w:rsid w:val="000B0B21"/>
    <w:rsid w:val="000C4431"/>
    <w:rsid w:val="000D1C06"/>
    <w:rsid w:val="000D4319"/>
    <w:rsid w:val="000F374A"/>
    <w:rsid w:val="00102F6F"/>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4C98"/>
    <w:rsid w:val="001F6DA1"/>
    <w:rsid w:val="002044E6"/>
    <w:rsid w:val="00205C82"/>
    <w:rsid w:val="00205DC2"/>
    <w:rsid w:val="00212B17"/>
    <w:rsid w:val="002163B6"/>
    <w:rsid w:val="00220732"/>
    <w:rsid w:val="00221D32"/>
    <w:rsid w:val="00225C3F"/>
    <w:rsid w:val="00227AE2"/>
    <w:rsid w:val="00247A9F"/>
    <w:rsid w:val="00263D44"/>
    <w:rsid w:val="002702AD"/>
    <w:rsid w:val="00292D82"/>
    <w:rsid w:val="002963CB"/>
    <w:rsid w:val="002B4A01"/>
    <w:rsid w:val="002D226D"/>
    <w:rsid w:val="002F0B95"/>
    <w:rsid w:val="002F56C4"/>
    <w:rsid w:val="002F6030"/>
    <w:rsid w:val="003037E1"/>
    <w:rsid w:val="00307E51"/>
    <w:rsid w:val="003103EC"/>
    <w:rsid w:val="003144EF"/>
    <w:rsid w:val="00322F74"/>
    <w:rsid w:val="00340073"/>
    <w:rsid w:val="003632FD"/>
    <w:rsid w:val="00372805"/>
    <w:rsid w:val="00373180"/>
    <w:rsid w:val="00375AB9"/>
    <w:rsid w:val="003821A0"/>
    <w:rsid w:val="00384CC2"/>
    <w:rsid w:val="00385B04"/>
    <w:rsid w:val="003864CF"/>
    <w:rsid w:val="003948AE"/>
    <w:rsid w:val="003A22A6"/>
    <w:rsid w:val="003A5494"/>
    <w:rsid w:val="003B2510"/>
    <w:rsid w:val="003C2CC4"/>
    <w:rsid w:val="003C3710"/>
    <w:rsid w:val="003E001E"/>
    <w:rsid w:val="003E0EFC"/>
    <w:rsid w:val="003E4A2B"/>
    <w:rsid w:val="003E76C2"/>
    <w:rsid w:val="003E7F9D"/>
    <w:rsid w:val="003F1679"/>
    <w:rsid w:val="003F21EB"/>
    <w:rsid w:val="003F4A35"/>
    <w:rsid w:val="003F7FDD"/>
    <w:rsid w:val="00402481"/>
    <w:rsid w:val="004042B4"/>
    <w:rsid w:val="00410DC4"/>
    <w:rsid w:val="00412DAE"/>
    <w:rsid w:val="004242E6"/>
    <w:rsid w:val="00431598"/>
    <w:rsid w:val="004319AD"/>
    <w:rsid w:val="004426B8"/>
    <w:rsid w:val="00444432"/>
    <w:rsid w:val="00460240"/>
    <w:rsid w:val="00471860"/>
    <w:rsid w:val="00477026"/>
    <w:rsid w:val="004A046D"/>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1A51"/>
    <w:rsid w:val="005A4AA2"/>
    <w:rsid w:val="005B34B6"/>
    <w:rsid w:val="005B6C8F"/>
    <w:rsid w:val="005B6EC3"/>
    <w:rsid w:val="005C6791"/>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0A83"/>
    <w:rsid w:val="00667036"/>
    <w:rsid w:val="00667E71"/>
    <w:rsid w:val="00673BDB"/>
    <w:rsid w:val="00674341"/>
    <w:rsid w:val="006771B8"/>
    <w:rsid w:val="006843B6"/>
    <w:rsid w:val="0068481F"/>
    <w:rsid w:val="00696F5D"/>
    <w:rsid w:val="00697249"/>
    <w:rsid w:val="006B3947"/>
    <w:rsid w:val="006B4293"/>
    <w:rsid w:val="006B624F"/>
    <w:rsid w:val="006C0C95"/>
    <w:rsid w:val="006C31E3"/>
    <w:rsid w:val="006D1576"/>
    <w:rsid w:val="006D18D3"/>
    <w:rsid w:val="006E08CB"/>
    <w:rsid w:val="006E598D"/>
    <w:rsid w:val="0070437D"/>
    <w:rsid w:val="00704CF1"/>
    <w:rsid w:val="00705B04"/>
    <w:rsid w:val="00707FF1"/>
    <w:rsid w:val="00724992"/>
    <w:rsid w:val="00734820"/>
    <w:rsid w:val="007349DC"/>
    <w:rsid w:val="007362C0"/>
    <w:rsid w:val="0074365E"/>
    <w:rsid w:val="00744B55"/>
    <w:rsid w:val="007515FD"/>
    <w:rsid w:val="00760D80"/>
    <w:rsid w:val="00780C09"/>
    <w:rsid w:val="00780DDF"/>
    <w:rsid w:val="007834E9"/>
    <w:rsid w:val="00787DBC"/>
    <w:rsid w:val="0079019A"/>
    <w:rsid w:val="00792935"/>
    <w:rsid w:val="007A04A1"/>
    <w:rsid w:val="007A1840"/>
    <w:rsid w:val="007A2E85"/>
    <w:rsid w:val="007A6B0C"/>
    <w:rsid w:val="007C0528"/>
    <w:rsid w:val="007C3D38"/>
    <w:rsid w:val="007D0F35"/>
    <w:rsid w:val="007D4FEB"/>
    <w:rsid w:val="007D6146"/>
    <w:rsid w:val="007E0CE7"/>
    <w:rsid w:val="007E7B68"/>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3EA7"/>
    <w:rsid w:val="0088599E"/>
    <w:rsid w:val="00886C37"/>
    <w:rsid w:val="00892D99"/>
    <w:rsid w:val="00893315"/>
    <w:rsid w:val="008B62AE"/>
    <w:rsid w:val="008C04B5"/>
    <w:rsid w:val="008C14FA"/>
    <w:rsid w:val="008C7B0B"/>
    <w:rsid w:val="008D4057"/>
    <w:rsid w:val="008E08D3"/>
    <w:rsid w:val="008E1F19"/>
    <w:rsid w:val="008F2262"/>
    <w:rsid w:val="008F4D2B"/>
    <w:rsid w:val="008F7736"/>
    <w:rsid w:val="0090019E"/>
    <w:rsid w:val="00901086"/>
    <w:rsid w:val="00901C8A"/>
    <w:rsid w:val="009032F4"/>
    <w:rsid w:val="00905886"/>
    <w:rsid w:val="009070D6"/>
    <w:rsid w:val="009076C6"/>
    <w:rsid w:val="0091019E"/>
    <w:rsid w:val="009106F1"/>
    <w:rsid w:val="00912404"/>
    <w:rsid w:val="009145D6"/>
    <w:rsid w:val="00920E64"/>
    <w:rsid w:val="00922002"/>
    <w:rsid w:val="00924020"/>
    <w:rsid w:val="009271A7"/>
    <w:rsid w:val="009329AF"/>
    <w:rsid w:val="0093658B"/>
    <w:rsid w:val="009429FF"/>
    <w:rsid w:val="00945BD6"/>
    <w:rsid w:val="009479FB"/>
    <w:rsid w:val="00951C45"/>
    <w:rsid w:val="009656F2"/>
    <w:rsid w:val="00966A08"/>
    <w:rsid w:val="00971207"/>
    <w:rsid w:val="00975CB4"/>
    <w:rsid w:val="009863B0"/>
    <w:rsid w:val="00987DE1"/>
    <w:rsid w:val="00990571"/>
    <w:rsid w:val="0099673A"/>
    <w:rsid w:val="009A22BD"/>
    <w:rsid w:val="009A28BB"/>
    <w:rsid w:val="009A3330"/>
    <w:rsid w:val="009A7C96"/>
    <w:rsid w:val="009B66B4"/>
    <w:rsid w:val="009C3DB9"/>
    <w:rsid w:val="009D46E5"/>
    <w:rsid w:val="009D568A"/>
    <w:rsid w:val="009F04EC"/>
    <w:rsid w:val="009F2A7C"/>
    <w:rsid w:val="009F36A6"/>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D706C"/>
    <w:rsid w:val="00BE6DDB"/>
    <w:rsid w:val="00BF5010"/>
    <w:rsid w:val="00C03D5F"/>
    <w:rsid w:val="00C13791"/>
    <w:rsid w:val="00C31BB3"/>
    <w:rsid w:val="00C32B59"/>
    <w:rsid w:val="00C36977"/>
    <w:rsid w:val="00C467DA"/>
    <w:rsid w:val="00C477D9"/>
    <w:rsid w:val="00C6099B"/>
    <w:rsid w:val="00C60BA3"/>
    <w:rsid w:val="00C623F7"/>
    <w:rsid w:val="00C62A81"/>
    <w:rsid w:val="00C75BC5"/>
    <w:rsid w:val="00C81670"/>
    <w:rsid w:val="00C81773"/>
    <w:rsid w:val="00C82861"/>
    <w:rsid w:val="00C86896"/>
    <w:rsid w:val="00C907A8"/>
    <w:rsid w:val="00C93211"/>
    <w:rsid w:val="00C942EC"/>
    <w:rsid w:val="00C95D45"/>
    <w:rsid w:val="00C96047"/>
    <w:rsid w:val="00C979D0"/>
    <w:rsid w:val="00CA0818"/>
    <w:rsid w:val="00CA15C8"/>
    <w:rsid w:val="00CA2C8F"/>
    <w:rsid w:val="00CA30DA"/>
    <w:rsid w:val="00CA3A24"/>
    <w:rsid w:val="00CB1777"/>
    <w:rsid w:val="00CB2785"/>
    <w:rsid w:val="00CB33E9"/>
    <w:rsid w:val="00CC10A9"/>
    <w:rsid w:val="00CD1802"/>
    <w:rsid w:val="00CE2BF8"/>
    <w:rsid w:val="00CE484E"/>
    <w:rsid w:val="00CE656F"/>
    <w:rsid w:val="00CF0DA8"/>
    <w:rsid w:val="00CF2E25"/>
    <w:rsid w:val="00CF4453"/>
    <w:rsid w:val="00CF5D94"/>
    <w:rsid w:val="00CF7E0F"/>
    <w:rsid w:val="00D034D7"/>
    <w:rsid w:val="00D04BE4"/>
    <w:rsid w:val="00D06FC7"/>
    <w:rsid w:val="00D12565"/>
    <w:rsid w:val="00D14127"/>
    <w:rsid w:val="00D15653"/>
    <w:rsid w:val="00D60B16"/>
    <w:rsid w:val="00D60F02"/>
    <w:rsid w:val="00D66E49"/>
    <w:rsid w:val="00D70D71"/>
    <w:rsid w:val="00D72F74"/>
    <w:rsid w:val="00D81563"/>
    <w:rsid w:val="00D85907"/>
    <w:rsid w:val="00D9073E"/>
    <w:rsid w:val="00D907E3"/>
    <w:rsid w:val="00D9221D"/>
    <w:rsid w:val="00D958DF"/>
    <w:rsid w:val="00D96DA1"/>
    <w:rsid w:val="00DA51E7"/>
    <w:rsid w:val="00DA6D50"/>
    <w:rsid w:val="00DB0260"/>
    <w:rsid w:val="00DB1C78"/>
    <w:rsid w:val="00DB7D96"/>
    <w:rsid w:val="00DC23FE"/>
    <w:rsid w:val="00DC59E6"/>
    <w:rsid w:val="00DC72F1"/>
    <w:rsid w:val="00DD150B"/>
    <w:rsid w:val="00DD5025"/>
    <w:rsid w:val="00DF1510"/>
    <w:rsid w:val="00E02F1F"/>
    <w:rsid w:val="00E06484"/>
    <w:rsid w:val="00E20A7D"/>
    <w:rsid w:val="00E275D8"/>
    <w:rsid w:val="00E30395"/>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0249"/>
    <w:rsid w:val="00ED3A87"/>
    <w:rsid w:val="00ED5B67"/>
    <w:rsid w:val="00EF264C"/>
    <w:rsid w:val="00EF3FEE"/>
    <w:rsid w:val="00F04B59"/>
    <w:rsid w:val="00F11741"/>
    <w:rsid w:val="00F12B1C"/>
    <w:rsid w:val="00F13CF8"/>
    <w:rsid w:val="00F15855"/>
    <w:rsid w:val="00F200B2"/>
    <w:rsid w:val="00F211E1"/>
    <w:rsid w:val="00F227DC"/>
    <w:rsid w:val="00F32978"/>
    <w:rsid w:val="00F4080A"/>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077B"/>
    <w:rsid w:val="00FB1740"/>
    <w:rsid w:val="00FC5469"/>
    <w:rsid w:val="00FC6D7D"/>
    <w:rsid w:val="00FD0838"/>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nhideWhenUsed/>
    <w:rsid w:val="005C679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nhideWhenUsed/>
    <w:rsid w:val="005C67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F8C38-CC63-4FB8-9C17-09D7F491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26</Pages>
  <Words>1097</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2020-07-09T19:09:00Z</cp:lastPrinted>
  <dcterms:created xsi:type="dcterms:W3CDTF">2020-08-20T12:28:00Z</dcterms:created>
  <dcterms:modified xsi:type="dcterms:W3CDTF">2020-08-20T12:28:00Z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20200162-EU</vt:lpwstr>
  </property>
  <property fmtid="{D5CDD505-2E9C-101B-9397-08002B2CF9AE}" pid="3" name="MasterDocument">
    <vt:bool>false</vt:bool>
  </property>
</Properties>
</file>