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14:paraId="589ACBD2" w14:textId="77777777">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14:paraId="34434C3A" w14:textId="77777777" w:rsidR="007C0528" w:rsidRDefault="007C0528" w:rsidP="00532DFB">
            <w:pPr>
              <w:pStyle w:val="MastHeadState"/>
            </w:pPr>
            <w:bookmarkStart w:id="0" w:name="_GoBack"/>
            <w:bookmarkEnd w:id="0"/>
            <w:r>
              <w:t>State of Florida</w:t>
            </w:r>
          </w:p>
          <w:p w14:paraId="14D01AB3" w14:textId="77777777" w:rsidR="007C0528" w:rsidRDefault="00072CCA">
            <w:pPr>
              <w:jc w:val="center"/>
            </w:pPr>
            <w:r>
              <w:rPr>
                <w:noProof/>
              </w:rPr>
              <w:drawing>
                <wp:inline distT="0" distB="0" distL="0" distR="0" wp14:anchorId="0F2546C1" wp14:editId="24181DC7">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14:paraId="0E9CFF66" w14:textId="77777777" w:rsidR="007C0528" w:rsidRDefault="007C0528"/>
        </w:tc>
        <w:tc>
          <w:tcPr>
            <w:tcW w:w="7273" w:type="dxa"/>
            <w:gridSpan w:val="2"/>
            <w:tcBorders>
              <w:top w:val="nil"/>
              <w:left w:val="nil"/>
              <w:bottom w:val="single" w:sz="24" w:space="0" w:color="auto"/>
              <w:right w:val="nil"/>
            </w:tcBorders>
            <w:shd w:val="clear" w:color="auto" w:fill="auto"/>
            <w:vAlign w:val="bottom"/>
          </w:tcPr>
          <w:p w14:paraId="37FEB2A3" w14:textId="77777777" w:rsidR="007C0528" w:rsidRDefault="007C0528">
            <w:pPr>
              <w:pStyle w:val="MastHeadPSC"/>
            </w:pPr>
            <w:r>
              <w:t>Public Service Commission</w:t>
            </w:r>
          </w:p>
          <w:p w14:paraId="4117F51A" w14:textId="77777777" w:rsidR="007C0528" w:rsidRDefault="007C0528">
            <w:pPr>
              <w:pStyle w:val="MastHeadAddress"/>
            </w:pPr>
            <w:r>
              <w:t>Capital Circle Office Center ● 2540 Shumard Oak Boulevard</w:t>
            </w:r>
            <w:r>
              <w:br/>
              <w:t>Tallahassee, Florida 32399-0850</w:t>
            </w:r>
          </w:p>
          <w:p w14:paraId="4F22B0C6" w14:textId="77777777" w:rsidR="007C0528" w:rsidRDefault="007C0528">
            <w:pPr>
              <w:pStyle w:val="MastHeadMemorandum"/>
            </w:pPr>
            <w:r>
              <w:t>-M-E-M-O-R-A-N-D-U-M-</w:t>
            </w:r>
          </w:p>
          <w:p w14:paraId="00E47CF7" w14:textId="77777777" w:rsidR="007C0528" w:rsidRDefault="007C0528">
            <w:pPr>
              <w:pStyle w:val="MemoHeading"/>
            </w:pPr>
          </w:p>
        </w:tc>
      </w:tr>
      <w:tr w:rsidR="007C0528" w14:paraId="5763472A" w14:textId="77777777">
        <w:tc>
          <w:tcPr>
            <w:tcW w:w="1254" w:type="dxa"/>
            <w:tcBorders>
              <w:top w:val="single" w:sz="24" w:space="0" w:color="auto"/>
              <w:left w:val="nil"/>
              <w:bottom w:val="nil"/>
              <w:right w:val="nil"/>
            </w:tcBorders>
            <w:shd w:val="clear" w:color="auto" w:fill="auto"/>
            <w:tcMar>
              <w:top w:w="288" w:type="dxa"/>
              <w:bottom w:w="0" w:type="dxa"/>
              <w:right w:w="0" w:type="dxa"/>
            </w:tcMar>
          </w:tcPr>
          <w:p w14:paraId="458A2B0E" w14:textId="77777777"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14:paraId="60A28F60" w14:textId="70D5C2B2" w:rsidR="007C0528" w:rsidRDefault="005D09D6" w:rsidP="005D09D6">
            <w:pPr>
              <w:pStyle w:val="MemoHeading"/>
            </w:pPr>
            <w:bookmarkStart w:id="1" w:name="FilingDate"/>
            <w:r>
              <w:t>June 6</w:t>
            </w:r>
            <w:r w:rsidR="00E73D8F">
              <w:t>, 2024</w:t>
            </w:r>
            <w:bookmarkEnd w:id="1"/>
          </w:p>
        </w:tc>
      </w:tr>
      <w:tr w:rsidR="007C0528" w14:paraId="788731A3" w14:textId="77777777">
        <w:tc>
          <w:tcPr>
            <w:tcW w:w="1254" w:type="dxa"/>
            <w:tcBorders>
              <w:top w:val="nil"/>
              <w:left w:val="nil"/>
              <w:bottom w:val="nil"/>
              <w:right w:val="nil"/>
            </w:tcBorders>
            <w:shd w:val="clear" w:color="auto" w:fill="auto"/>
            <w:tcMar>
              <w:top w:w="288" w:type="dxa"/>
              <w:bottom w:w="0" w:type="dxa"/>
              <w:right w:w="0" w:type="dxa"/>
            </w:tcMar>
          </w:tcPr>
          <w:p w14:paraId="16AE08AD" w14:textId="77777777"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14:paraId="2D8F9656" w14:textId="77777777" w:rsidR="007C0528" w:rsidRDefault="007C0528" w:rsidP="0093658B">
            <w:pPr>
              <w:pStyle w:val="MemoHeading"/>
            </w:pPr>
            <w:r>
              <w:t>Office of Commission Clerk (</w:t>
            </w:r>
            <w:r w:rsidR="004E69B5">
              <w:t>Teitzman</w:t>
            </w:r>
            <w:r>
              <w:t>)</w:t>
            </w:r>
          </w:p>
        </w:tc>
      </w:tr>
      <w:tr w:rsidR="007C0528" w14:paraId="1179DD39" w14:textId="77777777">
        <w:tc>
          <w:tcPr>
            <w:tcW w:w="1254" w:type="dxa"/>
            <w:tcBorders>
              <w:top w:val="nil"/>
              <w:left w:val="nil"/>
              <w:bottom w:val="nil"/>
              <w:right w:val="nil"/>
            </w:tcBorders>
            <w:shd w:val="clear" w:color="auto" w:fill="auto"/>
            <w:tcMar>
              <w:top w:w="288" w:type="dxa"/>
              <w:right w:w="0" w:type="dxa"/>
            </w:tcMar>
          </w:tcPr>
          <w:p w14:paraId="75883698" w14:textId="77777777"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14:paraId="05A35324" w14:textId="1163E84A" w:rsidR="00E73D8F" w:rsidRDefault="00E73D8F">
            <w:pPr>
              <w:pStyle w:val="MemoHeading"/>
            </w:pPr>
            <w:bookmarkStart w:id="2" w:name="From"/>
            <w:r>
              <w:t>Division of Accounting and Finance (Przygocki, Sewards)</w:t>
            </w:r>
          </w:p>
          <w:p w14:paraId="65B95189" w14:textId="3D23427F" w:rsidR="007C0528" w:rsidRDefault="00E73D8F" w:rsidP="00B70329">
            <w:pPr>
              <w:pStyle w:val="MemoHeading"/>
            </w:pPr>
            <w:r>
              <w:t>Office of the General Counsel (</w:t>
            </w:r>
            <w:r w:rsidR="00B70329">
              <w:t>Farooqi</w:t>
            </w:r>
            <w:r>
              <w:t>)</w:t>
            </w:r>
            <w:bookmarkEnd w:id="2"/>
          </w:p>
        </w:tc>
      </w:tr>
      <w:tr w:rsidR="007C0528" w14:paraId="74AD3C2F" w14:textId="77777777">
        <w:tc>
          <w:tcPr>
            <w:tcW w:w="1254" w:type="dxa"/>
            <w:tcBorders>
              <w:top w:val="nil"/>
              <w:left w:val="nil"/>
              <w:bottom w:val="nil"/>
              <w:right w:val="nil"/>
            </w:tcBorders>
            <w:shd w:val="clear" w:color="auto" w:fill="auto"/>
            <w:tcMar>
              <w:top w:w="288" w:type="dxa"/>
              <w:right w:w="0" w:type="dxa"/>
            </w:tcMar>
          </w:tcPr>
          <w:p w14:paraId="0B288F21" w14:textId="77777777"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14:paraId="2E079A0A" w14:textId="77777777" w:rsidR="007C0528" w:rsidRDefault="00E73D8F">
            <w:pPr>
              <w:pStyle w:val="MemoHeadingRe"/>
            </w:pPr>
            <w:bookmarkStart w:id="3" w:name="Re"/>
            <w:r>
              <w:t>Docket No. 20240085-WS – Joint motion requesting approval of settlement agreement, by Office of Public Counsel and North Florida Community Water Systems, Inc.</w:t>
            </w:r>
            <w:bookmarkEnd w:id="3"/>
          </w:p>
        </w:tc>
      </w:tr>
      <w:tr w:rsidR="007C0528" w14:paraId="40771357" w14:textId="77777777">
        <w:tc>
          <w:tcPr>
            <w:tcW w:w="1254" w:type="dxa"/>
            <w:tcBorders>
              <w:top w:val="nil"/>
              <w:left w:val="nil"/>
              <w:bottom w:val="nil"/>
              <w:right w:val="nil"/>
            </w:tcBorders>
            <w:shd w:val="clear" w:color="auto" w:fill="auto"/>
            <w:tcMar>
              <w:top w:w="288" w:type="dxa"/>
              <w:bottom w:w="0" w:type="dxa"/>
              <w:right w:w="0" w:type="dxa"/>
            </w:tcMar>
          </w:tcPr>
          <w:p w14:paraId="34EACD03" w14:textId="77777777"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14:paraId="2EC7C255" w14:textId="21BE7156" w:rsidR="007C0528" w:rsidRDefault="005D09D6" w:rsidP="005D09D6">
            <w:pPr>
              <w:pStyle w:val="MemoHeading"/>
            </w:pPr>
            <w:bookmarkStart w:id="4" w:name="AgendaDate"/>
            <w:r>
              <w:t>06/18</w:t>
            </w:r>
            <w:r w:rsidR="00E73D8F">
              <w:t>/24</w:t>
            </w:r>
            <w:bookmarkEnd w:id="4"/>
            <w:r w:rsidR="007C0528">
              <w:t xml:space="preserve"> – </w:t>
            </w:r>
            <w:bookmarkStart w:id="5" w:name="PermittedStatus"/>
            <w:r w:rsidR="00E73D8F">
              <w:t>Regular Agenda – Interested Persons May Participate</w:t>
            </w:r>
            <w:bookmarkEnd w:id="5"/>
          </w:p>
        </w:tc>
      </w:tr>
      <w:tr w:rsidR="007C0528" w14:paraId="78A7464A" w14:textId="77777777">
        <w:tc>
          <w:tcPr>
            <w:tcW w:w="3690" w:type="dxa"/>
            <w:gridSpan w:val="3"/>
            <w:tcBorders>
              <w:top w:val="nil"/>
              <w:left w:val="nil"/>
              <w:bottom w:val="nil"/>
              <w:right w:val="nil"/>
            </w:tcBorders>
            <w:shd w:val="clear" w:color="auto" w:fill="auto"/>
            <w:tcMar>
              <w:top w:w="288" w:type="dxa"/>
              <w:bottom w:w="0" w:type="dxa"/>
              <w:right w:w="0" w:type="dxa"/>
            </w:tcMar>
          </w:tcPr>
          <w:p w14:paraId="332DCFFE" w14:textId="77777777"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14:paraId="7F90FF83" w14:textId="77777777" w:rsidR="007C0528" w:rsidRDefault="007C0528">
            <w:pPr>
              <w:pStyle w:val="MemoHeading"/>
            </w:pPr>
            <w:bookmarkStart w:id="6" w:name="CommissionersAssigned"/>
            <w:bookmarkEnd w:id="6"/>
          </w:p>
        </w:tc>
      </w:tr>
      <w:tr w:rsidR="007C0528" w14:paraId="46C0B962" w14:textId="77777777">
        <w:tc>
          <w:tcPr>
            <w:tcW w:w="3690" w:type="dxa"/>
            <w:gridSpan w:val="3"/>
            <w:tcBorders>
              <w:top w:val="nil"/>
              <w:left w:val="nil"/>
              <w:bottom w:val="nil"/>
              <w:right w:val="nil"/>
            </w:tcBorders>
            <w:shd w:val="clear" w:color="auto" w:fill="auto"/>
            <w:tcMar>
              <w:top w:w="288" w:type="dxa"/>
              <w:bottom w:w="0" w:type="dxa"/>
              <w:right w:w="0" w:type="dxa"/>
            </w:tcMar>
          </w:tcPr>
          <w:p w14:paraId="44406EE8" w14:textId="77777777"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14:paraId="76EB9504" w14:textId="77777777" w:rsidR="007C0528" w:rsidRDefault="00E73D8F">
            <w:pPr>
              <w:pStyle w:val="MemoHeading"/>
            </w:pPr>
            <w:bookmarkStart w:id="7" w:name="PrehearingOfficer"/>
            <w:r>
              <w:t>Unassigned</w:t>
            </w:r>
            <w:bookmarkEnd w:id="7"/>
          </w:p>
        </w:tc>
      </w:tr>
      <w:tr w:rsidR="007C0528" w14:paraId="26B7A138" w14:textId="77777777" w:rsidTr="0093658B">
        <w:tc>
          <w:tcPr>
            <w:tcW w:w="3690" w:type="dxa"/>
            <w:gridSpan w:val="3"/>
            <w:tcBorders>
              <w:top w:val="nil"/>
              <w:left w:val="nil"/>
              <w:bottom w:val="nil"/>
              <w:right w:val="nil"/>
            </w:tcBorders>
            <w:shd w:val="clear" w:color="auto" w:fill="auto"/>
            <w:tcMar>
              <w:top w:w="288" w:type="dxa"/>
              <w:bottom w:w="0" w:type="dxa"/>
              <w:right w:w="0" w:type="dxa"/>
            </w:tcMar>
          </w:tcPr>
          <w:p w14:paraId="6A94B30D" w14:textId="77777777"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14:paraId="65A5DA61" w14:textId="77777777" w:rsidR="007C0528" w:rsidRDefault="00E73D8F">
            <w:pPr>
              <w:pStyle w:val="MemoHeading"/>
            </w:pPr>
            <w:bookmarkStart w:id="9" w:name="CriticalDates"/>
            <w:r>
              <w:t>None</w:t>
            </w:r>
            <w:bookmarkEnd w:id="9"/>
          </w:p>
        </w:tc>
      </w:tr>
      <w:tr w:rsidR="007C0528" w14:paraId="6A0185E9" w14:textId="77777777"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14:paraId="6DB09CFC" w14:textId="77777777"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14:paraId="2B835FDE" w14:textId="77777777" w:rsidR="007C0528" w:rsidRDefault="00E73D8F">
            <w:pPr>
              <w:pStyle w:val="MemoHeading"/>
            </w:pPr>
            <w:bookmarkStart w:id="10" w:name="SpecialInstructions"/>
            <w:r>
              <w:t>None</w:t>
            </w:r>
            <w:bookmarkEnd w:id="10"/>
          </w:p>
        </w:tc>
      </w:tr>
    </w:tbl>
    <w:p w14:paraId="577B39AC" w14:textId="77777777" w:rsidR="007C0528" w:rsidRDefault="007C0528">
      <w:pPr>
        <w:pStyle w:val="BodyText"/>
      </w:pPr>
    </w:p>
    <w:p w14:paraId="2D606941" w14:textId="77777777"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14:paraId="68CDB7FF" w14:textId="73E4E960" w:rsidR="009A41FF" w:rsidRDefault="00E73D8F">
      <w:pPr>
        <w:pStyle w:val="BodyText"/>
      </w:pPr>
      <w:r>
        <w:t>North Florida Community Water Systems, Inc.</w:t>
      </w:r>
      <w:r w:rsidR="00F423E9">
        <w:t xml:space="preserve"> </w:t>
      </w:r>
      <w:r>
        <w:t>(NFCWS or Utility)</w:t>
      </w:r>
      <w:r w:rsidR="00B70329">
        <w:t xml:space="preserve"> owns </w:t>
      </w:r>
      <w:r w:rsidR="00F423E9">
        <w:t>six</w:t>
      </w:r>
      <w:r w:rsidR="00B51B3B">
        <w:t xml:space="preserve"> water and three</w:t>
      </w:r>
      <w:r w:rsidR="00B70329">
        <w:t xml:space="preserve"> wastewater systems in </w:t>
      </w:r>
      <w:r w:rsidR="00F423E9">
        <w:t>Duval</w:t>
      </w:r>
      <w:r w:rsidR="00B70329">
        <w:t xml:space="preserve">, </w:t>
      </w:r>
      <w:r w:rsidR="00F423E9">
        <w:t>Alachua, Leon</w:t>
      </w:r>
      <w:r w:rsidR="00B70329">
        <w:t xml:space="preserve">, </w:t>
      </w:r>
      <w:r w:rsidR="00F423E9">
        <w:t xml:space="preserve">Okaloosa, </w:t>
      </w:r>
      <w:r w:rsidR="00B51B3B">
        <w:t xml:space="preserve">Franklin, </w:t>
      </w:r>
      <w:r w:rsidR="00B70329">
        <w:t xml:space="preserve">and </w:t>
      </w:r>
      <w:r w:rsidR="00F423E9">
        <w:t>Washington</w:t>
      </w:r>
      <w:r w:rsidR="00B70329">
        <w:t xml:space="preserve"> counties. The Utility provides service to approximately </w:t>
      </w:r>
      <w:r w:rsidR="000F6F1A">
        <w:t>2,471</w:t>
      </w:r>
      <w:r w:rsidR="00B70329">
        <w:t xml:space="preserve"> water and </w:t>
      </w:r>
      <w:r w:rsidR="000F6F1A">
        <w:t>243</w:t>
      </w:r>
      <w:r w:rsidR="00B70329">
        <w:t xml:space="preserve"> wastewater customers. The Utility’s water and wastewater system in Duval County, formerly known as Duval Waterworks, Inc.</w:t>
      </w:r>
      <w:r w:rsidR="009A41FF">
        <w:t xml:space="preserve"> (DWI)</w:t>
      </w:r>
      <w:r w:rsidR="00B70329">
        <w:t xml:space="preserve">, serves </w:t>
      </w:r>
      <w:r>
        <w:t xml:space="preserve">approximately 51 water customers and </w:t>
      </w:r>
      <w:r w:rsidR="009C62EB">
        <w:t xml:space="preserve">33 wastewater customers. </w:t>
      </w:r>
      <w:r w:rsidR="00B22316">
        <w:t>In February of 2023</w:t>
      </w:r>
      <w:r w:rsidR="009A41FF" w:rsidRPr="009A41FF">
        <w:t xml:space="preserve">, the Commission acknowledged the corporate reorganization and name change of </w:t>
      </w:r>
      <w:r w:rsidR="00B22316">
        <w:t xml:space="preserve">several </w:t>
      </w:r>
      <w:r w:rsidR="009A41FF" w:rsidRPr="009A41FF">
        <w:t>systems</w:t>
      </w:r>
      <w:r w:rsidR="00B22316">
        <w:t>, including DWI,</w:t>
      </w:r>
      <w:r w:rsidR="009A41FF" w:rsidRPr="009A41FF">
        <w:t xml:space="preserve"> to </w:t>
      </w:r>
      <w:r w:rsidR="009A41FF">
        <w:t>N</w:t>
      </w:r>
      <w:r w:rsidR="009A41FF" w:rsidRPr="009A41FF">
        <w:t>FCWS</w:t>
      </w:r>
      <w:r w:rsidR="009A41FF">
        <w:t>.</w:t>
      </w:r>
      <w:r w:rsidR="009A41FF">
        <w:rPr>
          <w:rStyle w:val="FootnoteReference"/>
        </w:rPr>
        <w:footnoteReference w:id="1"/>
      </w:r>
      <w:r w:rsidR="009A41FF">
        <w:t xml:space="preserve"> </w:t>
      </w:r>
      <w:r w:rsidR="009A41FF" w:rsidRPr="009A41FF">
        <w:t xml:space="preserve">The corporate reorganization resulted in no change </w:t>
      </w:r>
      <w:r w:rsidR="009A41FF" w:rsidRPr="009A41FF">
        <w:lastRenderedPageBreak/>
        <w:t>in ownership or control of the utilities, and each FCWS system continued to charge its own Commission-approved rates and charges</w:t>
      </w:r>
      <w:r w:rsidR="00F93D81">
        <w:t>.</w:t>
      </w:r>
    </w:p>
    <w:p w14:paraId="66B2C06C" w14:textId="69D443EE" w:rsidR="0068481F" w:rsidRPr="007B4505" w:rsidRDefault="009C62EB">
      <w:pPr>
        <w:pStyle w:val="BodyText"/>
      </w:pPr>
      <w:r>
        <w:t xml:space="preserve">Based on </w:t>
      </w:r>
      <w:r w:rsidR="00E0794C">
        <w:t xml:space="preserve">staff’s </w:t>
      </w:r>
      <w:r>
        <w:t xml:space="preserve">review of </w:t>
      </w:r>
      <w:r w:rsidR="00E0794C">
        <w:t xml:space="preserve">DWI’s </w:t>
      </w:r>
      <w:r>
        <w:t xml:space="preserve">2021 </w:t>
      </w:r>
      <w:r w:rsidR="00E0794C">
        <w:t xml:space="preserve">and 2022 </w:t>
      </w:r>
      <w:r>
        <w:t>Annual Report</w:t>
      </w:r>
      <w:r w:rsidR="00F93D81">
        <w:t>s</w:t>
      </w:r>
      <w:r>
        <w:t xml:space="preserve">, </w:t>
      </w:r>
      <w:r w:rsidR="00E0794C">
        <w:t xml:space="preserve">the Utility </w:t>
      </w:r>
      <w:r>
        <w:t>was identified as potentially overearning</w:t>
      </w:r>
      <w:r w:rsidR="00E0794C">
        <w:t>.</w:t>
      </w:r>
      <w:r>
        <w:t xml:space="preserve"> By letter dated July 22, 2022, NFCWS acknowledged the Commission's jurisdiction over revenues in excess of the maximum of the allowed Return on Equity (ROE) for 2022.</w:t>
      </w:r>
      <w:r w:rsidR="00916E33">
        <w:t xml:space="preserve"> NFCWS has </w:t>
      </w:r>
      <w:r w:rsidR="00E0794C">
        <w:t xml:space="preserve">worked </w:t>
      </w:r>
      <w:r w:rsidR="00916E33">
        <w:t xml:space="preserve">with both the </w:t>
      </w:r>
      <w:r w:rsidR="00E0794C">
        <w:t>s</w:t>
      </w:r>
      <w:r w:rsidR="00916E33">
        <w:t>taff of the Florida Public Service Commission as well as with the Office of Public Counsel (OPC) to discuss the potential disposition of any portion of such earned return above the maximum allowed ROE ("overearnings"). On May 7, 2024</w:t>
      </w:r>
      <w:r w:rsidR="00EF18C9">
        <w:t>,</w:t>
      </w:r>
      <w:r w:rsidR="00916E33">
        <w:t xml:space="preserve"> NFCWS and OPC filed a Joint Motion requesting Commission approval of a Settlement Agr</w:t>
      </w:r>
      <w:r w:rsidR="00065EEF">
        <w:t>eement to resolve the disposition of the</w:t>
      </w:r>
      <w:r w:rsidR="00916E33">
        <w:t xml:space="preserve"> 2022 and 2023 overearnings.</w:t>
      </w:r>
      <w:r w:rsidR="00E0794C">
        <w:rPr>
          <w:rStyle w:val="FootnoteReference"/>
        </w:rPr>
        <w:footnoteReference w:id="2"/>
      </w:r>
      <w:r w:rsidR="00F93D81">
        <w:t xml:space="preserve"> </w:t>
      </w:r>
      <w:r w:rsidR="00F93D81" w:rsidRPr="007B4505">
        <w:t>The Settlement Agreement only addresses customers of the Utility’s water and wastewater system</w:t>
      </w:r>
      <w:r w:rsidR="00B3779E" w:rsidRPr="007B4505">
        <w:t>s</w:t>
      </w:r>
      <w:r w:rsidR="00F93D81" w:rsidRPr="007B4505">
        <w:t xml:space="preserve"> in Duval County.</w:t>
      </w:r>
    </w:p>
    <w:p w14:paraId="728CD8F5" w14:textId="77777777" w:rsidR="00916E33" w:rsidRPr="007B4505" w:rsidRDefault="00916E33">
      <w:pPr>
        <w:pStyle w:val="BodyText"/>
      </w:pPr>
      <w:r w:rsidRPr="007B4505">
        <w:t>The purpose of this recommendation is to present the Settlement Agreement proposal to the Commission for approval. The Joint Motion and Settlement Agreement have been attached as Attachment A to this recommendation. The Commission has jurisdiction pursuant to Sections 367.081, 367.082, and 367.121, Florida Statutes.</w:t>
      </w:r>
    </w:p>
    <w:p w14:paraId="206C1429" w14:textId="77777777" w:rsidR="007C0528" w:rsidRPr="007B4505" w:rsidRDefault="007C0528" w:rsidP="0068481F"/>
    <w:bookmarkEnd w:id="12"/>
    <w:p w14:paraId="6D4E24C3" w14:textId="77777777" w:rsidR="00EA2273" w:rsidRPr="007B4505" w:rsidRDefault="00EA2273">
      <w:pPr>
        <w:pStyle w:val="RecommendationMajorSectionHeading"/>
        <w:sectPr w:rsidR="00EA2273" w:rsidRPr="007B4505">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14:paraId="69E52BB2" w14:textId="77777777" w:rsidR="00916E33" w:rsidRPr="007B4505" w:rsidRDefault="007C0528" w:rsidP="00916E33">
      <w:pPr>
        <w:pStyle w:val="RecommendationMajorSectionHeading"/>
      </w:pPr>
      <w:bookmarkStart w:id="16" w:name="DiscussionOfIssues"/>
      <w:r w:rsidRPr="007B4505">
        <w:t>Discussion of Issues</w:t>
      </w:r>
    </w:p>
    <w:bookmarkEnd w:id="16"/>
    <w:p w14:paraId="17CA4A5F" w14:textId="2DA53F1F" w:rsidR="00916E33" w:rsidRPr="007B4505" w:rsidRDefault="00916E33">
      <w:pPr>
        <w:pStyle w:val="IssueHeading"/>
        <w:rPr>
          <w:vanish/>
          <w:specVanish/>
        </w:rPr>
      </w:pPr>
      <w:r w:rsidRPr="007B4505">
        <w:t xml:space="preserve">Issue </w:t>
      </w:r>
      <w:r w:rsidR="00A965CE">
        <w:fldChar w:fldCharType="begin"/>
      </w:r>
      <w:r w:rsidR="00A965CE">
        <w:instrText xml:space="preserve"> SEQ Issue \* MERGEFORMAT </w:instrText>
      </w:r>
      <w:r w:rsidR="00A965CE">
        <w:fldChar w:fldCharType="separate"/>
      </w:r>
      <w:r w:rsidR="00B61A5D">
        <w:rPr>
          <w:noProof/>
        </w:rPr>
        <w:t>1</w:t>
      </w:r>
      <w:r w:rsidR="00A965CE">
        <w:rPr>
          <w:noProof/>
        </w:rPr>
        <w:fldChar w:fldCharType="end"/>
      </w:r>
      <w:r w:rsidRPr="007B4505">
        <w:t>:</w:t>
      </w:r>
      <w:r w:rsidRPr="007B4505">
        <w:fldChar w:fldCharType="begin"/>
      </w:r>
      <w:r w:rsidRPr="007B4505">
        <w:instrText xml:space="preserve"> TC "</w:instrText>
      </w:r>
      <w:r w:rsidRPr="007B4505">
        <w:fldChar w:fldCharType="begin"/>
      </w:r>
      <w:r w:rsidRPr="007B4505">
        <w:instrText xml:space="preserve"> SEQ issue \c </w:instrText>
      </w:r>
      <w:r w:rsidRPr="007B4505">
        <w:fldChar w:fldCharType="separate"/>
      </w:r>
      <w:r w:rsidR="00B61A5D">
        <w:rPr>
          <w:noProof/>
        </w:rPr>
        <w:instrText>1</w:instrText>
      </w:r>
      <w:r w:rsidRPr="007B4505">
        <w:fldChar w:fldCharType="end"/>
      </w:r>
      <w:r w:rsidRPr="007B4505">
        <w:tab/>
        <w:instrText xml:space="preserve">(Przygocki)" \l 1 </w:instrText>
      </w:r>
      <w:r w:rsidRPr="007B4505">
        <w:fldChar w:fldCharType="end"/>
      </w:r>
      <w:r w:rsidRPr="007B4505">
        <w:t> </w:t>
      </w:r>
    </w:p>
    <w:p w14:paraId="4693D7E8" w14:textId="77777777" w:rsidR="00916E33" w:rsidRPr="007B4505" w:rsidRDefault="00916E33">
      <w:pPr>
        <w:pStyle w:val="BodyText"/>
      </w:pPr>
      <w:r w:rsidRPr="007B4505">
        <w:t> Should the Commission approve the Joint Motion and Settlement Agreement by the Parties?</w:t>
      </w:r>
    </w:p>
    <w:p w14:paraId="30CEBE5E" w14:textId="77777777" w:rsidR="00916E33" w:rsidRPr="007B4505" w:rsidRDefault="00916E33">
      <w:pPr>
        <w:pStyle w:val="IssueSubsectionHeading"/>
        <w:rPr>
          <w:vanish/>
          <w:specVanish/>
        </w:rPr>
      </w:pPr>
      <w:r w:rsidRPr="007B4505">
        <w:t>Recommendation: </w:t>
      </w:r>
    </w:p>
    <w:p w14:paraId="0669E2E2" w14:textId="129A440C" w:rsidR="00916E33" w:rsidRPr="007B4505" w:rsidRDefault="00916E33">
      <w:pPr>
        <w:pStyle w:val="BodyText"/>
      </w:pPr>
      <w:r w:rsidRPr="007B4505">
        <w:t> </w:t>
      </w:r>
      <w:r w:rsidR="00065EEF" w:rsidRPr="007B4505">
        <w:t>Yes. The proposed Settlement Agreement adequately addresses the potential overearnings staff had identified during its ongoing earnings surveillance activities. As outlined in the proposed Settlement Agreement, NFCWS should refund</w:t>
      </w:r>
      <w:r w:rsidR="00D503BA" w:rsidRPr="007B4505">
        <w:t xml:space="preserve"> customers of its Duval County system, formerly DWI customers, </w:t>
      </w:r>
      <w:r w:rsidR="00065EEF" w:rsidRPr="007B4505">
        <w:t>14.18 percent of water revenues and 32.38 percent of wastewater revenues billed</w:t>
      </w:r>
      <w:r w:rsidR="00B3779E" w:rsidRPr="007B4505">
        <w:t xml:space="preserve"> those customers</w:t>
      </w:r>
      <w:r w:rsidR="00065EEF" w:rsidRPr="007B4505">
        <w:t xml:space="preserve"> for the calendar year 2022. NFCWS should </w:t>
      </w:r>
      <w:r w:rsidR="00D503BA" w:rsidRPr="007B4505">
        <w:t xml:space="preserve">also </w:t>
      </w:r>
      <w:r w:rsidR="00065EEF" w:rsidRPr="007B4505">
        <w:t>refund 12.68 percent of water revenues and 15.27 percent of wastewater revenues billed</w:t>
      </w:r>
      <w:r w:rsidR="00B3779E" w:rsidRPr="007B4505">
        <w:t xml:space="preserve"> those customers</w:t>
      </w:r>
      <w:r w:rsidR="00065EEF" w:rsidRPr="007B4505">
        <w:t xml:space="preserve"> for the calendar year 2023.</w:t>
      </w:r>
      <w:r w:rsidR="003C3329" w:rsidRPr="007B4505">
        <w:t xml:space="preserve"> </w:t>
      </w:r>
      <w:r w:rsidR="00D503BA" w:rsidRPr="007B4505">
        <w:t xml:space="preserve">This refund credit should be based upon each individual customer's billed amounts for the respective calendar year. </w:t>
      </w:r>
      <w:r w:rsidR="003C3329" w:rsidRPr="007B4505">
        <w:t>The refunds should be made in accordance with Rule 25-30.360, Florida Administrative Code (F.A.C.)</w:t>
      </w:r>
      <w:r w:rsidRPr="007B4505">
        <w:t xml:space="preserve"> (Przygocki)</w:t>
      </w:r>
    </w:p>
    <w:p w14:paraId="2731BD90" w14:textId="77777777" w:rsidR="00916E33" w:rsidRPr="007B4505" w:rsidRDefault="00916E33">
      <w:pPr>
        <w:pStyle w:val="IssueSubsectionHeading"/>
        <w:rPr>
          <w:vanish/>
          <w:specVanish/>
        </w:rPr>
      </w:pPr>
      <w:r w:rsidRPr="007B4505">
        <w:t>Staff Analysis: </w:t>
      </w:r>
    </w:p>
    <w:p w14:paraId="7F50867C" w14:textId="4C29A6D4" w:rsidR="007E55FA" w:rsidRPr="007B4505" w:rsidRDefault="00916E33">
      <w:pPr>
        <w:pStyle w:val="BodyText"/>
      </w:pPr>
      <w:r w:rsidRPr="007B4505">
        <w:t> </w:t>
      </w:r>
      <w:r w:rsidR="0073164F" w:rsidRPr="007B4505">
        <w:t>A</w:t>
      </w:r>
      <w:r w:rsidR="00065EEF" w:rsidRPr="007B4505">
        <w:t xml:space="preserve">s part of its ongoing surveillance activities, staff identified possible overearnings based upon </w:t>
      </w:r>
      <w:r w:rsidR="0073164F" w:rsidRPr="007B4505">
        <w:t xml:space="preserve">its </w:t>
      </w:r>
      <w:r w:rsidR="00065EEF" w:rsidRPr="007B4505">
        <w:t xml:space="preserve">review of </w:t>
      </w:r>
      <w:r w:rsidR="003C3329" w:rsidRPr="007B4505">
        <w:t xml:space="preserve">DWI’s </w:t>
      </w:r>
      <w:r w:rsidR="00065EEF" w:rsidRPr="007B4505">
        <w:t xml:space="preserve">2021 </w:t>
      </w:r>
      <w:r w:rsidR="0073164F" w:rsidRPr="007B4505">
        <w:t xml:space="preserve">and 2022 </w:t>
      </w:r>
      <w:r w:rsidR="00065EEF" w:rsidRPr="007B4505">
        <w:t>Annual Report</w:t>
      </w:r>
      <w:r w:rsidR="00F93D81" w:rsidRPr="007B4505">
        <w:t>s</w:t>
      </w:r>
      <w:r w:rsidR="00914F5F" w:rsidRPr="007B4505">
        <w:t>, filed in 2022 and 2023, respectively</w:t>
      </w:r>
      <w:r w:rsidR="00065EEF" w:rsidRPr="007B4505">
        <w:t xml:space="preserve">. </w:t>
      </w:r>
      <w:r w:rsidR="00914F5F" w:rsidRPr="007B4505">
        <w:t>In further examining possible overearnings, s</w:t>
      </w:r>
      <w:r w:rsidR="0073164F" w:rsidRPr="007B4505">
        <w:t>taff request</w:t>
      </w:r>
      <w:r w:rsidR="00914F5F" w:rsidRPr="007B4505">
        <w:t>s</w:t>
      </w:r>
      <w:r w:rsidR="0073164F" w:rsidRPr="007B4505">
        <w:t xml:space="preserve"> and obtain</w:t>
      </w:r>
      <w:r w:rsidR="00914F5F" w:rsidRPr="007B4505">
        <w:t>s</w:t>
      </w:r>
      <w:r w:rsidR="0073164F" w:rsidRPr="007B4505">
        <w:t xml:space="preserve"> updated data</w:t>
      </w:r>
      <w:r w:rsidR="00914F5F" w:rsidRPr="007B4505">
        <w:t xml:space="preserve"> over several months</w:t>
      </w:r>
      <w:r w:rsidR="0073164F" w:rsidRPr="007B4505">
        <w:t xml:space="preserve"> to evaluate </w:t>
      </w:r>
      <w:r w:rsidR="00914F5F" w:rsidRPr="007B4505">
        <w:t>a</w:t>
      </w:r>
      <w:r w:rsidR="0073164F" w:rsidRPr="007B4505">
        <w:t xml:space="preserve"> </w:t>
      </w:r>
      <w:r w:rsidR="00914F5F" w:rsidRPr="007B4505">
        <w:t>u</w:t>
      </w:r>
      <w:r w:rsidR="0073164F" w:rsidRPr="007B4505">
        <w:t>tility’s financial position to evaluate the likel</w:t>
      </w:r>
      <w:r w:rsidR="00914F5F" w:rsidRPr="007B4505">
        <w:t>ihood of continued overearnings</w:t>
      </w:r>
      <w:r w:rsidR="0073164F" w:rsidRPr="007B4505">
        <w:t xml:space="preserve"> and to examine the level of operating revenues necessary to support ongoing utility operations. Staff’s analysis also incorporate</w:t>
      </w:r>
      <w:r w:rsidR="00914F5F" w:rsidRPr="007B4505">
        <w:t>s</w:t>
      </w:r>
      <w:r w:rsidR="0073164F" w:rsidRPr="007B4505">
        <w:t xml:space="preserve"> the utility’s needs for continuing capital improvements and operating expenses</w:t>
      </w:r>
      <w:r w:rsidR="00914F5F" w:rsidRPr="007B4505">
        <w:t>.</w:t>
      </w:r>
      <w:r w:rsidR="007E55FA" w:rsidRPr="007B4505">
        <w:t xml:space="preserve"> </w:t>
      </w:r>
    </w:p>
    <w:p w14:paraId="218C27B4" w14:textId="76FF2500" w:rsidR="00F948C0" w:rsidRPr="007B4505" w:rsidRDefault="007E55FA">
      <w:pPr>
        <w:pStyle w:val="BodyText"/>
      </w:pPr>
      <w:r w:rsidRPr="007B4505">
        <w:t>In addition to working with staff, NFCWS also worked with OPC to discuss the potential disposition of any overearnings.</w:t>
      </w:r>
      <w:r w:rsidR="001F3611" w:rsidRPr="007B4505">
        <w:t xml:space="preserve"> </w:t>
      </w:r>
      <w:r w:rsidR="00065EEF" w:rsidRPr="007B4505">
        <w:t>On May 7, 2024</w:t>
      </w:r>
      <w:r w:rsidR="000F6F1A" w:rsidRPr="007B4505">
        <w:t>,</w:t>
      </w:r>
      <w:r w:rsidR="00065EEF" w:rsidRPr="007B4505">
        <w:t xml:space="preserve"> NFCWS and OPC filed a Joint Motion requesting Commission approval of a Settlement Agreement to resolve the disposition of the 2022 and 2023 overearnings. </w:t>
      </w:r>
      <w:r w:rsidR="00F948C0" w:rsidRPr="007B4505">
        <w:t>NFCWS should refund</w:t>
      </w:r>
      <w:r w:rsidR="00D503BA" w:rsidRPr="007B4505">
        <w:t xml:space="preserve"> customers of its Duval County system, formerly DWI customers,</w:t>
      </w:r>
      <w:r w:rsidR="00F948C0" w:rsidRPr="007B4505">
        <w:t xml:space="preserve"> 14.18 percent of water revenues and 32.38 percent of wastewater revenues billed for the calendar year 2022. NFCWS should </w:t>
      </w:r>
      <w:r w:rsidR="00D503BA" w:rsidRPr="007B4505">
        <w:t xml:space="preserve">also </w:t>
      </w:r>
      <w:r w:rsidR="00F948C0" w:rsidRPr="007B4505">
        <w:t xml:space="preserve">refund 12.68 percent of water revenues and 15.27 percent of wastewater revenues billed for the calendar year 2023. </w:t>
      </w:r>
      <w:r w:rsidR="00065EEF" w:rsidRPr="007B4505">
        <w:t xml:space="preserve">The refunds shall </w:t>
      </w:r>
      <w:r w:rsidR="00834E89" w:rsidRPr="007B4505">
        <w:t>be made to customers of record</w:t>
      </w:r>
      <w:r w:rsidR="00065EEF" w:rsidRPr="007B4505">
        <w:t xml:space="preserve"> as of </w:t>
      </w:r>
      <w:r w:rsidR="00F948C0" w:rsidRPr="007B4505">
        <w:t>the</w:t>
      </w:r>
      <w:r w:rsidR="00065EEF" w:rsidRPr="007B4505">
        <w:t xml:space="preserve"> date of the Order approving this Settlement pursuant to Rule 25-30,360(3), </w:t>
      </w:r>
      <w:r w:rsidR="00915A1F" w:rsidRPr="007B4505">
        <w:t>F.A.C.</w:t>
      </w:r>
      <w:r w:rsidR="00834E89" w:rsidRPr="007B4505">
        <w:t xml:space="preserve"> This refund cre</w:t>
      </w:r>
      <w:r w:rsidR="00065EEF" w:rsidRPr="007B4505">
        <w:t xml:space="preserve">dit shall be based upon each individual customer's billed amounts for the respective calendar year. </w:t>
      </w:r>
    </w:p>
    <w:p w14:paraId="10EFCDD7" w14:textId="5AAC79F5" w:rsidR="00065EEF" w:rsidRPr="007B4505" w:rsidRDefault="00834E89">
      <w:pPr>
        <w:pStyle w:val="BodyText"/>
      </w:pPr>
      <w:r w:rsidRPr="007B4505">
        <w:t xml:space="preserve">In keeping with the Commission’s long-standing policy and practice of encouraging parties to settle issues whenever possible, staff recommends that the Commission approve the Joint Motion and Settlement Agreement by the Parties. </w:t>
      </w:r>
      <w:r w:rsidR="009D0F56" w:rsidRPr="007B4505">
        <w:t>Staff notes that this recommendation is consistent with other Commission decisions regarding possible overearnings.</w:t>
      </w:r>
      <w:r w:rsidR="009D0F56" w:rsidRPr="007B4505">
        <w:rPr>
          <w:rStyle w:val="FootnoteReference"/>
        </w:rPr>
        <w:footnoteReference w:id="3"/>
      </w:r>
      <w:r w:rsidR="009D0F56" w:rsidRPr="007B4505">
        <w:t xml:space="preserve"> </w:t>
      </w:r>
      <w:r w:rsidRPr="007B4505">
        <w:t xml:space="preserve">The proposed Settlement Agreement adequately addresses the potential overearnings </w:t>
      </w:r>
      <w:r w:rsidR="00915A1F" w:rsidRPr="007B4505">
        <w:t>identified in 2022 and 2023.</w:t>
      </w:r>
      <w:r w:rsidR="009D0F56" w:rsidRPr="007B4505">
        <w:t xml:space="preserve"> The refunds should be made in accordance with Rule 25-30.36</w:t>
      </w:r>
      <w:r w:rsidR="000F6F1A" w:rsidRPr="007B4505">
        <w:t xml:space="preserve">0, </w:t>
      </w:r>
      <w:r w:rsidR="009D0F56" w:rsidRPr="007B4505">
        <w:t>F.A.C.</w:t>
      </w:r>
    </w:p>
    <w:p w14:paraId="5AB86627" w14:textId="7723454B" w:rsidR="00065EEF" w:rsidRPr="007B4505" w:rsidRDefault="00065EEF">
      <w:pPr>
        <w:pStyle w:val="IssueHeading"/>
        <w:rPr>
          <w:vanish/>
          <w:specVanish/>
        </w:rPr>
      </w:pPr>
      <w:r w:rsidRPr="007B4505">
        <w:rPr>
          <w:b w:val="0"/>
          <w:i w:val="0"/>
        </w:rPr>
        <w:br w:type="page"/>
      </w:r>
      <w:r w:rsidRPr="007B4505">
        <w:t xml:space="preserve">Issue </w:t>
      </w:r>
      <w:r w:rsidR="00A965CE">
        <w:fldChar w:fldCharType="begin"/>
      </w:r>
      <w:r w:rsidR="00A965CE">
        <w:instrText xml:space="preserve"> SEQ Issue \* MERGEFORMAT </w:instrText>
      </w:r>
      <w:r w:rsidR="00A965CE">
        <w:fldChar w:fldCharType="separate"/>
      </w:r>
      <w:r w:rsidR="00B61A5D">
        <w:rPr>
          <w:noProof/>
        </w:rPr>
        <w:t>2</w:t>
      </w:r>
      <w:r w:rsidR="00A965CE">
        <w:rPr>
          <w:noProof/>
        </w:rPr>
        <w:fldChar w:fldCharType="end"/>
      </w:r>
      <w:r w:rsidRPr="007B4505">
        <w:t>:</w:t>
      </w:r>
      <w:r w:rsidRPr="007B4505">
        <w:fldChar w:fldCharType="begin"/>
      </w:r>
      <w:r w:rsidRPr="007B4505">
        <w:instrText xml:space="preserve"> TC "</w:instrText>
      </w:r>
      <w:r w:rsidRPr="007B4505">
        <w:fldChar w:fldCharType="begin"/>
      </w:r>
      <w:r w:rsidRPr="007B4505">
        <w:instrText xml:space="preserve"> SEQ issue \c </w:instrText>
      </w:r>
      <w:r w:rsidRPr="007B4505">
        <w:fldChar w:fldCharType="separate"/>
      </w:r>
      <w:r w:rsidR="00B61A5D">
        <w:rPr>
          <w:noProof/>
        </w:rPr>
        <w:instrText>2</w:instrText>
      </w:r>
      <w:r w:rsidRPr="007B4505">
        <w:fldChar w:fldCharType="end"/>
      </w:r>
      <w:r w:rsidRPr="007B4505">
        <w:tab/>
        <w:instrText xml:space="preserve">" \l 1 </w:instrText>
      </w:r>
      <w:r w:rsidRPr="007B4505">
        <w:fldChar w:fldCharType="end"/>
      </w:r>
      <w:r w:rsidRPr="007B4505">
        <w:t> </w:t>
      </w:r>
    </w:p>
    <w:p w14:paraId="6F33D715" w14:textId="77777777" w:rsidR="00065EEF" w:rsidRPr="007B4505" w:rsidRDefault="00065EEF">
      <w:pPr>
        <w:pStyle w:val="BodyText"/>
      </w:pPr>
      <w:r w:rsidRPr="007B4505">
        <w:t> Should this docket be closed?</w:t>
      </w:r>
    </w:p>
    <w:p w14:paraId="32CF3691" w14:textId="77777777" w:rsidR="00065EEF" w:rsidRPr="007B4505" w:rsidRDefault="00065EEF">
      <w:pPr>
        <w:pStyle w:val="IssueSubsectionHeading"/>
        <w:rPr>
          <w:vanish/>
          <w:specVanish/>
        </w:rPr>
      </w:pPr>
      <w:r w:rsidRPr="007B4505">
        <w:t>Recommendation: </w:t>
      </w:r>
    </w:p>
    <w:p w14:paraId="526D2EEB" w14:textId="474D243C" w:rsidR="00065EEF" w:rsidRPr="007B4505" w:rsidRDefault="00065EEF">
      <w:pPr>
        <w:pStyle w:val="BodyText"/>
      </w:pPr>
      <w:r w:rsidRPr="007B4505">
        <w:t> </w:t>
      </w:r>
      <w:r w:rsidR="0071551D" w:rsidRPr="007B4505">
        <w:t>No. If no timely protest is received from a substantially affected person upon expiration of the protest period, the PAA Order will become final upon the issuance of a Consummating Order. However, this docket should remain open to allow staff to verify completion of the refunds discussed in Issue 1. Once staff has verified that the refunds have been made in accordance with Rule 25-30.360, F.A.C., the docket should be closed administratively. (</w:t>
      </w:r>
      <w:r w:rsidR="009D0F56" w:rsidRPr="007B4505">
        <w:t>Farooqi</w:t>
      </w:r>
      <w:r w:rsidR="0071551D" w:rsidRPr="007B4505">
        <w:t xml:space="preserve">, Przygocki) </w:t>
      </w:r>
      <w:r w:rsidRPr="007B4505">
        <w:t xml:space="preserve"> </w:t>
      </w:r>
    </w:p>
    <w:p w14:paraId="41ADC9D5" w14:textId="77777777" w:rsidR="00065EEF" w:rsidRPr="007B4505" w:rsidRDefault="00065EEF">
      <w:pPr>
        <w:pStyle w:val="IssueSubsectionHeading"/>
        <w:rPr>
          <w:vanish/>
          <w:specVanish/>
        </w:rPr>
      </w:pPr>
      <w:r w:rsidRPr="007B4505">
        <w:t>Staff Analysis: </w:t>
      </w:r>
    </w:p>
    <w:p w14:paraId="4324CFC3" w14:textId="06D34A42" w:rsidR="00065EEF" w:rsidRDefault="00065EEF">
      <w:pPr>
        <w:pStyle w:val="BodyText"/>
      </w:pPr>
      <w:r w:rsidRPr="007B4505">
        <w:t> </w:t>
      </w:r>
      <w:r w:rsidR="0071551D" w:rsidRPr="007B4505">
        <w:t>If no timely protest is received from a substantially affected person upon expiration of the protest period, the PAA Order will become final upon the issuance of a Consummating Order. However, this docket should remain open to allow staff to verify completion of the refunds discussed in Issue 1. Once staff has verified that the refunds have been made in accordance with Rule 25-30.360, F.A.C., the docket should be closed administratively.</w:t>
      </w:r>
    </w:p>
    <w:p w14:paraId="72D48C08" w14:textId="77777777" w:rsidR="001E0137" w:rsidRDefault="001E0137">
      <w:pPr>
        <w:pStyle w:val="BodyText"/>
      </w:pPr>
    </w:p>
    <w:p w14:paraId="70AD2E7D" w14:textId="77777777" w:rsidR="001E0137" w:rsidRDefault="001E0137">
      <w:pPr>
        <w:pStyle w:val="BodyText"/>
        <w:sectPr w:rsidR="001E0137"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14:paraId="76434E71" w14:textId="77777777" w:rsidR="00E06484" w:rsidRDefault="00EE6D5B" w:rsidP="00E275D8">
      <w:pPr>
        <w:pStyle w:val="BodyText"/>
      </w:pPr>
      <w:r w:rsidRPr="00EE6D5B">
        <w:rPr>
          <w:noProof/>
        </w:rPr>
        <w:drawing>
          <wp:inline distT="0" distB="0" distL="0" distR="0" wp14:anchorId="4C3B0F98" wp14:editId="10D20BD2">
            <wp:extent cx="5941060" cy="7858125"/>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5148" cy="7863532"/>
                    </a:xfrm>
                    <a:prstGeom prst="rect">
                      <a:avLst/>
                    </a:prstGeom>
                    <a:noFill/>
                    <a:ln>
                      <a:noFill/>
                    </a:ln>
                  </pic:spPr>
                </pic:pic>
              </a:graphicData>
            </a:graphic>
          </wp:inline>
        </w:drawing>
      </w:r>
      <w:r w:rsidRPr="00EE6D5B">
        <w:t xml:space="preserve"> </w:t>
      </w:r>
      <w:r w:rsidRPr="00EE6D5B">
        <w:rPr>
          <w:noProof/>
        </w:rPr>
        <w:drawing>
          <wp:inline distT="0" distB="0" distL="0" distR="0" wp14:anchorId="651C2358" wp14:editId="0384DFAF">
            <wp:extent cx="5943600" cy="7733784"/>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733784"/>
                    </a:xfrm>
                    <a:prstGeom prst="rect">
                      <a:avLst/>
                    </a:prstGeom>
                    <a:noFill/>
                    <a:ln>
                      <a:noFill/>
                    </a:ln>
                  </pic:spPr>
                </pic:pic>
              </a:graphicData>
            </a:graphic>
          </wp:inline>
        </w:drawing>
      </w:r>
      <w:r w:rsidRPr="00EE6D5B">
        <w:t xml:space="preserve"> </w:t>
      </w:r>
      <w:r w:rsidRPr="00EE6D5B">
        <w:rPr>
          <w:noProof/>
        </w:rPr>
        <w:drawing>
          <wp:inline distT="0" distB="0" distL="0" distR="0" wp14:anchorId="1B85E197" wp14:editId="7A2C2D5A">
            <wp:extent cx="5943600" cy="7733784"/>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733784"/>
                    </a:xfrm>
                    <a:prstGeom prst="rect">
                      <a:avLst/>
                    </a:prstGeom>
                    <a:noFill/>
                    <a:ln>
                      <a:noFill/>
                    </a:ln>
                  </pic:spPr>
                </pic:pic>
              </a:graphicData>
            </a:graphic>
          </wp:inline>
        </w:drawing>
      </w:r>
      <w:r w:rsidRPr="00EE6D5B">
        <w:t xml:space="preserve"> </w:t>
      </w:r>
      <w:r w:rsidRPr="00EE6D5B">
        <w:rPr>
          <w:noProof/>
        </w:rPr>
        <w:drawing>
          <wp:inline distT="0" distB="0" distL="0" distR="0" wp14:anchorId="0BD4CB30" wp14:editId="7D839CB7">
            <wp:extent cx="5943600" cy="7733784"/>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733784"/>
                    </a:xfrm>
                    <a:prstGeom prst="rect">
                      <a:avLst/>
                    </a:prstGeom>
                    <a:noFill/>
                    <a:ln>
                      <a:noFill/>
                    </a:ln>
                  </pic:spPr>
                </pic:pic>
              </a:graphicData>
            </a:graphic>
          </wp:inline>
        </w:drawing>
      </w:r>
      <w:r w:rsidRPr="00EE6D5B">
        <w:t xml:space="preserve"> </w:t>
      </w:r>
      <w:r w:rsidRPr="00EE6D5B">
        <w:rPr>
          <w:noProof/>
        </w:rPr>
        <w:drawing>
          <wp:inline distT="0" distB="0" distL="0" distR="0" wp14:anchorId="3D202618" wp14:editId="15624C40">
            <wp:extent cx="5943600" cy="7733784"/>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733784"/>
                    </a:xfrm>
                    <a:prstGeom prst="rect">
                      <a:avLst/>
                    </a:prstGeom>
                    <a:noFill/>
                    <a:ln>
                      <a:noFill/>
                    </a:ln>
                  </pic:spPr>
                </pic:pic>
              </a:graphicData>
            </a:graphic>
          </wp:inline>
        </w:drawing>
      </w:r>
      <w:r w:rsidRPr="00EE6D5B">
        <w:t xml:space="preserve"> </w:t>
      </w:r>
      <w:r w:rsidRPr="00EE6D5B">
        <w:rPr>
          <w:noProof/>
        </w:rPr>
        <w:drawing>
          <wp:inline distT="0" distB="0" distL="0" distR="0" wp14:anchorId="7713EB71" wp14:editId="523C5718">
            <wp:extent cx="5943600" cy="7733784"/>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733784"/>
                    </a:xfrm>
                    <a:prstGeom prst="rect">
                      <a:avLst/>
                    </a:prstGeom>
                    <a:noFill/>
                    <a:ln>
                      <a:noFill/>
                    </a:ln>
                  </pic:spPr>
                </pic:pic>
              </a:graphicData>
            </a:graphic>
          </wp:inline>
        </w:drawing>
      </w:r>
    </w:p>
    <w:sectPr w:rsidR="00E06484" w:rsidSect="0068481F">
      <w:headerReference w:type="default" r:id="rId20"/>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FA59EC" w14:textId="77777777" w:rsidR="00182D6B" w:rsidRDefault="00182D6B">
      <w:r>
        <w:separator/>
      </w:r>
    </w:p>
  </w:endnote>
  <w:endnote w:type="continuationSeparator" w:id="0">
    <w:p w14:paraId="4FE8652F" w14:textId="77777777" w:rsidR="00182D6B" w:rsidRDefault="00182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0AEC0" w14:textId="3438EFE4"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BD248B">
      <w:rPr>
        <w:rStyle w:val="PageNumber"/>
        <w:noProof/>
      </w:rPr>
      <w:t>10</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05ECC" w14:textId="77777777"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A9E6A8" w14:textId="77777777" w:rsidR="00182D6B" w:rsidRDefault="00182D6B">
      <w:r>
        <w:separator/>
      </w:r>
    </w:p>
  </w:footnote>
  <w:footnote w:type="continuationSeparator" w:id="0">
    <w:p w14:paraId="6FC18B84" w14:textId="77777777" w:rsidR="00182D6B" w:rsidRDefault="00182D6B">
      <w:r>
        <w:continuationSeparator/>
      </w:r>
    </w:p>
  </w:footnote>
  <w:footnote w:id="1">
    <w:p w14:paraId="362F8AB0" w14:textId="7510CCA3" w:rsidR="009A41FF" w:rsidRDefault="009A41FF" w:rsidP="009A41FF">
      <w:pPr>
        <w:pStyle w:val="FootnoteText"/>
      </w:pPr>
      <w:r>
        <w:rPr>
          <w:rStyle w:val="FootnoteReference"/>
        </w:rPr>
        <w:footnoteRef/>
      </w:r>
      <w:r>
        <w:t xml:space="preserve"> Order No. PSC-2023-0097-FOF-WS, issued February 22, 2023 in Docket No. 20220199-WS, </w:t>
      </w:r>
      <w:r w:rsidRPr="000F6F1A">
        <w:rPr>
          <w:i/>
        </w:rPr>
        <w:t>In re: Joint application for acknowledgement of corporate reorganization and approval of name changes on Certificate Nos. 641-W and 551-S in Duval County, Certificate No. 555-W in Alachua County, Certificate Nos. 678-W and 672-W in Leon County, Certificate No. 676-W in Okaloosa County, and Certificate Nos. 501-W and 435-S in Washington County from Duval Waterworks, Inc., Gator Waterworks, Inc., Lake Talquin Waterworks, Inc., Seminole</w:t>
      </w:r>
      <w:r>
        <w:t xml:space="preserve"> </w:t>
      </w:r>
      <w:r w:rsidRPr="000F6F1A">
        <w:rPr>
          <w:i/>
        </w:rPr>
        <w:t>Waterworks, Inc., Okaloosa Waterworks, Inc., and Sunny Hills Utility Company to North Florida Community Water Services, Inc.</w:t>
      </w:r>
    </w:p>
  </w:footnote>
  <w:footnote w:id="2">
    <w:p w14:paraId="2FAF7BD5" w14:textId="3715842F" w:rsidR="00E0794C" w:rsidRDefault="00E0794C">
      <w:pPr>
        <w:pStyle w:val="FootnoteText"/>
      </w:pPr>
      <w:r>
        <w:rPr>
          <w:rStyle w:val="FootnoteReference"/>
        </w:rPr>
        <w:footnoteRef/>
      </w:r>
      <w:r>
        <w:t xml:space="preserve"> Document No. 02926-2024, dated May 7, 2024.</w:t>
      </w:r>
    </w:p>
  </w:footnote>
  <w:footnote w:id="3">
    <w:p w14:paraId="34FD66CE" w14:textId="594502F4" w:rsidR="009D0F56" w:rsidRDefault="009D0F56">
      <w:pPr>
        <w:pStyle w:val="FootnoteText"/>
      </w:pPr>
      <w:r>
        <w:rPr>
          <w:rStyle w:val="FootnoteReference"/>
        </w:rPr>
        <w:footnoteRef/>
      </w:r>
      <w:r>
        <w:t xml:space="preserve"> </w:t>
      </w:r>
      <w:r w:rsidRPr="009D0F56">
        <w:t xml:space="preserve">Order Nos. PSC-2015-0173-PAA-WS, issued May 5, 2015, in Docket No. 20150069, </w:t>
      </w:r>
      <w:r w:rsidRPr="000F6F1A">
        <w:rPr>
          <w:i/>
        </w:rPr>
        <w:t>In re: Settlement proposal for possible overearnings by Southlake Utilities, Inc. in Lake County</w:t>
      </w:r>
      <w:r w:rsidRPr="009D0F56">
        <w:t xml:space="preserve">; PSC-11-0012-PAA-SU, issued January 4, 2011, in Docket No. 100446-SU, </w:t>
      </w:r>
      <w:r w:rsidRPr="000F6F1A">
        <w:rPr>
          <w:i/>
        </w:rPr>
        <w:t>In re: Settlement proposal for possible overearnings by Tierra Verde Utilities, Inc. in Pinellas County</w:t>
      </w:r>
      <w:r w:rsidRPr="009D0F56">
        <w:t xml:space="preserve">; PSC-10-0680-PAA-SU, issued November 15, 2010 in Docket No. 100379-SU, </w:t>
      </w:r>
      <w:r w:rsidRPr="000F6F1A">
        <w:rPr>
          <w:i/>
        </w:rPr>
        <w:t>In re: Settlement proposal for possible overearnings by Mid-County Services, Inc. in Pinellas County</w:t>
      </w:r>
      <w:r w:rsidRPr="009D0F56">
        <w:t xml:space="preserve">; and PSC-05-0956-PAA-SU, issued October 7, 2005, in Docket No. 050540-SU, </w:t>
      </w:r>
      <w:r w:rsidRPr="000F6F1A">
        <w:rPr>
          <w:i/>
        </w:rPr>
        <w:t>In re: Settlement offer for possible overearnings in Marion County by BFF Corp.</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33A30" w14:textId="77777777" w:rsidR="00BC402E" w:rsidRDefault="00E73D8F"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20240085-WS</w:t>
    </w:r>
    <w:bookmarkEnd w:id="15"/>
  </w:p>
  <w:p w14:paraId="1FFC2C44" w14:textId="3B25925B" w:rsidR="00BC402E" w:rsidRDefault="00BC402E">
    <w:pPr>
      <w:pStyle w:val="Header"/>
    </w:pPr>
    <w:r>
      <w:t xml:space="preserve">Date: </w:t>
    </w:r>
    <w:fldSimple w:instr=" REF FilingDate ">
      <w:r w:rsidR="00B61A5D">
        <w:t>June 6, 2024</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80876" w14:textId="29F46030" w:rsidR="00866E25"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B61A5D">
      <w:t>Docket No.</w:t>
    </w:r>
    <w:r>
      <w:fldChar w:fldCharType="end"/>
    </w:r>
    <w:r>
      <w:t xml:space="preserve"> </w:t>
    </w:r>
    <w:r>
      <w:fldChar w:fldCharType="begin"/>
    </w:r>
    <w:r>
      <w:instrText xml:space="preserve"> REF DocketList</w:instrText>
    </w:r>
    <w:r>
      <w:fldChar w:fldCharType="separate"/>
    </w:r>
    <w:r w:rsidR="00B61A5D">
      <w:t>20240085-WS</w:t>
    </w:r>
    <w:r>
      <w:fldChar w:fldCharType="end"/>
    </w:r>
    <w:r>
      <w:tab/>
    </w:r>
    <w:r w:rsidR="001E0137">
      <w:t xml:space="preserve">Issue </w:t>
    </w:r>
    <w:r w:rsidR="00A965CE">
      <w:fldChar w:fldCharType="begin"/>
    </w:r>
    <w:r w:rsidR="00A965CE">
      <w:instrText xml:space="preserve"> Seq Issue \c \* Arabic </w:instrText>
    </w:r>
    <w:r w:rsidR="00A965CE">
      <w:fldChar w:fldCharType="separate"/>
    </w:r>
    <w:r w:rsidR="00BD248B">
      <w:rPr>
        <w:noProof/>
      </w:rPr>
      <w:t>2</w:t>
    </w:r>
    <w:r w:rsidR="00A965CE">
      <w:rPr>
        <w:noProof/>
      </w:rPr>
      <w:fldChar w:fldCharType="end"/>
    </w:r>
  </w:p>
  <w:p w14:paraId="1C69791A" w14:textId="6C13EBDE" w:rsidR="00BC402E" w:rsidRDefault="00BC402E">
    <w:pPr>
      <w:pStyle w:val="Header"/>
    </w:pPr>
    <w:r>
      <w:t xml:space="preserve">Date: </w:t>
    </w:r>
    <w:fldSimple w:instr=" REF FilingDate ">
      <w:r w:rsidR="00B61A5D">
        <w:t>June 6, 2024</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CFFBD" w14:textId="77777777"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CD36F" w14:textId="2C8C016A" w:rsidR="001E0137" w:rsidRDefault="001E0137"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20240085-WS</w:t>
    </w:r>
    <w:r>
      <w:fldChar w:fldCharType="end"/>
    </w:r>
    <w:r>
      <w:tab/>
      <w:t>Appendix A</w:t>
    </w:r>
  </w:p>
  <w:p w14:paraId="431831A0" w14:textId="77777777" w:rsidR="001E0137" w:rsidRDefault="001E0137">
    <w:pPr>
      <w:pStyle w:val="Header"/>
    </w:pPr>
    <w:r>
      <w:t xml:space="preserve">Date: </w:t>
    </w:r>
    <w:fldSimple w:instr=" REF FilingDate ">
      <w:r>
        <w:t>June 6, 2024</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1"/>
  <w:activeWritingStyle w:appName="MSWord" w:lang="es-MX" w:vendorID="64" w:dllVersion="6" w:nlCheck="1" w:checkStyle="1"/>
  <w:activeWritingStyle w:appName="MSWord" w:lang="en-US" w:vendorID="64" w:dllVersion="0" w:nlCheck="1" w:checkStyle="0"/>
  <w:activeWritingStyle w:appName="MSWord" w:lang="en-US"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E73D8F"/>
    <w:rsid w:val="000043D5"/>
    <w:rsid w:val="00006170"/>
    <w:rsid w:val="00010E37"/>
    <w:rsid w:val="000172DA"/>
    <w:rsid w:val="00022337"/>
    <w:rsid w:val="00023A0E"/>
    <w:rsid w:val="000247C5"/>
    <w:rsid w:val="000277C2"/>
    <w:rsid w:val="00035B48"/>
    <w:rsid w:val="00036CE2"/>
    <w:rsid w:val="000437FE"/>
    <w:rsid w:val="000513BE"/>
    <w:rsid w:val="00051573"/>
    <w:rsid w:val="0005451B"/>
    <w:rsid w:val="000603E3"/>
    <w:rsid w:val="00065A06"/>
    <w:rsid w:val="00065EEF"/>
    <w:rsid w:val="000666F3"/>
    <w:rsid w:val="00070DCB"/>
    <w:rsid w:val="00072CCA"/>
    <w:rsid w:val="00073120"/>
    <w:rsid w:val="000764D0"/>
    <w:rsid w:val="000828D3"/>
    <w:rsid w:val="000A2B57"/>
    <w:rsid w:val="000A418B"/>
    <w:rsid w:val="000B0ACE"/>
    <w:rsid w:val="000C4431"/>
    <w:rsid w:val="000C6607"/>
    <w:rsid w:val="000D1C06"/>
    <w:rsid w:val="000D3043"/>
    <w:rsid w:val="000D4319"/>
    <w:rsid w:val="000E24FA"/>
    <w:rsid w:val="000E338A"/>
    <w:rsid w:val="000E4392"/>
    <w:rsid w:val="000F374A"/>
    <w:rsid w:val="000F4DAF"/>
    <w:rsid w:val="000F6F1A"/>
    <w:rsid w:val="00105BA1"/>
    <w:rsid w:val="001076AF"/>
    <w:rsid w:val="001109F6"/>
    <w:rsid w:val="00116C6B"/>
    <w:rsid w:val="00117C8C"/>
    <w:rsid w:val="001239F0"/>
    <w:rsid w:val="00124C38"/>
    <w:rsid w:val="00124E2E"/>
    <w:rsid w:val="00125ED4"/>
    <w:rsid w:val="001303BF"/>
    <w:rsid w:val="001305E9"/>
    <w:rsid w:val="001307AF"/>
    <w:rsid w:val="0013347E"/>
    <w:rsid w:val="00135687"/>
    <w:rsid w:val="00136BD1"/>
    <w:rsid w:val="00146B5D"/>
    <w:rsid w:val="00150ECE"/>
    <w:rsid w:val="0015506E"/>
    <w:rsid w:val="00163031"/>
    <w:rsid w:val="001654C4"/>
    <w:rsid w:val="00171A90"/>
    <w:rsid w:val="00180254"/>
    <w:rsid w:val="00182D6B"/>
    <w:rsid w:val="00191E1F"/>
    <w:rsid w:val="00191EE8"/>
    <w:rsid w:val="00192943"/>
    <w:rsid w:val="00193BAF"/>
    <w:rsid w:val="00194791"/>
    <w:rsid w:val="001A7406"/>
    <w:rsid w:val="001A7AE4"/>
    <w:rsid w:val="001B1EDC"/>
    <w:rsid w:val="001B4053"/>
    <w:rsid w:val="001B4FEE"/>
    <w:rsid w:val="001B51C5"/>
    <w:rsid w:val="001B672A"/>
    <w:rsid w:val="001B6F3F"/>
    <w:rsid w:val="001C52B5"/>
    <w:rsid w:val="001D0D3E"/>
    <w:rsid w:val="001D2817"/>
    <w:rsid w:val="001D2899"/>
    <w:rsid w:val="001E0137"/>
    <w:rsid w:val="001E14A3"/>
    <w:rsid w:val="001E390F"/>
    <w:rsid w:val="001E7FF4"/>
    <w:rsid w:val="001F2245"/>
    <w:rsid w:val="001F2C63"/>
    <w:rsid w:val="001F3611"/>
    <w:rsid w:val="001F48C7"/>
    <w:rsid w:val="001F6DA1"/>
    <w:rsid w:val="00200178"/>
    <w:rsid w:val="00204200"/>
    <w:rsid w:val="002044E6"/>
    <w:rsid w:val="00205C82"/>
    <w:rsid w:val="00205DC2"/>
    <w:rsid w:val="00212B17"/>
    <w:rsid w:val="002163B6"/>
    <w:rsid w:val="00217215"/>
    <w:rsid w:val="00220732"/>
    <w:rsid w:val="0022121F"/>
    <w:rsid w:val="00221D32"/>
    <w:rsid w:val="00222AC1"/>
    <w:rsid w:val="00225C3F"/>
    <w:rsid w:val="00263D44"/>
    <w:rsid w:val="002702AD"/>
    <w:rsid w:val="00281EB4"/>
    <w:rsid w:val="00292D82"/>
    <w:rsid w:val="00293EE7"/>
    <w:rsid w:val="002963CB"/>
    <w:rsid w:val="002B2DAC"/>
    <w:rsid w:val="002B4A01"/>
    <w:rsid w:val="002C291B"/>
    <w:rsid w:val="002C746A"/>
    <w:rsid w:val="002C7E4E"/>
    <w:rsid w:val="002D226D"/>
    <w:rsid w:val="002D74E3"/>
    <w:rsid w:val="002F6030"/>
    <w:rsid w:val="003001AC"/>
    <w:rsid w:val="003037E1"/>
    <w:rsid w:val="00307E51"/>
    <w:rsid w:val="003103EC"/>
    <w:rsid w:val="00312132"/>
    <w:rsid w:val="003130BA"/>
    <w:rsid w:val="003144EF"/>
    <w:rsid w:val="0031480E"/>
    <w:rsid w:val="00316877"/>
    <w:rsid w:val="00322F74"/>
    <w:rsid w:val="00325E15"/>
    <w:rsid w:val="00340073"/>
    <w:rsid w:val="003411D8"/>
    <w:rsid w:val="003445B0"/>
    <w:rsid w:val="00353B66"/>
    <w:rsid w:val="00355934"/>
    <w:rsid w:val="00357928"/>
    <w:rsid w:val="003632FD"/>
    <w:rsid w:val="00370F78"/>
    <w:rsid w:val="00372805"/>
    <w:rsid w:val="00373180"/>
    <w:rsid w:val="00375AB9"/>
    <w:rsid w:val="0037691E"/>
    <w:rsid w:val="003821A0"/>
    <w:rsid w:val="00385B04"/>
    <w:rsid w:val="003864CF"/>
    <w:rsid w:val="003948AE"/>
    <w:rsid w:val="003A08C0"/>
    <w:rsid w:val="003A22A6"/>
    <w:rsid w:val="003A32EB"/>
    <w:rsid w:val="003A5494"/>
    <w:rsid w:val="003B2510"/>
    <w:rsid w:val="003B4355"/>
    <w:rsid w:val="003C2CC4"/>
    <w:rsid w:val="003C3329"/>
    <w:rsid w:val="003C3710"/>
    <w:rsid w:val="003C42A3"/>
    <w:rsid w:val="003C48F7"/>
    <w:rsid w:val="003E0463"/>
    <w:rsid w:val="003E0EFC"/>
    <w:rsid w:val="003E4A2B"/>
    <w:rsid w:val="003E6FE9"/>
    <w:rsid w:val="003E76C2"/>
    <w:rsid w:val="003F1367"/>
    <w:rsid w:val="003F1679"/>
    <w:rsid w:val="003F21EB"/>
    <w:rsid w:val="003F4A35"/>
    <w:rsid w:val="003F5F03"/>
    <w:rsid w:val="003F7FDD"/>
    <w:rsid w:val="00402101"/>
    <w:rsid w:val="00402481"/>
    <w:rsid w:val="004042B4"/>
    <w:rsid w:val="00410DC4"/>
    <w:rsid w:val="00412DAE"/>
    <w:rsid w:val="0041302D"/>
    <w:rsid w:val="004242E6"/>
    <w:rsid w:val="00427B35"/>
    <w:rsid w:val="00431598"/>
    <w:rsid w:val="004319AD"/>
    <w:rsid w:val="00440477"/>
    <w:rsid w:val="004426B8"/>
    <w:rsid w:val="00444432"/>
    <w:rsid w:val="00447D5C"/>
    <w:rsid w:val="00450202"/>
    <w:rsid w:val="004502B2"/>
    <w:rsid w:val="00455499"/>
    <w:rsid w:val="004649A7"/>
    <w:rsid w:val="00471860"/>
    <w:rsid w:val="00477026"/>
    <w:rsid w:val="00477730"/>
    <w:rsid w:val="004A744D"/>
    <w:rsid w:val="004B60BD"/>
    <w:rsid w:val="004C3150"/>
    <w:rsid w:val="004C3641"/>
    <w:rsid w:val="004C3873"/>
    <w:rsid w:val="004C4390"/>
    <w:rsid w:val="004C4AF7"/>
    <w:rsid w:val="004C7501"/>
    <w:rsid w:val="004D020C"/>
    <w:rsid w:val="004D2881"/>
    <w:rsid w:val="004D2D7D"/>
    <w:rsid w:val="004D385F"/>
    <w:rsid w:val="004D5B39"/>
    <w:rsid w:val="004D7976"/>
    <w:rsid w:val="004E0CEA"/>
    <w:rsid w:val="004E330D"/>
    <w:rsid w:val="004E4985"/>
    <w:rsid w:val="004E5147"/>
    <w:rsid w:val="004E69B5"/>
    <w:rsid w:val="004F50D1"/>
    <w:rsid w:val="004F5C43"/>
    <w:rsid w:val="005050A2"/>
    <w:rsid w:val="00506030"/>
    <w:rsid w:val="0050652D"/>
    <w:rsid w:val="00506C03"/>
    <w:rsid w:val="00511A11"/>
    <w:rsid w:val="00516496"/>
    <w:rsid w:val="00522E7D"/>
    <w:rsid w:val="00523B11"/>
    <w:rsid w:val="0052455B"/>
    <w:rsid w:val="0052572A"/>
    <w:rsid w:val="00532DFB"/>
    <w:rsid w:val="00543CB3"/>
    <w:rsid w:val="005442E4"/>
    <w:rsid w:val="00547652"/>
    <w:rsid w:val="0055529B"/>
    <w:rsid w:val="00560FF0"/>
    <w:rsid w:val="005614BD"/>
    <w:rsid w:val="0057154F"/>
    <w:rsid w:val="00580F69"/>
    <w:rsid w:val="00581CA3"/>
    <w:rsid w:val="00585031"/>
    <w:rsid w:val="00586E8B"/>
    <w:rsid w:val="00587090"/>
    <w:rsid w:val="00587A44"/>
    <w:rsid w:val="00597730"/>
    <w:rsid w:val="005977EC"/>
    <w:rsid w:val="00597DE7"/>
    <w:rsid w:val="005A1CD3"/>
    <w:rsid w:val="005A4AA2"/>
    <w:rsid w:val="005B34B6"/>
    <w:rsid w:val="005B606A"/>
    <w:rsid w:val="005B6C8F"/>
    <w:rsid w:val="005B6EC3"/>
    <w:rsid w:val="005C17D7"/>
    <w:rsid w:val="005C33CE"/>
    <w:rsid w:val="005D09D6"/>
    <w:rsid w:val="005D0F74"/>
    <w:rsid w:val="005D2E7D"/>
    <w:rsid w:val="005D4A8F"/>
    <w:rsid w:val="005D561B"/>
    <w:rsid w:val="005D578F"/>
    <w:rsid w:val="005D5ECF"/>
    <w:rsid w:val="005F468D"/>
    <w:rsid w:val="005F69A3"/>
    <w:rsid w:val="00604CC7"/>
    <w:rsid w:val="00613441"/>
    <w:rsid w:val="00615423"/>
    <w:rsid w:val="006165B2"/>
    <w:rsid w:val="00617276"/>
    <w:rsid w:val="0062527B"/>
    <w:rsid w:val="00625D97"/>
    <w:rsid w:val="00625F1C"/>
    <w:rsid w:val="0062658E"/>
    <w:rsid w:val="006279E1"/>
    <w:rsid w:val="00630CEB"/>
    <w:rsid w:val="00632264"/>
    <w:rsid w:val="006355F2"/>
    <w:rsid w:val="006470BC"/>
    <w:rsid w:val="006554D3"/>
    <w:rsid w:val="006603F4"/>
    <w:rsid w:val="00661708"/>
    <w:rsid w:val="00666522"/>
    <w:rsid w:val="00667036"/>
    <w:rsid w:val="00667B89"/>
    <w:rsid w:val="00673BDB"/>
    <w:rsid w:val="00674341"/>
    <w:rsid w:val="006771B8"/>
    <w:rsid w:val="00682631"/>
    <w:rsid w:val="00683A89"/>
    <w:rsid w:val="006843B6"/>
    <w:rsid w:val="0068481F"/>
    <w:rsid w:val="00693EA1"/>
    <w:rsid w:val="0069636F"/>
    <w:rsid w:val="00696F5D"/>
    <w:rsid w:val="00697249"/>
    <w:rsid w:val="006A06F3"/>
    <w:rsid w:val="006A1A67"/>
    <w:rsid w:val="006B09C4"/>
    <w:rsid w:val="006B3947"/>
    <w:rsid w:val="006B4293"/>
    <w:rsid w:val="006B624F"/>
    <w:rsid w:val="006C0C95"/>
    <w:rsid w:val="006C31E3"/>
    <w:rsid w:val="006D18D3"/>
    <w:rsid w:val="006D1EE9"/>
    <w:rsid w:val="006D3BD1"/>
    <w:rsid w:val="006E010E"/>
    <w:rsid w:val="006E08CB"/>
    <w:rsid w:val="006E598D"/>
    <w:rsid w:val="0070437D"/>
    <w:rsid w:val="00704CF1"/>
    <w:rsid w:val="00705B04"/>
    <w:rsid w:val="0071040E"/>
    <w:rsid w:val="0071551D"/>
    <w:rsid w:val="00717EE9"/>
    <w:rsid w:val="00724992"/>
    <w:rsid w:val="00724F64"/>
    <w:rsid w:val="00727F90"/>
    <w:rsid w:val="0073164F"/>
    <w:rsid w:val="00734820"/>
    <w:rsid w:val="007349DC"/>
    <w:rsid w:val="0074365E"/>
    <w:rsid w:val="00744B55"/>
    <w:rsid w:val="007515FD"/>
    <w:rsid w:val="00752591"/>
    <w:rsid w:val="00760D80"/>
    <w:rsid w:val="00761CB4"/>
    <w:rsid w:val="00780C09"/>
    <w:rsid w:val="00780DDF"/>
    <w:rsid w:val="007834E9"/>
    <w:rsid w:val="00787DBC"/>
    <w:rsid w:val="0079019A"/>
    <w:rsid w:val="00792935"/>
    <w:rsid w:val="007A04A1"/>
    <w:rsid w:val="007A1840"/>
    <w:rsid w:val="007B4505"/>
    <w:rsid w:val="007B730C"/>
    <w:rsid w:val="007C0528"/>
    <w:rsid w:val="007C08EA"/>
    <w:rsid w:val="007C3D38"/>
    <w:rsid w:val="007D0F35"/>
    <w:rsid w:val="007D1783"/>
    <w:rsid w:val="007D4546"/>
    <w:rsid w:val="007D4FEB"/>
    <w:rsid w:val="007D6146"/>
    <w:rsid w:val="007E0CE7"/>
    <w:rsid w:val="007E55FA"/>
    <w:rsid w:val="007F1193"/>
    <w:rsid w:val="007F417F"/>
    <w:rsid w:val="007F7644"/>
    <w:rsid w:val="008042BD"/>
    <w:rsid w:val="00804E17"/>
    <w:rsid w:val="008050B3"/>
    <w:rsid w:val="00816624"/>
    <w:rsid w:val="00822427"/>
    <w:rsid w:val="00822562"/>
    <w:rsid w:val="00823663"/>
    <w:rsid w:val="00823664"/>
    <w:rsid w:val="008305B7"/>
    <w:rsid w:val="00832DDC"/>
    <w:rsid w:val="00834E89"/>
    <w:rsid w:val="008426B0"/>
    <w:rsid w:val="008431BB"/>
    <w:rsid w:val="00845E34"/>
    <w:rsid w:val="00850BAC"/>
    <w:rsid w:val="00854A3E"/>
    <w:rsid w:val="00855D08"/>
    <w:rsid w:val="008618A4"/>
    <w:rsid w:val="00866E25"/>
    <w:rsid w:val="008711F7"/>
    <w:rsid w:val="008731AB"/>
    <w:rsid w:val="00874344"/>
    <w:rsid w:val="0087505D"/>
    <w:rsid w:val="00877703"/>
    <w:rsid w:val="00882155"/>
    <w:rsid w:val="0088233B"/>
    <w:rsid w:val="0088599E"/>
    <w:rsid w:val="00886C37"/>
    <w:rsid w:val="008915FC"/>
    <w:rsid w:val="00892D99"/>
    <w:rsid w:val="00893315"/>
    <w:rsid w:val="00894C09"/>
    <w:rsid w:val="008B5C68"/>
    <w:rsid w:val="008B62AE"/>
    <w:rsid w:val="008C04B5"/>
    <w:rsid w:val="008C14FA"/>
    <w:rsid w:val="008C7B0B"/>
    <w:rsid w:val="008D4057"/>
    <w:rsid w:val="008E1F19"/>
    <w:rsid w:val="008F2262"/>
    <w:rsid w:val="008F4D2B"/>
    <w:rsid w:val="008F5B91"/>
    <w:rsid w:val="008F7736"/>
    <w:rsid w:val="0090019E"/>
    <w:rsid w:val="00900435"/>
    <w:rsid w:val="00901086"/>
    <w:rsid w:val="00901C8A"/>
    <w:rsid w:val="00902F66"/>
    <w:rsid w:val="00904F3B"/>
    <w:rsid w:val="00905886"/>
    <w:rsid w:val="009070D6"/>
    <w:rsid w:val="009076C6"/>
    <w:rsid w:val="0091019E"/>
    <w:rsid w:val="009106F1"/>
    <w:rsid w:val="00912404"/>
    <w:rsid w:val="009145D6"/>
    <w:rsid w:val="00914F5F"/>
    <w:rsid w:val="00915541"/>
    <w:rsid w:val="00915A1F"/>
    <w:rsid w:val="00916E33"/>
    <w:rsid w:val="00920E64"/>
    <w:rsid w:val="00922002"/>
    <w:rsid w:val="009225CB"/>
    <w:rsid w:val="00924020"/>
    <w:rsid w:val="00924BF4"/>
    <w:rsid w:val="009271A7"/>
    <w:rsid w:val="0092762F"/>
    <w:rsid w:val="0093658B"/>
    <w:rsid w:val="009429FF"/>
    <w:rsid w:val="009444D1"/>
    <w:rsid w:val="00945BD6"/>
    <w:rsid w:val="009479FB"/>
    <w:rsid w:val="00951C45"/>
    <w:rsid w:val="00951DD8"/>
    <w:rsid w:val="009656F2"/>
    <w:rsid w:val="00966A08"/>
    <w:rsid w:val="009701B7"/>
    <w:rsid w:val="00971207"/>
    <w:rsid w:val="00975CB4"/>
    <w:rsid w:val="009863B0"/>
    <w:rsid w:val="00987DE1"/>
    <w:rsid w:val="00990571"/>
    <w:rsid w:val="00991905"/>
    <w:rsid w:val="009926B2"/>
    <w:rsid w:val="00993AFE"/>
    <w:rsid w:val="0099673A"/>
    <w:rsid w:val="009A3291"/>
    <w:rsid w:val="009A3330"/>
    <w:rsid w:val="009A41FF"/>
    <w:rsid w:val="009A548F"/>
    <w:rsid w:val="009A7C96"/>
    <w:rsid w:val="009B61BF"/>
    <w:rsid w:val="009C3253"/>
    <w:rsid w:val="009C3DB9"/>
    <w:rsid w:val="009C5968"/>
    <w:rsid w:val="009C62EB"/>
    <w:rsid w:val="009D0436"/>
    <w:rsid w:val="009D0F56"/>
    <w:rsid w:val="009D46E5"/>
    <w:rsid w:val="009D568A"/>
    <w:rsid w:val="009F04EC"/>
    <w:rsid w:val="009F2A7C"/>
    <w:rsid w:val="009F3B36"/>
    <w:rsid w:val="00A019B9"/>
    <w:rsid w:val="00A03157"/>
    <w:rsid w:val="00A11756"/>
    <w:rsid w:val="00A12497"/>
    <w:rsid w:val="00A12508"/>
    <w:rsid w:val="00A1282B"/>
    <w:rsid w:val="00A13A27"/>
    <w:rsid w:val="00A15B7C"/>
    <w:rsid w:val="00A175B6"/>
    <w:rsid w:val="00A21835"/>
    <w:rsid w:val="00A2374B"/>
    <w:rsid w:val="00A23AAB"/>
    <w:rsid w:val="00A27D6E"/>
    <w:rsid w:val="00A328EC"/>
    <w:rsid w:val="00A33A51"/>
    <w:rsid w:val="00A41CA6"/>
    <w:rsid w:val="00A431ED"/>
    <w:rsid w:val="00A47927"/>
    <w:rsid w:val="00A47FFC"/>
    <w:rsid w:val="00A5442F"/>
    <w:rsid w:val="00A54FF9"/>
    <w:rsid w:val="00A56765"/>
    <w:rsid w:val="00A675AC"/>
    <w:rsid w:val="00A7097D"/>
    <w:rsid w:val="00A7581F"/>
    <w:rsid w:val="00A81274"/>
    <w:rsid w:val="00A86ACA"/>
    <w:rsid w:val="00A92439"/>
    <w:rsid w:val="00A92FB1"/>
    <w:rsid w:val="00A95980"/>
    <w:rsid w:val="00A95A0C"/>
    <w:rsid w:val="00AA2765"/>
    <w:rsid w:val="00AA77B5"/>
    <w:rsid w:val="00AB6C5D"/>
    <w:rsid w:val="00AC3401"/>
    <w:rsid w:val="00AC51A7"/>
    <w:rsid w:val="00AC603B"/>
    <w:rsid w:val="00AD0E89"/>
    <w:rsid w:val="00AD444B"/>
    <w:rsid w:val="00AD5614"/>
    <w:rsid w:val="00AD6C78"/>
    <w:rsid w:val="00AE03F0"/>
    <w:rsid w:val="00AE1F56"/>
    <w:rsid w:val="00AE2EAB"/>
    <w:rsid w:val="00AF13D0"/>
    <w:rsid w:val="00AF5E0E"/>
    <w:rsid w:val="00AF5F89"/>
    <w:rsid w:val="00AF6FB4"/>
    <w:rsid w:val="00AF73CB"/>
    <w:rsid w:val="00B002D6"/>
    <w:rsid w:val="00B02EF0"/>
    <w:rsid w:val="00B03379"/>
    <w:rsid w:val="00B03FA5"/>
    <w:rsid w:val="00B04110"/>
    <w:rsid w:val="00B05B51"/>
    <w:rsid w:val="00B14E5A"/>
    <w:rsid w:val="00B15370"/>
    <w:rsid w:val="00B16DA4"/>
    <w:rsid w:val="00B17BEB"/>
    <w:rsid w:val="00B21A3C"/>
    <w:rsid w:val="00B22316"/>
    <w:rsid w:val="00B223C0"/>
    <w:rsid w:val="00B234ED"/>
    <w:rsid w:val="00B249B2"/>
    <w:rsid w:val="00B25CA3"/>
    <w:rsid w:val="00B2765A"/>
    <w:rsid w:val="00B3109A"/>
    <w:rsid w:val="00B32D37"/>
    <w:rsid w:val="00B3779E"/>
    <w:rsid w:val="00B41AA8"/>
    <w:rsid w:val="00B42B45"/>
    <w:rsid w:val="00B516ED"/>
    <w:rsid w:val="00B51B3B"/>
    <w:rsid w:val="00B565DA"/>
    <w:rsid w:val="00B57A6A"/>
    <w:rsid w:val="00B61A5D"/>
    <w:rsid w:val="00B62D0D"/>
    <w:rsid w:val="00B70329"/>
    <w:rsid w:val="00B760F1"/>
    <w:rsid w:val="00B7669E"/>
    <w:rsid w:val="00B76EBB"/>
    <w:rsid w:val="00B77DA1"/>
    <w:rsid w:val="00B822A0"/>
    <w:rsid w:val="00B82F85"/>
    <w:rsid w:val="00B858AE"/>
    <w:rsid w:val="00B85964"/>
    <w:rsid w:val="00B96250"/>
    <w:rsid w:val="00BA0D55"/>
    <w:rsid w:val="00BA2349"/>
    <w:rsid w:val="00BA37B3"/>
    <w:rsid w:val="00BA4CC6"/>
    <w:rsid w:val="00BA7F46"/>
    <w:rsid w:val="00BB0F1D"/>
    <w:rsid w:val="00BB3493"/>
    <w:rsid w:val="00BB6E4C"/>
    <w:rsid w:val="00BB7468"/>
    <w:rsid w:val="00BC0514"/>
    <w:rsid w:val="00BC188A"/>
    <w:rsid w:val="00BC402E"/>
    <w:rsid w:val="00BC70C6"/>
    <w:rsid w:val="00BD0F48"/>
    <w:rsid w:val="00BD14E5"/>
    <w:rsid w:val="00BD248B"/>
    <w:rsid w:val="00BE0E50"/>
    <w:rsid w:val="00BE6DDB"/>
    <w:rsid w:val="00BF03E0"/>
    <w:rsid w:val="00BF5010"/>
    <w:rsid w:val="00C03009"/>
    <w:rsid w:val="00C03D5F"/>
    <w:rsid w:val="00C13791"/>
    <w:rsid w:val="00C210BD"/>
    <w:rsid w:val="00C2575A"/>
    <w:rsid w:val="00C31BB3"/>
    <w:rsid w:val="00C36977"/>
    <w:rsid w:val="00C46628"/>
    <w:rsid w:val="00C467DA"/>
    <w:rsid w:val="00C477D9"/>
    <w:rsid w:val="00C57869"/>
    <w:rsid w:val="00C60BA3"/>
    <w:rsid w:val="00C623F7"/>
    <w:rsid w:val="00C62A81"/>
    <w:rsid w:val="00C63F25"/>
    <w:rsid w:val="00C67CD7"/>
    <w:rsid w:val="00C71E00"/>
    <w:rsid w:val="00C75BC5"/>
    <w:rsid w:val="00C81670"/>
    <w:rsid w:val="00C81773"/>
    <w:rsid w:val="00C82861"/>
    <w:rsid w:val="00C86896"/>
    <w:rsid w:val="00C907A8"/>
    <w:rsid w:val="00C91670"/>
    <w:rsid w:val="00C93211"/>
    <w:rsid w:val="00C93DB8"/>
    <w:rsid w:val="00C942EC"/>
    <w:rsid w:val="00C96047"/>
    <w:rsid w:val="00C979D0"/>
    <w:rsid w:val="00CA0818"/>
    <w:rsid w:val="00CA15C8"/>
    <w:rsid w:val="00CA2C8F"/>
    <w:rsid w:val="00CA30DA"/>
    <w:rsid w:val="00CA3A24"/>
    <w:rsid w:val="00CB1777"/>
    <w:rsid w:val="00CB33E9"/>
    <w:rsid w:val="00CC10A9"/>
    <w:rsid w:val="00CD0655"/>
    <w:rsid w:val="00CE2BF8"/>
    <w:rsid w:val="00CE484E"/>
    <w:rsid w:val="00CE4D20"/>
    <w:rsid w:val="00CE656F"/>
    <w:rsid w:val="00CF0DA8"/>
    <w:rsid w:val="00CF2E25"/>
    <w:rsid w:val="00CF4453"/>
    <w:rsid w:val="00CF5589"/>
    <w:rsid w:val="00CF5D94"/>
    <w:rsid w:val="00CF7E0F"/>
    <w:rsid w:val="00D00893"/>
    <w:rsid w:val="00D034D7"/>
    <w:rsid w:val="00D04BE4"/>
    <w:rsid w:val="00D06FC7"/>
    <w:rsid w:val="00D12565"/>
    <w:rsid w:val="00D140C1"/>
    <w:rsid w:val="00D14127"/>
    <w:rsid w:val="00D479AE"/>
    <w:rsid w:val="00D503BA"/>
    <w:rsid w:val="00D50FCD"/>
    <w:rsid w:val="00D533E3"/>
    <w:rsid w:val="00D60B16"/>
    <w:rsid w:val="00D60F02"/>
    <w:rsid w:val="00D62ED3"/>
    <w:rsid w:val="00D66E49"/>
    <w:rsid w:val="00D70D71"/>
    <w:rsid w:val="00D72F74"/>
    <w:rsid w:val="00D81563"/>
    <w:rsid w:val="00D837C1"/>
    <w:rsid w:val="00D85907"/>
    <w:rsid w:val="00D860AC"/>
    <w:rsid w:val="00D9073E"/>
    <w:rsid w:val="00D9221D"/>
    <w:rsid w:val="00D9253C"/>
    <w:rsid w:val="00D958DF"/>
    <w:rsid w:val="00D96DA1"/>
    <w:rsid w:val="00DA51E7"/>
    <w:rsid w:val="00DB0260"/>
    <w:rsid w:val="00DB1C78"/>
    <w:rsid w:val="00DB7D96"/>
    <w:rsid w:val="00DC23FE"/>
    <w:rsid w:val="00DC59E6"/>
    <w:rsid w:val="00DD150B"/>
    <w:rsid w:val="00DD3356"/>
    <w:rsid w:val="00DD5025"/>
    <w:rsid w:val="00DD5464"/>
    <w:rsid w:val="00DD6F85"/>
    <w:rsid w:val="00DE254E"/>
    <w:rsid w:val="00DE32C0"/>
    <w:rsid w:val="00DE76A7"/>
    <w:rsid w:val="00DF1510"/>
    <w:rsid w:val="00E02F1F"/>
    <w:rsid w:val="00E05454"/>
    <w:rsid w:val="00E06484"/>
    <w:rsid w:val="00E06B24"/>
    <w:rsid w:val="00E0794C"/>
    <w:rsid w:val="00E20A7D"/>
    <w:rsid w:val="00E23FE4"/>
    <w:rsid w:val="00E24AA7"/>
    <w:rsid w:val="00E275D8"/>
    <w:rsid w:val="00E30F6A"/>
    <w:rsid w:val="00E3117C"/>
    <w:rsid w:val="00E31288"/>
    <w:rsid w:val="00E34307"/>
    <w:rsid w:val="00E34511"/>
    <w:rsid w:val="00E3635B"/>
    <w:rsid w:val="00E375C3"/>
    <w:rsid w:val="00E375CA"/>
    <w:rsid w:val="00E5364F"/>
    <w:rsid w:val="00E53CDE"/>
    <w:rsid w:val="00E567E8"/>
    <w:rsid w:val="00E63766"/>
    <w:rsid w:val="00E64679"/>
    <w:rsid w:val="00E65EBC"/>
    <w:rsid w:val="00E6602E"/>
    <w:rsid w:val="00E677FE"/>
    <w:rsid w:val="00E73432"/>
    <w:rsid w:val="00E73D8F"/>
    <w:rsid w:val="00E77B0C"/>
    <w:rsid w:val="00E77FB8"/>
    <w:rsid w:val="00E838B0"/>
    <w:rsid w:val="00E86A7C"/>
    <w:rsid w:val="00E878E1"/>
    <w:rsid w:val="00E87F2C"/>
    <w:rsid w:val="00E95278"/>
    <w:rsid w:val="00E96A42"/>
    <w:rsid w:val="00EA2273"/>
    <w:rsid w:val="00EA7C3C"/>
    <w:rsid w:val="00EB2DB3"/>
    <w:rsid w:val="00EC3FBB"/>
    <w:rsid w:val="00EC6B7A"/>
    <w:rsid w:val="00ED3A87"/>
    <w:rsid w:val="00ED5B67"/>
    <w:rsid w:val="00EE1A5C"/>
    <w:rsid w:val="00EE5F5A"/>
    <w:rsid w:val="00EE6D5B"/>
    <w:rsid w:val="00EF18C9"/>
    <w:rsid w:val="00EF264C"/>
    <w:rsid w:val="00EF3FEE"/>
    <w:rsid w:val="00EF6B41"/>
    <w:rsid w:val="00F04B59"/>
    <w:rsid w:val="00F07B69"/>
    <w:rsid w:val="00F11741"/>
    <w:rsid w:val="00F117B0"/>
    <w:rsid w:val="00F12B1C"/>
    <w:rsid w:val="00F13CF8"/>
    <w:rsid w:val="00F15855"/>
    <w:rsid w:val="00F200B2"/>
    <w:rsid w:val="00F227DC"/>
    <w:rsid w:val="00F263B9"/>
    <w:rsid w:val="00F30701"/>
    <w:rsid w:val="00F32978"/>
    <w:rsid w:val="00F423E9"/>
    <w:rsid w:val="00F45404"/>
    <w:rsid w:val="00F45CB2"/>
    <w:rsid w:val="00F511F3"/>
    <w:rsid w:val="00F544C0"/>
    <w:rsid w:val="00F55332"/>
    <w:rsid w:val="00F6156E"/>
    <w:rsid w:val="00F6504A"/>
    <w:rsid w:val="00F65519"/>
    <w:rsid w:val="00F66D9F"/>
    <w:rsid w:val="00F713C0"/>
    <w:rsid w:val="00F75DDC"/>
    <w:rsid w:val="00F7792F"/>
    <w:rsid w:val="00F842AA"/>
    <w:rsid w:val="00F8476F"/>
    <w:rsid w:val="00F853E1"/>
    <w:rsid w:val="00F85604"/>
    <w:rsid w:val="00F93809"/>
    <w:rsid w:val="00F93D81"/>
    <w:rsid w:val="00F948C0"/>
    <w:rsid w:val="00F94B7A"/>
    <w:rsid w:val="00FA17AC"/>
    <w:rsid w:val="00FA32DE"/>
    <w:rsid w:val="00FA3382"/>
    <w:rsid w:val="00FA59CD"/>
    <w:rsid w:val="00FB0CDC"/>
    <w:rsid w:val="00FB1740"/>
    <w:rsid w:val="00FB4235"/>
    <w:rsid w:val="00FC4446"/>
    <w:rsid w:val="00FC5469"/>
    <w:rsid w:val="00FC6D7D"/>
    <w:rsid w:val="00FD16B0"/>
    <w:rsid w:val="00FD4FED"/>
    <w:rsid w:val="00FE00C8"/>
    <w:rsid w:val="00FE0577"/>
    <w:rsid w:val="00FE2FF8"/>
    <w:rsid w:val="00FE59EC"/>
    <w:rsid w:val="00FE5B67"/>
    <w:rsid w:val="00FE60D6"/>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364A4E"/>
  <w15:docId w15:val="{39F3D4AA-9679-4BEF-86A2-A844CDA5F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paragraph" w:styleId="Revision">
    <w:name w:val="Revision"/>
    <w:hidden/>
    <w:uiPriority w:val="99"/>
    <w:semiHidden/>
    <w:rsid w:val="00EF18C9"/>
    <w:rPr>
      <w:sz w:val="24"/>
      <w:szCs w:val="24"/>
    </w:rPr>
  </w:style>
  <w:style w:type="character" w:styleId="FootnoteReference">
    <w:name w:val="footnote reference"/>
    <w:basedOn w:val="DefaultParagraphFont"/>
    <w:semiHidden/>
    <w:unhideWhenUsed/>
    <w:rsid w:val="009A41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footer" Target="footer1.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DA2E9E-C155-4771-B372-871FC91A9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10</Pages>
  <Words>951</Words>
  <Characters>5751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6689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Zack Przygocki</dc:creator>
  <cp:lastModifiedBy>Lillie Kervin</cp:lastModifiedBy>
  <cp:revision>2</cp:revision>
  <cp:lastPrinted>2024-06-03T19:15:00Z</cp:lastPrinted>
  <dcterms:created xsi:type="dcterms:W3CDTF">2024-06-06T14:19:00Z</dcterms:created>
  <dcterms:modified xsi:type="dcterms:W3CDTF">2024-06-06T14:19:00Z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20240085-WS</vt:lpwstr>
  </property>
  <property fmtid="{D5CDD505-2E9C-101B-9397-08002B2CF9AE}" pid="3" name="MasterDocument">
    <vt:bool>false</vt:bool>
  </property>
</Properties>
</file>