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67130F">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342BC">
            <w:pPr>
              <w:pStyle w:val="MemoHeading"/>
            </w:pPr>
            <w:bookmarkStart w:id="1" w:name="FilingDate"/>
            <w:r>
              <w:t>May 23,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342BC" w:rsidRDefault="009342BC">
            <w:pPr>
              <w:pStyle w:val="MemoHeading"/>
            </w:pPr>
            <w:bookmarkStart w:id="2" w:name="From"/>
            <w:r>
              <w:t>Division of Economics (Doherty)</w:t>
            </w:r>
          </w:p>
          <w:p w:rsidR="007C0528" w:rsidRDefault="009342BC">
            <w:pPr>
              <w:pStyle w:val="MemoHeading"/>
            </w:pPr>
            <w:r>
              <w:t>Office of the General Counsel (Mapp)</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342BC">
            <w:pPr>
              <w:pStyle w:val="MemoHeadingRe"/>
            </w:pPr>
            <w:bookmarkStart w:id="3" w:name="Re"/>
            <w:r>
              <w:t>Docket No. 20180086-EI – Petition for approval of revised underground residential distribution tariffs,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342BC">
            <w:pPr>
              <w:pStyle w:val="MemoHeading"/>
            </w:pPr>
            <w:bookmarkStart w:id="4" w:name="AgendaDate"/>
            <w:r>
              <w:t>06/05/18</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53F62">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D7524">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C2610" w:rsidP="005C2610">
            <w:pPr>
              <w:pStyle w:val="MemoHeading"/>
            </w:pPr>
            <w:bookmarkStart w:id="9" w:name="CriticalDates"/>
            <w:r w:rsidRPr="005C2610">
              <w:t>06</w:t>
            </w:r>
            <w:r w:rsidR="009342BC" w:rsidRPr="005C2610">
              <w:t>/</w:t>
            </w:r>
            <w:r w:rsidRPr="005C2610">
              <w:t>12</w:t>
            </w:r>
            <w:r w:rsidR="009342BC" w:rsidRPr="005C2610">
              <w:t>/</w:t>
            </w:r>
            <w:r w:rsidRPr="005C2610">
              <w:t>18</w:t>
            </w:r>
            <w:r w:rsidR="009342BC" w:rsidRPr="005C2610">
              <w:t xml:space="preserve"> (60-Day Suspension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342B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E2B37" w:rsidRDefault="009342BC">
      <w:pPr>
        <w:pStyle w:val="BodyText"/>
      </w:pPr>
      <w:r>
        <w:t xml:space="preserve">On April 2, 2018, Tampa Electric Company (TECO or </w:t>
      </w:r>
      <w:r w:rsidR="00D53F62">
        <w:t>utility</w:t>
      </w:r>
      <w:r>
        <w:t xml:space="preserve">) filed a petition for approval of its revised underground residential distribution (URD) tariffs. The proposed tariffs and associated charges are shown in </w:t>
      </w:r>
      <w:r w:rsidR="006F0F20">
        <w:t xml:space="preserve">legislative format in </w:t>
      </w:r>
      <w:r>
        <w:t>Attachment A</w:t>
      </w:r>
      <w:r w:rsidR="00AA7B81">
        <w:t xml:space="preserve"> of the recommendation</w:t>
      </w:r>
      <w:r>
        <w:t xml:space="preserve">. TECO’s current </w:t>
      </w:r>
      <w:r w:rsidR="00AA7B81">
        <w:t>URD tariffs</w:t>
      </w:r>
      <w:r>
        <w:t xml:space="preserve"> were approved in Order No. </w:t>
      </w:r>
      <w:proofErr w:type="gramStart"/>
      <w:r>
        <w:t>PSC-2017-0293-TRF-EI</w:t>
      </w:r>
      <w:r w:rsidR="00D53F62">
        <w:t>.</w:t>
      </w:r>
      <w:proofErr w:type="gramEnd"/>
      <w:r>
        <w:rPr>
          <w:rStyle w:val="FootnoteReference"/>
        </w:rPr>
        <w:footnoteReference w:id="1"/>
      </w:r>
      <w:r>
        <w:t xml:space="preserve"> </w:t>
      </w:r>
    </w:p>
    <w:p w:rsidR="00EE2B37" w:rsidRDefault="00EE2B37" w:rsidP="00EE2B37">
      <w:pPr>
        <w:pStyle w:val="BodyText"/>
      </w:pPr>
      <w:r>
        <w:t>Rule 25-6.078</w:t>
      </w:r>
      <w:r w:rsidR="001F1B18">
        <w:t>,</w:t>
      </w:r>
      <w:r>
        <w:t xml:space="preserve"> Florida Administrative Code (F.A.C.), defines investor-owned utilities’ (IOU) responsibilities for filing updated URD tariffs. TECO has filed the instant petition pursuant to subsection (3) of the rule, which requires IOUs to seek Commission approval of updated URD tariff charges if the utility’s per-lot cost differentials between overhead and underground service based on current material and labor costs vary by more than 10 percent from the existing </w:t>
      </w:r>
      <w:r>
        <w:lastRenderedPageBreak/>
        <w:t xml:space="preserve">Commission-approved differentials. All IOUs are required to file supporting data and analyses for URD tariffs at least once every three years. </w:t>
      </w:r>
    </w:p>
    <w:p w:rsidR="00EE2B37" w:rsidRDefault="00EE2B37" w:rsidP="00EE2B37">
      <w:pPr>
        <w:pStyle w:val="BodyText"/>
      </w:pPr>
      <w:r>
        <w:t>The URD tariffs provide standard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Typically, the URD customer is the developer of the subdivision.</w:t>
      </w:r>
    </w:p>
    <w:p w:rsidR="0068481F" w:rsidRDefault="0067130F">
      <w:pPr>
        <w:pStyle w:val="BodyText"/>
      </w:pPr>
      <w:r>
        <w:t xml:space="preserve">Staff issued one data request </w:t>
      </w:r>
      <w:r w:rsidR="00D53F62">
        <w:t>and</w:t>
      </w:r>
      <w:r w:rsidR="00963491">
        <w:t xml:space="preserve"> in its response TECO provided certain corrections to the cost support</w:t>
      </w:r>
      <w:r w:rsidR="009342BC">
        <w:t xml:space="preserve">. The Commission has jurisdiction over this matter pursuant to Sections 366.03, 366.04, 366.05, and 366.06, Florida Statutes. </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7130F" w:rsidRDefault="0067130F">
      <w:pPr>
        <w:pStyle w:val="IssueHeading"/>
        <w:rPr>
          <w:vanish/>
          <w:specVanish/>
        </w:rPr>
      </w:pPr>
      <w:r w:rsidRPr="004C3641">
        <w:t xml:space="preserve">Issue </w:t>
      </w:r>
      <w:r w:rsidR="00C77E08">
        <w:fldChar w:fldCharType="begin"/>
      </w:r>
      <w:r w:rsidR="00C77E08">
        <w:instrText xml:space="preserve"> SEQ Issue \* MERGEFORMAT </w:instrText>
      </w:r>
      <w:r w:rsidR="00C77E08">
        <w:fldChar w:fldCharType="separate"/>
      </w:r>
      <w:r w:rsidR="00F770B1">
        <w:rPr>
          <w:noProof/>
        </w:rPr>
        <w:t>1</w:t>
      </w:r>
      <w:r w:rsidR="00C77E0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770B1">
        <w:rPr>
          <w:noProof/>
        </w:rPr>
        <w:instrText>1</w:instrText>
      </w:r>
      <w:r>
        <w:fldChar w:fldCharType="end"/>
      </w:r>
      <w:r>
        <w:tab/>
        <w:instrText xml:space="preserve">(Doherty)" \l 1 </w:instrText>
      </w:r>
      <w:r>
        <w:fldChar w:fldCharType="end"/>
      </w:r>
      <w:r>
        <w:t> </w:t>
      </w:r>
    </w:p>
    <w:p w:rsidR="0067130F" w:rsidRDefault="0067130F">
      <w:pPr>
        <w:pStyle w:val="BodyText"/>
      </w:pPr>
      <w:r>
        <w:t> Should the Commission approve TECO's proposed URD tariffs and associated charges?</w:t>
      </w:r>
    </w:p>
    <w:p w:rsidR="0067130F" w:rsidRPr="004C3641" w:rsidRDefault="0067130F">
      <w:pPr>
        <w:pStyle w:val="IssueSubsectionHeading"/>
        <w:rPr>
          <w:vanish/>
          <w:specVanish/>
        </w:rPr>
      </w:pPr>
      <w:r w:rsidRPr="004C3641">
        <w:t>Recommendation: </w:t>
      </w:r>
    </w:p>
    <w:p w:rsidR="0067130F" w:rsidRDefault="0067130F">
      <w:pPr>
        <w:pStyle w:val="BodyText"/>
      </w:pPr>
      <w:r>
        <w:t> Yes, the Commission should approve TECO’s proposed URD tariffs and associated charges as shown in Attachment A, effective June 5, 2018. (Doherty)</w:t>
      </w:r>
    </w:p>
    <w:p w:rsidR="0067130F" w:rsidRPr="004C3641" w:rsidRDefault="0067130F">
      <w:pPr>
        <w:pStyle w:val="IssueSubsectionHeading"/>
        <w:rPr>
          <w:vanish/>
          <w:specVanish/>
        </w:rPr>
      </w:pPr>
      <w:r w:rsidRPr="004C3641">
        <w:t>Staff Analysis: </w:t>
      </w:r>
    </w:p>
    <w:p w:rsidR="00CE2590" w:rsidRDefault="0067130F" w:rsidP="00CE2590">
      <w:pPr>
        <w:pStyle w:val="BodyText"/>
      </w:pPr>
      <w:r>
        <w:t> </w:t>
      </w:r>
      <w:r w:rsidR="00E03B54">
        <w:t xml:space="preserve">TECO’s URD charges are based on two standard model subdivisions: (1) a 210-lot low density (LD) subdivision, and (2) a 176-lot high density (HD) subdivision. </w:t>
      </w:r>
      <w:r w:rsidR="00AD0260">
        <w:t xml:space="preserve">While actual construction may differ from the model subdivisions, the model subdivisions are designed to reflect average overhead and underground subdivisions. </w:t>
      </w:r>
    </w:p>
    <w:p w:rsidR="00CE2590" w:rsidRDefault="00CE2590" w:rsidP="00CE2590">
      <w:pPr>
        <w:pStyle w:val="BodyText"/>
      </w:pPr>
      <w:r>
        <w:t>Costs for underground construction have historically been higher than for standard overhead construction and the additional cost is paid by the customer as a contribution-in-aid-of-construction (CIAC). However, as shown on proposed tariff sheet No. 5.510, TECO’s proposed URD differential charges are $0 for both model subdivision</w:t>
      </w:r>
      <w:r w:rsidR="006F0F20">
        <w:t>s</w:t>
      </w:r>
      <w:r>
        <w:t>.</w:t>
      </w:r>
      <w:r w:rsidR="006F0F20">
        <w:t xml:space="preserve"> Therefore, the URD customer will not be assessed a CIAC charge for underground service in a new residential subdivision.</w:t>
      </w:r>
      <w:r>
        <w:t xml:space="preserve">  </w:t>
      </w:r>
    </w:p>
    <w:p w:rsidR="00B63291" w:rsidRDefault="00B63291" w:rsidP="00E275D8">
      <w:pPr>
        <w:pStyle w:val="BodyText"/>
      </w:pPr>
      <w:r>
        <w:t>Table 1-1 presents a comparison between the currently approved and proposed URD differentials for the LD and HD subdivision. The charges shown are per-lot charges.</w:t>
      </w:r>
    </w:p>
    <w:p w:rsidR="00B63291" w:rsidRPr="00AE578E" w:rsidRDefault="00B63291" w:rsidP="00B63291">
      <w:pPr>
        <w:jc w:val="center"/>
        <w:rPr>
          <w:b/>
        </w:rPr>
      </w:pPr>
      <w:r w:rsidRPr="00AE578E">
        <w:rPr>
          <w:b/>
        </w:rPr>
        <w:t>Table 1-1</w:t>
      </w:r>
    </w:p>
    <w:p w:rsidR="00B63291" w:rsidRPr="00AE578E" w:rsidRDefault="00B63291" w:rsidP="00B63291">
      <w:pPr>
        <w:jc w:val="center"/>
        <w:rPr>
          <w:b/>
        </w:rPr>
      </w:pPr>
      <w:r w:rsidRPr="00AE578E">
        <w:rPr>
          <w:b/>
        </w:rPr>
        <w:t>Comparison of URD Differential per Lot</w:t>
      </w:r>
    </w:p>
    <w:tbl>
      <w:tblPr>
        <w:tblStyle w:val="TableGrid"/>
        <w:tblW w:w="0" w:type="auto"/>
        <w:tblInd w:w="108" w:type="dxa"/>
        <w:tblLook w:val="04A0" w:firstRow="1" w:lastRow="0" w:firstColumn="1" w:lastColumn="0" w:noHBand="0" w:noVBand="1"/>
      </w:tblPr>
      <w:tblGrid>
        <w:gridCol w:w="3084"/>
        <w:gridCol w:w="3192"/>
        <w:gridCol w:w="3192"/>
      </w:tblGrid>
      <w:tr w:rsidR="00B63291" w:rsidTr="00A14CE1">
        <w:tc>
          <w:tcPr>
            <w:tcW w:w="3084" w:type="dxa"/>
          </w:tcPr>
          <w:p w:rsidR="00B63291" w:rsidRDefault="00B63291" w:rsidP="00446B18">
            <w:pPr>
              <w:jc w:val="center"/>
            </w:pPr>
          </w:p>
        </w:tc>
        <w:tc>
          <w:tcPr>
            <w:tcW w:w="3192" w:type="dxa"/>
          </w:tcPr>
          <w:p w:rsidR="00B63291" w:rsidRPr="006A372C" w:rsidRDefault="00B63291" w:rsidP="00446B18">
            <w:pPr>
              <w:jc w:val="center"/>
              <w:rPr>
                <w:b/>
              </w:rPr>
            </w:pPr>
            <w:r w:rsidRPr="006A372C">
              <w:rPr>
                <w:b/>
              </w:rPr>
              <w:t>Current Differential</w:t>
            </w:r>
          </w:p>
        </w:tc>
        <w:tc>
          <w:tcPr>
            <w:tcW w:w="3192" w:type="dxa"/>
          </w:tcPr>
          <w:p w:rsidR="00B63291" w:rsidRPr="006A372C" w:rsidRDefault="00B63291" w:rsidP="00B1035B">
            <w:pPr>
              <w:jc w:val="center"/>
              <w:rPr>
                <w:b/>
              </w:rPr>
            </w:pPr>
            <w:r w:rsidRPr="006A372C">
              <w:rPr>
                <w:b/>
              </w:rPr>
              <w:t>Proposed Differential</w:t>
            </w:r>
          </w:p>
        </w:tc>
      </w:tr>
      <w:tr w:rsidR="00B63291" w:rsidTr="00A14CE1">
        <w:tc>
          <w:tcPr>
            <w:tcW w:w="3084" w:type="dxa"/>
          </w:tcPr>
          <w:p w:rsidR="00B63291" w:rsidRDefault="00B63291" w:rsidP="00446B18">
            <w:pPr>
              <w:jc w:val="center"/>
            </w:pPr>
            <w:r>
              <w:t>Low Density</w:t>
            </w:r>
          </w:p>
        </w:tc>
        <w:tc>
          <w:tcPr>
            <w:tcW w:w="3192" w:type="dxa"/>
          </w:tcPr>
          <w:p w:rsidR="00B63291" w:rsidRDefault="00B63291" w:rsidP="00446B18">
            <w:pPr>
              <w:jc w:val="center"/>
            </w:pPr>
            <w:r>
              <w:t>$247.69</w:t>
            </w:r>
          </w:p>
        </w:tc>
        <w:tc>
          <w:tcPr>
            <w:tcW w:w="3192" w:type="dxa"/>
          </w:tcPr>
          <w:p w:rsidR="00B63291" w:rsidRDefault="00B63291" w:rsidP="009572E5">
            <w:pPr>
              <w:jc w:val="center"/>
            </w:pPr>
            <w:r>
              <w:t>$0.00</w:t>
            </w:r>
            <w:r w:rsidR="007D119C" w:rsidRPr="007D119C">
              <w:rPr>
                <w:rStyle w:val="FootnoteReference"/>
              </w:rPr>
              <w:footnoteReference w:id="2"/>
            </w:r>
          </w:p>
        </w:tc>
      </w:tr>
      <w:tr w:rsidR="00B63291" w:rsidTr="00A14CE1">
        <w:tc>
          <w:tcPr>
            <w:tcW w:w="3084" w:type="dxa"/>
          </w:tcPr>
          <w:p w:rsidR="00B63291" w:rsidRDefault="00B63291" w:rsidP="00446B18">
            <w:pPr>
              <w:jc w:val="center"/>
            </w:pPr>
            <w:r>
              <w:t>High Density</w:t>
            </w:r>
          </w:p>
        </w:tc>
        <w:tc>
          <w:tcPr>
            <w:tcW w:w="3192" w:type="dxa"/>
          </w:tcPr>
          <w:p w:rsidR="00B63291" w:rsidRDefault="00B63291" w:rsidP="00446B18">
            <w:pPr>
              <w:jc w:val="center"/>
            </w:pPr>
            <w:r>
              <w:t>$0.00</w:t>
            </w:r>
          </w:p>
        </w:tc>
        <w:tc>
          <w:tcPr>
            <w:tcW w:w="3192" w:type="dxa"/>
          </w:tcPr>
          <w:p w:rsidR="00B63291" w:rsidRDefault="00B63291" w:rsidP="00446B18">
            <w:pPr>
              <w:jc w:val="center"/>
            </w:pPr>
            <w:r>
              <w:t>$0.00</w:t>
            </w:r>
          </w:p>
        </w:tc>
      </w:tr>
    </w:tbl>
    <w:p w:rsidR="00B63291" w:rsidRDefault="00B749BF" w:rsidP="00E275D8">
      <w:pPr>
        <w:pStyle w:val="BodyText"/>
      </w:pPr>
      <w:r w:rsidRPr="001A7D88">
        <w:rPr>
          <w:sz w:val="20"/>
          <w:szCs w:val="20"/>
        </w:rPr>
        <w:t>Source: Petition page 2; paragraphs 6 and 7</w:t>
      </w:r>
    </w:p>
    <w:p w:rsidR="00AA7B81" w:rsidRPr="00561D8E" w:rsidRDefault="00B63291" w:rsidP="00AA7B81">
      <w:pPr>
        <w:pStyle w:val="TableSource"/>
      </w:pPr>
      <w:r>
        <w:t xml:space="preserve">As shown in Table 1-1 above, the </w:t>
      </w:r>
      <w:r w:rsidR="003D3984">
        <w:t xml:space="preserve">proposed </w:t>
      </w:r>
      <w:r w:rsidR="00A1579D">
        <w:t>di</w:t>
      </w:r>
      <w:r>
        <w:t>fferential</w:t>
      </w:r>
      <w:r w:rsidR="00C41C90">
        <w:t xml:space="preserve"> for the LD subdivision decreases to $0</w:t>
      </w:r>
      <w:r>
        <w:t xml:space="preserve"> per lot</w:t>
      </w:r>
      <w:r w:rsidR="00C41C90">
        <w:t xml:space="preserve"> and the proposed differential for the HD subdivision remains at $0</w:t>
      </w:r>
      <w:r>
        <w:t xml:space="preserve">. </w:t>
      </w:r>
      <w:r w:rsidR="00EC198D">
        <w:t>The decrease in</w:t>
      </w:r>
      <w:r w:rsidR="00C41C90">
        <w:t xml:space="preserve"> the</w:t>
      </w:r>
      <w:r w:rsidR="00EC198D">
        <w:t xml:space="preserve"> LD differential is primarily </w:t>
      </w:r>
      <w:r w:rsidR="00EC198D" w:rsidRPr="00560E04">
        <w:t xml:space="preserve">attributable to </w:t>
      </w:r>
      <w:r w:rsidR="00CE2590">
        <w:t xml:space="preserve">the overhead operational costs increasing at a higher rate than the </w:t>
      </w:r>
      <w:r w:rsidR="00670F01">
        <w:t xml:space="preserve">underground </w:t>
      </w:r>
      <w:r w:rsidR="00CE2590">
        <w:t>operational cost</w:t>
      </w:r>
      <w:r w:rsidR="0001269D">
        <w:t>s</w:t>
      </w:r>
      <w:r w:rsidR="00CE2590">
        <w:t>.</w:t>
      </w:r>
      <w:r w:rsidR="00EC198D">
        <w:t xml:space="preserve"> </w:t>
      </w:r>
      <w:r w:rsidR="00AA7B81">
        <w:t xml:space="preserve">The calculations of the proposed URD charges include updated labor and material costs and </w:t>
      </w:r>
      <w:r w:rsidR="00CE2590">
        <w:t xml:space="preserve">updated </w:t>
      </w:r>
      <w:r w:rsidR="00AA7B81">
        <w:t>operational costs. The costs are discussed below.</w:t>
      </w:r>
    </w:p>
    <w:p w:rsidR="003D7524" w:rsidRDefault="003D7524" w:rsidP="003D7524">
      <w:pPr>
        <w:pStyle w:val="First-LevelSubheading"/>
      </w:pPr>
      <w:r>
        <w:t>Updated Labor and Material Cost</w:t>
      </w:r>
    </w:p>
    <w:p w:rsidR="003D7524" w:rsidRDefault="003D7524" w:rsidP="00E275D8">
      <w:pPr>
        <w:pStyle w:val="BodyText"/>
      </w:pPr>
      <w:r>
        <w:t>The installation costs of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 TECO’s current URD charges are based on 201</w:t>
      </w:r>
      <w:r w:rsidR="00EF480A">
        <w:t>6</w:t>
      </w:r>
      <w:r>
        <w:t xml:space="preserve"> labor and material costs and the proposed charges are based on </w:t>
      </w:r>
      <w:r w:rsidR="00670F01">
        <w:t>2017 costs</w:t>
      </w:r>
      <w:r>
        <w:t>. Table 1-2 compares the per-lot 201</w:t>
      </w:r>
      <w:r w:rsidR="00EF480A">
        <w:t>6</w:t>
      </w:r>
      <w:r>
        <w:t xml:space="preserve"> and 201</w:t>
      </w:r>
      <w:r w:rsidR="00EF480A">
        <w:t>7</w:t>
      </w:r>
      <w:r>
        <w:t xml:space="preserve"> </w:t>
      </w:r>
      <w:r>
        <w:lastRenderedPageBreak/>
        <w:t xml:space="preserve">underground and overhead labor and material costs (rounded to whole dollars) for the two subdivisions. </w:t>
      </w:r>
    </w:p>
    <w:p w:rsidR="00B749BF" w:rsidRPr="00AE578E" w:rsidRDefault="00B749BF" w:rsidP="00B749BF">
      <w:pPr>
        <w:jc w:val="center"/>
        <w:rPr>
          <w:b/>
        </w:rPr>
      </w:pPr>
      <w:r w:rsidRPr="00AE578E">
        <w:rPr>
          <w:b/>
        </w:rPr>
        <w:t>Table 1-2</w:t>
      </w:r>
    </w:p>
    <w:p w:rsidR="00B749BF" w:rsidRPr="00AE578E" w:rsidRDefault="00B749BF" w:rsidP="00B749BF">
      <w:pPr>
        <w:jc w:val="center"/>
        <w:rPr>
          <w:b/>
        </w:rPr>
      </w:pPr>
      <w:r w:rsidRPr="00AE578E">
        <w:rPr>
          <w:b/>
        </w:rPr>
        <w:t>Labor and Material Costs per Lot</w:t>
      </w:r>
    </w:p>
    <w:tbl>
      <w:tblPr>
        <w:tblStyle w:val="TableGrid"/>
        <w:tblW w:w="0" w:type="auto"/>
        <w:jc w:val="center"/>
        <w:tblInd w:w="-1065" w:type="dxa"/>
        <w:tblLook w:val="04A0" w:firstRow="1" w:lastRow="0" w:firstColumn="1" w:lastColumn="0" w:noHBand="0" w:noVBand="1"/>
      </w:tblPr>
      <w:tblGrid>
        <w:gridCol w:w="3513"/>
        <w:gridCol w:w="1915"/>
        <w:gridCol w:w="1915"/>
        <w:gridCol w:w="1916"/>
      </w:tblGrid>
      <w:tr w:rsidR="00B749BF" w:rsidTr="00C14EE5">
        <w:trPr>
          <w:jc w:val="center"/>
        </w:trPr>
        <w:tc>
          <w:tcPr>
            <w:tcW w:w="3513" w:type="dxa"/>
          </w:tcPr>
          <w:p w:rsidR="00B749BF" w:rsidRDefault="00B749BF" w:rsidP="0071642E">
            <w:pPr>
              <w:jc w:val="center"/>
            </w:pPr>
          </w:p>
        </w:tc>
        <w:tc>
          <w:tcPr>
            <w:tcW w:w="1915" w:type="dxa"/>
            <w:vAlign w:val="center"/>
          </w:tcPr>
          <w:p w:rsidR="00B749BF" w:rsidRPr="006A372C" w:rsidRDefault="00B749BF" w:rsidP="00C14EE5">
            <w:pPr>
              <w:jc w:val="center"/>
              <w:rPr>
                <w:b/>
              </w:rPr>
            </w:pPr>
            <w:r w:rsidRPr="006A372C">
              <w:rPr>
                <w:b/>
              </w:rPr>
              <w:t>201</w:t>
            </w:r>
            <w:r w:rsidR="00EF480A">
              <w:rPr>
                <w:b/>
              </w:rPr>
              <w:t>6</w:t>
            </w:r>
            <w:r w:rsidRPr="006A372C">
              <w:rPr>
                <w:b/>
              </w:rPr>
              <w:t xml:space="preserve"> Costs</w:t>
            </w:r>
          </w:p>
        </w:tc>
        <w:tc>
          <w:tcPr>
            <w:tcW w:w="1915" w:type="dxa"/>
            <w:vAlign w:val="center"/>
          </w:tcPr>
          <w:p w:rsidR="00B749BF" w:rsidRPr="006A372C" w:rsidRDefault="00B749BF" w:rsidP="00C14EE5">
            <w:pPr>
              <w:jc w:val="center"/>
              <w:rPr>
                <w:b/>
              </w:rPr>
            </w:pPr>
            <w:r w:rsidRPr="006A372C">
              <w:rPr>
                <w:b/>
              </w:rPr>
              <w:t>201</w:t>
            </w:r>
            <w:r w:rsidR="00EF480A">
              <w:rPr>
                <w:b/>
              </w:rPr>
              <w:t>7</w:t>
            </w:r>
            <w:r w:rsidRPr="006A372C">
              <w:rPr>
                <w:b/>
              </w:rPr>
              <w:t xml:space="preserve"> Costs</w:t>
            </w:r>
          </w:p>
        </w:tc>
        <w:tc>
          <w:tcPr>
            <w:tcW w:w="1916" w:type="dxa"/>
            <w:vAlign w:val="center"/>
          </w:tcPr>
          <w:p w:rsidR="00B749BF" w:rsidRPr="006A372C" w:rsidRDefault="00B749BF" w:rsidP="00C14EE5">
            <w:pPr>
              <w:jc w:val="center"/>
              <w:rPr>
                <w:b/>
              </w:rPr>
            </w:pPr>
            <w:r w:rsidRPr="006A372C">
              <w:rPr>
                <w:b/>
              </w:rPr>
              <w:t>Difference from 201</w:t>
            </w:r>
            <w:r w:rsidR="00EF480A">
              <w:rPr>
                <w:b/>
              </w:rPr>
              <w:t>6</w:t>
            </w:r>
            <w:r w:rsidRPr="006A372C">
              <w:rPr>
                <w:b/>
              </w:rPr>
              <w:t xml:space="preserve"> – 201</w:t>
            </w:r>
            <w:r w:rsidR="00EF480A">
              <w:rPr>
                <w:b/>
              </w:rPr>
              <w:t>7</w:t>
            </w:r>
          </w:p>
        </w:tc>
      </w:tr>
      <w:tr w:rsidR="00B749BF" w:rsidTr="00385962">
        <w:trPr>
          <w:jc w:val="center"/>
        </w:trPr>
        <w:tc>
          <w:tcPr>
            <w:tcW w:w="9259" w:type="dxa"/>
            <w:gridSpan w:val="4"/>
          </w:tcPr>
          <w:p w:rsidR="00B749BF" w:rsidRPr="006A372C" w:rsidRDefault="00B749BF" w:rsidP="0071642E">
            <w:pPr>
              <w:rPr>
                <w:b/>
              </w:rPr>
            </w:pPr>
            <w:r w:rsidRPr="006A372C">
              <w:rPr>
                <w:b/>
              </w:rPr>
              <w:t>Low Density</w:t>
            </w:r>
          </w:p>
        </w:tc>
      </w:tr>
      <w:tr w:rsidR="00B749BF" w:rsidTr="00385962">
        <w:trPr>
          <w:jc w:val="center"/>
        </w:trPr>
        <w:tc>
          <w:tcPr>
            <w:tcW w:w="3513" w:type="dxa"/>
          </w:tcPr>
          <w:p w:rsidR="00B749BF" w:rsidRDefault="00B749BF" w:rsidP="0071642E">
            <w:r>
              <w:t>Underground labor/material costs</w:t>
            </w:r>
          </w:p>
        </w:tc>
        <w:tc>
          <w:tcPr>
            <w:tcW w:w="1915" w:type="dxa"/>
          </w:tcPr>
          <w:p w:rsidR="00B749BF" w:rsidRDefault="00B749BF" w:rsidP="0071642E">
            <w:pPr>
              <w:jc w:val="center"/>
            </w:pPr>
            <w:r>
              <w:t>$2,156</w:t>
            </w:r>
          </w:p>
        </w:tc>
        <w:tc>
          <w:tcPr>
            <w:tcW w:w="1915" w:type="dxa"/>
          </w:tcPr>
          <w:p w:rsidR="00B749BF" w:rsidRDefault="00B749BF" w:rsidP="0071642E">
            <w:pPr>
              <w:jc w:val="center"/>
            </w:pPr>
            <w:r>
              <w:t>$2,082</w:t>
            </w:r>
          </w:p>
        </w:tc>
        <w:tc>
          <w:tcPr>
            <w:tcW w:w="1916" w:type="dxa"/>
          </w:tcPr>
          <w:p w:rsidR="00B749BF" w:rsidRDefault="00B749BF" w:rsidP="0071642E">
            <w:pPr>
              <w:jc w:val="center"/>
            </w:pPr>
            <w:r>
              <w:t>($74)</w:t>
            </w:r>
          </w:p>
        </w:tc>
      </w:tr>
      <w:tr w:rsidR="00B749BF" w:rsidTr="00385962">
        <w:trPr>
          <w:jc w:val="center"/>
        </w:trPr>
        <w:tc>
          <w:tcPr>
            <w:tcW w:w="3513" w:type="dxa"/>
          </w:tcPr>
          <w:p w:rsidR="00B749BF" w:rsidRDefault="00B749BF" w:rsidP="0071642E">
            <w:r>
              <w:t>Overhead labor/material costs</w:t>
            </w:r>
          </w:p>
        </w:tc>
        <w:tc>
          <w:tcPr>
            <w:tcW w:w="1915" w:type="dxa"/>
          </w:tcPr>
          <w:p w:rsidR="00B749BF" w:rsidRDefault="00B749BF" w:rsidP="0071642E">
            <w:pPr>
              <w:jc w:val="center"/>
            </w:pPr>
            <w:r>
              <w:t>$1,379</w:t>
            </w:r>
          </w:p>
        </w:tc>
        <w:tc>
          <w:tcPr>
            <w:tcW w:w="1915" w:type="dxa"/>
          </w:tcPr>
          <w:p w:rsidR="00B749BF" w:rsidRDefault="00B749BF" w:rsidP="00645D89">
            <w:pPr>
              <w:jc w:val="center"/>
            </w:pPr>
            <w:r>
              <w:t>$1,28</w:t>
            </w:r>
            <w:r w:rsidR="00645D89">
              <w:t>9</w:t>
            </w:r>
          </w:p>
        </w:tc>
        <w:tc>
          <w:tcPr>
            <w:tcW w:w="1916" w:type="dxa"/>
          </w:tcPr>
          <w:p w:rsidR="00B749BF" w:rsidRDefault="00B749BF" w:rsidP="00645D89">
            <w:pPr>
              <w:jc w:val="center"/>
            </w:pPr>
            <w:r>
              <w:t>($9</w:t>
            </w:r>
            <w:r w:rsidR="00645D89">
              <w:t>0</w:t>
            </w:r>
            <w:r>
              <w:t>)</w:t>
            </w:r>
          </w:p>
        </w:tc>
      </w:tr>
      <w:tr w:rsidR="00B749BF" w:rsidTr="00385962">
        <w:trPr>
          <w:jc w:val="center"/>
        </w:trPr>
        <w:tc>
          <w:tcPr>
            <w:tcW w:w="3513" w:type="dxa"/>
          </w:tcPr>
          <w:p w:rsidR="00B749BF" w:rsidRDefault="00B749BF" w:rsidP="0071642E">
            <w:r>
              <w:t>Per lot differential</w:t>
            </w:r>
          </w:p>
        </w:tc>
        <w:tc>
          <w:tcPr>
            <w:tcW w:w="1915" w:type="dxa"/>
          </w:tcPr>
          <w:p w:rsidR="00B749BF" w:rsidRDefault="00B749BF" w:rsidP="0071642E">
            <w:pPr>
              <w:jc w:val="center"/>
            </w:pPr>
            <w:r>
              <w:t>$777</w:t>
            </w:r>
          </w:p>
        </w:tc>
        <w:tc>
          <w:tcPr>
            <w:tcW w:w="1915" w:type="dxa"/>
          </w:tcPr>
          <w:p w:rsidR="00B749BF" w:rsidRDefault="00B749BF" w:rsidP="00645D89">
            <w:pPr>
              <w:jc w:val="center"/>
            </w:pPr>
            <w:r>
              <w:t>$79</w:t>
            </w:r>
            <w:r w:rsidR="00645D89">
              <w:t>3</w:t>
            </w:r>
          </w:p>
        </w:tc>
        <w:tc>
          <w:tcPr>
            <w:tcW w:w="1916" w:type="dxa"/>
          </w:tcPr>
          <w:p w:rsidR="00B749BF" w:rsidRDefault="00B749BF" w:rsidP="00645D89">
            <w:pPr>
              <w:jc w:val="center"/>
            </w:pPr>
            <w:r>
              <w:t>$</w:t>
            </w:r>
            <w:r w:rsidR="00645D89">
              <w:t>16</w:t>
            </w:r>
          </w:p>
        </w:tc>
      </w:tr>
      <w:tr w:rsidR="00B749BF" w:rsidTr="00385962">
        <w:trPr>
          <w:jc w:val="center"/>
        </w:trPr>
        <w:tc>
          <w:tcPr>
            <w:tcW w:w="9259" w:type="dxa"/>
            <w:gridSpan w:val="4"/>
          </w:tcPr>
          <w:p w:rsidR="00B749BF" w:rsidRPr="006A372C" w:rsidRDefault="00B749BF" w:rsidP="0071642E">
            <w:pPr>
              <w:rPr>
                <w:b/>
              </w:rPr>
            </w:pPr>
            <w:r w:rsidRPr="006A372C">
              <w:rPr>
                <w:b/>
              </w:rPr>
              <w:t>High Density</w:t>
            </w:r>
          </w:p>
        </w:tc>
      </w:tr>
      <w:tr w:rsidR="00B749BF" w:rsidTr="00385962">
        <w:trPr>
          <w:jc w:val="center"/>
        </w:trPr>
        <w:tc>
          <w:tcPr>
            <w:tcW w:w="3513" w:type="dxa"/>
          </w:tcPr>
          <w:p w:rsidR="00B749BF" w:rsidRDefault="00B749BF" w:rsidP="0071642E">
            <w:r>
              <w:t>Underground labor/material costs</w:t>
            </w:r>
          </w:p>
        </w:tc>
        <w:tc>
          <w:tcPr>
            <w:tcW w:w="1915" w:type="dxa"/>
          </w:tcPr>
          <w:p w:rsidR="00B749BF" w:rsidRDefault="00B749BF" w:rsidP="0071642E">
            <w:pPr>
              <w:jc w:val="center"/>
            </w:pPr>
            <w:r>
              <w:t>$1,640</w:t>
            </w:r>
          </w:p>
        </w:tc>
        <w:tc>
          <w:tcPr>
            <w:tcW w:w="1915" w:type="dxa"/>
          </w:tcPr>
          <w:p w:rsidR="00B749BF" w:rsidRDefault="0001269D" w:rsidP="0071642E">
            <w:pPr>
              <w:jc w:val="center"/>
            </w:pPr>
            <w:r>
              <w:t>$1,596</w:t>
            </w:r>
          </w:p>
        </w:tc>
        <w:tc>
          <w:tcPr>
            <w:tcW w:w="1916" w:type="dxa"/>
          </w:tcPr>
          <w:p w:rsidR="00B749BF" w:rsidRDefault="00B749BF" w:rsidP="0001269D">
            <w:pPr>
              <w:jc w:val="center"/>
            </w:pPr>
            <w:r>
              <w:t>($4</w:t>
            </w:r>
            <w:r w:rsidR="0001269D">
              <w:t>4</w:t>
            </w:r>
            <w:r>
              <w:t>)</w:t>
            </w:r>
          </w:p>
        </w:tc>
      </w:tr>
      <w:tr w:rsidR="00B749BF" w:rsidTr="00385962">
        <w:trPr>
          <w:jc w:val="center"/>
        </w:trPr>
        <w:tc>
          <w:tcPr>
            <w:tcW w:w="3513" w:type="dxa"/>
          </w:tcPr>
          <w:p w:rsidR="00B749BF" w:rsidRDefault="00B749BF" w:rsidP="0071642E">
            <w:r>
              <w:t>Overhead labor/material costs</w:t>
            </w:r>
          </w:p>
        </w:tc>
        <w:tc>
          <w:tcPr>
            <w:tcW w:w="1915" w:type="dxa"/>
          </w:tcPr>
          <w:p w:rsidR="00B749BF" w:rsidRDefault="00B749BF" w:rsidP="0071642E">
            <w:pPr>
              <w:jc w:val="center"/>
            </w:pPr>
            <w:r>
              <w:t>$1,001</w:t>
            </w:r>
          </w:p>
        </w:tc>
        <w:tc>
          <w:tcPr>
            <w:tcW w:w="1915" w:type="dxa"/>
          </w:tcPr>
          <w:p w:rsidR="00B749BF" w:rsidRDefault="00B749BF" w:rsidP="0071642E">
            <w:pPr>
              <w:jc w:val="center"/>
            </w:pPr>
            <w:r>
              <w:t>$1,001</w:t>
            </w:r>
          </w:p>
        </w:tc>
        <w:tc>
          <w:tcPr>
            <w:tcW w:w="1916" w:type="dxa"/>
          </w:tcPr>
          <w:p w:rsidR="00B749BF" w:rsidRDefault="00B749BF" w:rsidP="0071642E">
            <w:pPr>
              <w:jc w:val="center"/>
            </w:pPr>
            <w:r>
              <w:t>$0</w:t>
            </w:r>
          </w:p>
        </w:tc>
      </w:tr>
      <w:tr w:rsidR="00B749BF" w:rsidTr="00385962">
        <w:trPr>
          <w:jc w:val="center"/>
        </w:trPr>
        <w:tc>
          <w:tcPr>
            <w:tcW w:w="3513" w:type="dxa"/>
          </w:tcPr>
          <w:p w:rsidR="00B749BF" w:rsidRDefault="00B749BF" w:rsidP="0071642E">
            <w:r>
              <w:t>Per lot differential</w:t>
            </w:r>
          </w:p>
        </w:tc>
        <w:tc>
          <w:tcPr>
            <w:tcW w:w="1915" w:type="dxa"/>
          </w:tcPr>
          <w:p w:rsidR="00B749BF" w:rsidRDefault="00B749BF" w:rsidP="0071642E">
            <w:pPr>
              <w:jc w:val="center"/>
            </w:pPr>
            <w:r>
              <w:t>$639</w:t>
            </w:r>
          </w:p>
        </w:tc>
        <w:tc>
          <w:tcPr>
            <w:tcW w:w="1915" w:type="dxa"/>
          </w:tcPr>
          <w:p w:rsidR="00B749BF" w:rsidRDefault="00B749BF" w:rsidP="0071642E">
            <w:pPr>
              <w:jc w:val="center"/>
            </w:pPr>
            <w:r>
              <w:t>$595</w:t>
            </w:r>
          </w:p>
        </w:tc>
        <w:tc>
          <w:tcPr>
            <w:tcW w:w="1916" w:type="dxa"/>
          </w:tcPr>
          <w:p w:rsidR="00B749BF" w:rsidRDefault="00B749BF" w:rsidP="0071642E">
            <w:pPr>
              <w:jc w:val="center"/>
            </w:pPr>
            <w:r>
              <w:t>($44)</w:t>
            </w:r>
          </w:p>
        </w:tc>
      </w:tr>
    </w:tbl>
    <w:p w:rsidR="00B749BF" w:rsidRPr="00517D48" w:rsidRDefault="00B749BF" w:rsidP="00B749BF">
      <w:pPr>
        <w:pStyle w:val="TableSource"/>
        <w:rPr>
          <w:sz w:val="20"/>
          <w:szCs w:val="20"/>
        </w:rPr>
      </w:pPr>
      <w:r w:rsidRPr="001A7D88">
        <w:rPr>
          <w:sz w:val="20"/>
          <w:szCs w:val="20"/>
        </w:rPr>
        <w:t>Source: Petition Exhibit pages LD 1 and HD 1</w:t>
      </w:r>
      <w:r w:rsidR="00560E04">
        <w:rPr>
          <w:sz w:val="20"/>
          <w:szCs w:val="20"/>
        </w:rPr>
        <w:t xml:space="preserve"> and revised LD 1 filed on May 4, 2018.</w:t>
      </w:r>
    </w:p>
    <w:p w:rsidR="001F1ABB" w:rsidRDefault="00B749BF" w:rsidP="0016178B">
      <w:pPr>
        <w:pStyle w:val="BodyText"/>
      </w:pPr>
      <w:r>
        <w:t xml:space="preserve">As indicated in Table 1-2 above, the </w:t>
      </w:r>
      <w:r w:rsidR="001F1ABB">
        <w:t xml:space="preserve">overhead </w:t>
      </w:r>
      <w:r>
        <w:t xml:space="preserve">labor and material cost </w:t>
      </w:r>
      <w:r w:rsidR="001F1ABB">
        <w:t xml:space="preserve">for the LD model subdivision </w:t>
      </w:r>
      <w:r>
        <w:t xml:space="preserve">decreased </w:t>
      </w:r>
      <w:r w:rsidR="001F1ABB">
        <w:t>at a higher rate than the underground labor and material cost, resulting in a</w:t>
      </w:r>
      <w:r w:rsidR="00C14EE5">
        <w:t xml:space="preserve"> minor</w:t>
      </w:r>
      <w:r w:rsidR="001F1ABB">
        <w:t xml:space="preserve"> increase in the differential ($16). For the HD model subdivision, underground labor and material costs decreased, while overhead labor and material cost remained the same, resulting in a decrease in the differential ($44).</w:t>
      </w:r>
    </w:p>
    <w:p w:rsidR="003D7A65" w:rsidRDefault="00560E04" w:rsidP="0016178B">
      <w:pPr>
        <w:pStyle w:val="BodyText"/>
      </w:pPr>
      <w:r>
        <w:t>Documentation p</w:t>
      </w:r>
      <w:r w:rsidR="002A40D7">
        <w:t xml:space="preserve">rovided by TECO shows that material costs for </w:t>
      </w:r>
      <w:r w:rsidR="00C62C08">
        <w:t xml:space="preserve">both </w:t>
      </w:r>
      <w:r w:rsidR="003D7A65">
        <w:t xml:space="preserve">underground and </w:t>
      </w:r>
      <w:r w:rsidR="002A40D7">
        <w:t xml:space="preserve">overhead construction increased. </w:t>
      </w:r>
      <w:r w:rsidR="003D7A65">
        <w:t>Specifically</w:t>
      </w:r>
      <w:r w:rsidR="00C62C08">
        <w:t>,</w:t>
      </w:r>
      <w:r w:rsidR="003D7A65">
        <w:t xml:space="preserve"> for the LD subdivision model, underground material cost increased by 3.63 percent and overhead material cost increased by </w:t>
      </w:r>
      <w:r w:rsidR="00C62C08">
        <w:t>one</w:t>
      </w:r>
      <w:r w:rsidR="003D7A65">
        <w:t xml:space="preserve"> percent.</w:t>
      </w:r>
      <w:r w:rsidR="000A1DEF">
        <w:t xml:space="preserve"> TECO explained that the utility has seen more volatility in material costs as a result of hurricane restoration work in recent years. </w:t>
      </w:r>
      <w:r w:rsidR="002A40D7">
        <w:t>However, labor costs decreased</w:t>
      </w:r>
      <w:r w:rsidR="003D7A65">
        <w:t xml:space="preserve"> by 8.55 percent for underground construction and by 12.61 percent for overhead construction</w:t>
      </w:r>
      <w:r w:rsidR="00C62C08">
        <w:t xml:space="preserve"> resulting in </w:t>
      </w:r>
      <w:r w:rsidR="008F462B">
        <w:t>the overall</w:t>
      </w:r>
      <w:r w:rsidR="00C62C08">
        <w:t xml:space="preserve"> decrease in total labor/material costs</w:t>
      </w:r>
      <w:r w:rsidR="008F462B">
        <w:t xml:space="preserve"> shown in Table 1-2</w:t>
      </w:r>
      <w:r w:rsidR="00C62C08">
        <w:t>.</w:t>
      </w:r>
      <w:r w:rsidRPr="002A40D7">
        <w:t xml:space="preserve"> </w:t>
      </w:r>
      <w:r w:rsidR="000A1DEF">
        <w:t xml:space="preserve">TECO explained that labor costs mainly decreased because of a decrease in contract labor rates. </w:t>
      </w:r>
      <w:r w:rsidR="00C62C08">
        <w:t xml:space="preserve">The HD subdivision model has similar changes in material and labor costs. </w:t>
      </w:r>
    </w:p>
    <w:p w:rsidR="0016178B" w:rsidRPr="0016178B" w:rsidRDefault="0016178B" w:rsidP="0016178B">
      <w:pPr>
        <w:pStyle w:val="First-LevelSubheading"/>
      </w:pPr>
      <w:r w:rsidRPr="0016178B">
        <w:t>Updated Operational Costs</w:t>
      </w:r>
    </w:p>
    <w:p w:rsidR="00104881" w:rsidRDefault="0016178B" w:rsidP="0016178B">
      <w:pPr>
        <w:pStyle w:val="BodyText"/>
      </w:pPr>
      <w:r>
        <w:t xml:space="preserve">Rule 25-6.078(4), F.A.C., provides that the differences in Net Present Value (NPV) of </w:t>
      </w:r>
      <w:r w:rsidR="002B290D">
        <w:t xml:space="preserve">actual </w:t>
      </w:r>
      <w:r>
        <w:t>operational costs between overhead and underground systems, including average historical storm restoration cost</w:t>
      </w:r>
      <w:r w:rsidR="00104881">
        <w:t xml:space="preserve">s over the life of the facilities, be included in the URD charge. Operational costs include operations and maintenance (O&amp;M) costs and capital costs. The inclusion of the operational costs is intended to capture </w:t>
      </w:r>
      <w:r w:rsidR="0001269D">
        <w:t xml:space="preserve">the </w:t>
      </w:r>
      <w:r w:rsidR="00104881">
        <w:t>longer term costs and benefits of undergrounding.</w:t>
      </w:r>
    </w:p>
    <w:p w:rsidR="0017440D" w:rsidRDefault="00104881" w:rsidP="0016178B">
      <w:pPr>
        <w:pStyle w:val="BodyText"/>
      </w:pPr>
      <w:r>
        <w:t>TECO used its act</w:t>
      </w:r>
      <w:r w:rsidR="0017440D">
        <w:t>u</w:t>
      </w:r>
      <w:r>
        <w:t>al historical O&amp;M and capital expenses to calculate the operational cost difference for overhead and underground facilities. Table 1-3 below compares</w:t>
      </w:r>
      <w:r w:rsidR="0017440D">
        <w:t xml:space="preserve"> 201</w:t>
      </w:r>
      <w:r w:rsidR="00EF480A">
        <w:t>6</w:t>
      </w:r>
      <w:r w:rsidR="0017440D">
        <w:t xml:space="preserve"> and 201</w:t>
      </w:r>
      <w:r w:rsidR="00EF480A">
        <w:t>7</w:t>
      </w:r>
      <w:r w:rsidR="0017440D">
        <w:t xml:space="preserve"> NPV calculations of operational cost differentials (rounded to whole dollars) between overhead and underground systems on a per-lot basis.</w:t>
      </w:r>
    </w:p>
    <w:p w:rsidR="00EE2B37" w:rsidRDefault="00EE2B37" w:rsidP="0016178B">
      <w:pPr>
        <w:pStyle w:val="BodyText"/>
      </w:pPr>
    </w:p>
    <w:p w:rsidR="0017440D" w:rsidRPr="00AE578E" w:rsidRDefault="0017440D" w:rsidP="0017440D">
      <w:pPr>
        <w:jc w:val="center"/>
        <w:rPr>
          <w:b/>
        </w:rPr>
      </w:pPr>
      <w:r w:rsidRPr="00AE578E">
        <w:rPr>
          <w:b/>
        </w:rPr>
        <w:lastRenderedPageBreak/>
        <w:t>Table 1-3</w:t>
      </w:r>
    </w:p>
    <w:p w:rsidR="0017440D" w:rsidRDefault="0017440D" w:rsidP="0017440D">
      <w:pPr>
        <w:jc w:val="center"/>
      </w:pPr>
      <w:r w:rsidRPr="00AE578E">
        <w:rPr>
          <w:b/>
        </w:rPr>
        <w:t>NPV of Operational Costs Differential per Lot</w:t>
      </w:r>
    </w:p>
    <w:tbl>
      <w:tblPr>
        <w:tblStyle w:val="TableGrid"/>
        <w:tblW w:w="0" w:type="auto"/>
        <w:jc w:val="center"/>
        <w:tblInd w:w="-1553" w:type="dxa"/>
        <w:tblLook w:val="04A0" w:firstRow="1" w:lastRow="0" w:firstColumn="1" w:lastColumn="0" w:noHBand="0" w:noVBand="1"/>
      </w:tblPr>
      <w:tblGrid>
        <w:gridCol w:w="4180"/>
        <w:gridCol w:w="1889"/>
        <w:gridCol w:w="1889"/>
        <w:gridCol w:w="1282"/>
      </w:tblGrid>
      <w:tr w:rsidR="0017440D" w:rsidTr="00C14EE5">
        <w:trPr>
          <w:jc w:val="center"/>
        </w:trPr>
        <w:tc>
          <w:tcPr>
            <w:tcW w:w="4180" w:type="dxa"/>
          </w:tcPr>
          <w:p w:rsidR="0017440D" w:rsidRDefault="0017440D" w:rsidP="00A33607">
            <w:pPr>
              <w:jc w:val="center"/>
            </w:pPr>
          </w:p>
        </w:tc>
        <w:tc>
          <w:tcPr>
            <w:tcW w:w="1889" w:type="dxa"/>
            <w:vAlign w:val="center"/>
          </w:tcPr>
          <w:p w:rsidR="0017440D" w:rsidRPr="00AE578E" w:rsidRDefault="0017440D" w:rsidP="00C14EE5">
            <w:pPr>
              <w:jc w:val="center"/>
              <w:rPr>
                <w:b/>
              </w:rPr>
            </w:pPr>
            <w:r w:rsidRPr="00AE578E">
              <w:rPr>
                <w:b/>
              </w:rPr>
              <w:t>201</w:t>
            </w:r>
            <w:r w:rsidR="00EF480A">
              <w:rPr>
                <w:b/>
              </w:rPr>
              <w:t>6</w:t>
            </w:r>
            <w:r w:rsidRPr="00AE578E">
              <w:rPr>
                <w:b/>
              </w:rPr>
              <w:t xml:space="preserve"> Calculation</w:t>
            </w:r>
          </w:p>
        </w:tc>
        <w:tc>
          <w:tcPr>
            <w:tcW w:w="1889" w:type="dxa"/>
            <w:vAlign w:val="center"/>
          </w:tcPr>
          <w:p w:rsidR="0017440D" w:rsidRPr="00AE578E" w:rsidRDefault="0017440D" w:rsidP="00C14EE5">
            <w:pPr>
              <w:jc w:val="center"/>
              <w:rPr>
                <w:b/>
              </w:rPr>
            </w:pPr>
            <w:r w:rsidRPr="00AE578E">
              <w:rPr>
                <w:b/>
              </w:rPr>
              <w:t>201</w:t>
            </w:r>
            <w:r w:rsidR="00EF480A">
              <w:rPr>
                <w:b/>
              </w:rPr>
              <w:t>7</w:t>
            </w:r>
            <w:r w:rsidRPr="00AE578E">
              <w:rPr>
                <w:b/>
              </w:rPr>
              <w:t xml:space="preserve"> Calculation</w:t>
            </w:r>
          </w:p>
        </w:tc>
        <w:tc>
          <w:tcPr>
            <w:tcW w:w="1282" w:type="dxa"/>
            <w:vAlign w:val="center"/>
          </w:tcPr>
          <w:p w:rsidR="0017440D" w:rsidRPr="00AE578E" w:rsidRDefault="0017440D" w:rsidP="00C14EE5">
            <w:pPr>
              <w:jc w:val="center"/>
              <w:rPr>
                <w:b/>
              </w:rPr>
            </w:pPr>
            <w:r w:rsidRPr="00AE578E">
              <w:rPr>
                <w:b/>
              </w:rPr>
              <w:t>Difference</w:t>
            </w:r>
          </w:p>
        </w:tc>
      </w:tr>
      <w:tr w:rsidR="0017440D" w:rsidTr="0017440D">
        <w:trPr>
          <w:jc w:val="center"/>
        </w:trPr>
        <w:tc>
          <w:tcPr>
            <w:tcW w:w="9240" w:type="dxa"/>
            <w:gridSpan w:val="4"/>
          </w:tcPr>
          <w:p w:rsidR="0017440D" w:rsidRPr="00AE578E" w:rsidRDefault="0017440D" w:rsidP="00A33607">
            <w:pPr>
              <w:rPr>
                <w:b/>
              </w:rPr>
            </w:pPr>
            <w:r w:rsidRPr="00AE578E">
              <w:rPr>
                <w:b/>
              </w:rPr>
              <w:t>Low Density</w:t>
            </w:r>
          </w:p>
        </w:tc>
      </w:tr>
      <w:tr w:rsidR="0017440D" w:rsidTr="0017440D">
        <w:trPr>
          <w:jc w:val="center"/>
        </w:trPr>
        <w:tc>
          <w:tcPr>
            <w:tcW w:w="4180" w:type="dxa"/>
          </w:tcPr>
          <w:p w:rsidR="0017440D" w:rsidRDefault="0017440D" w:rsidP="0017440D">
            <w:r>
              <w:t>Underground NPV – Operational Costs</w:t>
            </w:r>
          </w:p>
        </w:tc>
        <w:tc>
          <w:tcPr>
            <w:tcW w:w="1889" w:type="dxa"/>
          </w:tcPr>
          <w:p w:rsidR="0017440D" w:rsidRDefault="0017440D" w:rsidP="00A33607">
            <w:pPr>
              <w:jc w:val="center"/>
            </w:pPr>
            <w:r>
              <w:t>$1,025</w:t>
            </w:r>
          </w:p>
        </w:tc>
        <w:tc>
          <w:tcPr>
            <w:tcW w:w="1889" w:type="dxa"/>
          </w:tcPr>
          <w:p w:rsidR="0017440D" w:rsidRDefault="0017440D" w:rsidP="00A33607">
            <w:pPr>
              <w:jc w:val="center"/>
            </w:pPr>
            <w:r>
              <w:t>$1,247</w:t>
            </w:r>
          </w:p>
        </w:tc>
        <w:tc>
          <w:tcPr>
            <w:tcW w:w="1282" w:type="dxa"/>
          </w:tcPr>
          <w:p w:rsidR="0017440D" w:rsidRDefault="0017440D" w:rsidP="00A33607">
            <w:pPr>
              <w:jc w:val="center"/>
            </w:pPr>
            <w:r>
              <w:t>$222</w:t>
            </w:r>
          </w:p>
        </w:tc>
      </w:tr>
      <w:tr w:rsidR="0017440D" w:rsidTr="0017440D">
        <w:trPr>
          <w:jc w:val="center"/>
        </w:trPr>
        <w:tc>
          <w:tcPr>
            <w:tcW w:w="4180" w:type="dxa"/>
          </w:tcPr>
          <w:p w:rsidR="0017440D" w:rsidRDefault="0017440D" w:rsidP="0017440D">
            <w:r>
              <w:t>Overhead NPV – Operational Costs</w:t>
            </w:r>
          </w:p>
        </w:tc>
        <w:tc>
          <w:tcPr>
            <w:tcW w:w="1889" w:type="dxa"/>
          </w:tcPr>
          <w:p w:rsidR="0017440D" w:rsidRDefault="0017440D" w:rsidP="00A33607">
            <w:pPr>
              <w:jc w:val="center"/>
            </w:pPr>
            <w:r>
              <w:t>$1,554</w:t>
            </w:r>
          </w:p>
        </w:tc>
        <w:tc>
          <w:tcPr>
            <w:tcW w:w="1889" w:type="dxa"/>
          </w:tcPr>
          <w:p w:rsidR="0017440D" w:rsidRDefault="0017440D" w:rsidP="00A33607">
            <w:pPr>
              <w:jc w:val="center"/>
            </w:pPr>
            <w:r>
              <w:t>$2,531</w:t>
            </w:r>
          </w:p>
        </w:tc>
        <w:tc>
          <w:tcPr>
            <w:tcW w:w="1282" w:type="dxa"/>
          </w:tcPr>
          <w:p w:rsidR="0017440D" w:rsidRDefault="0017440D" w:rsidP="00A33607">
            <w:pPr>
              <w:jc w:val="center"/>
            </w:pPr>
            <w:r>
              <w:t>$977</w:t>
            </w:r>
          </w:p>
        </w:tc>
      </w:tr>
      <w:tr w:rsidR="0017440D" w:rsidTr="0017440D">
        <w:trPr>
          <w:jc w:val="center"/>
        </w:trPr>
        <w:tc>
          <w:tcPr>
            <w:tcW w:w="4180" w:type="dxa"/>
          </w:tcPr>
          <w:p w:rsidR="0017440D" w:rsidRDefault="0017440D" w:rsidP="0017440D">
            <w:r>
              <w:t>Per lot Differential</w:t>
            </w:r>
          </w:p>
        </w:tc>
        <w:tc>
          <w:tcPr>
            <w:tcW w:w="1889" w:type="dxa"/>
          </w:tcPr>
          <w:p w:rsidR="0017440D" w:rsidRDefault="0017440D" w:rsidP="00A33607">
            <w:pPr>
              <w:jc w:val="center"/>
            </w:pPr>
            <w:r>
              <w:t>($529)</w:t>
            </w:r>
          </w:p>
        </w:tc>
        <w:tc>
          <w:tcPr>
            <w:tcW w:w="1889" w:type="dxa"/>
          </w:tcPr>
          <w:p w:rsidR="0017440D" w:rsidRDefault="0017440D" w:rsidP="00A33607">
            <w:pPr>
              <w:jc w:val="center"/>
            </w:pPr>
            <w:r>
              <w:t>($1,284)</w:t>
            </w:r>
          </w:p>
        </w:tc>
        <w:tc>
          <w:tcPr>
            <w:tcW w:w="1282" w:type="dxa"/>
          </w:tcPr>
          <w:p w:rsidR="0017440D" w:rsidRDefault="0017440D" w:rsidP="00A33607">
            <w:pPr>
              <w:jc w:val="center"/>
            </w:pPr>
            <w:r>
              <w:t>($755)</w:t>
            </w:r>
          </w:p>
        </w:tc>
      </w:tr>
      <w:tr w:rsidR="0017440D" w:rsidTr="0017440D">
        <w:trPr>
          <w:jc w:val="center"/>
        </w:trPr>
        <w:tc>
          <w:tcPr>
            <w:tcW w:w="9240" w:type="dxa"/>
            <w:gridSpan w:val="4"/>
          </w:tcPr>
          <w:p w:rsidR="0017440D" w:rsidRPr="00AE578E" w:rsidRDefault="0017440D" w:rsidP="00A33607">
            <w:pPr>
              <w:rPr>
                <w:b/>
              </w:rPr>
            </w:pPr>
            <w:r w:rsidRPr="00AE578E">
              <w:rPr>
                <w:b/>
              </w:rPr>
              <w:t>High Density</w:t>
            </w:r>
          </w:p>
        </w:tc>
      </w:tr>
      <w:tr w:rsidR="0017440D" w:rsidTr="0017440D">
        <w:trPr>
          <w:jc w:val="center"/>
        </w:trPr>
        <w:tc>
          <w:tcPr>
            <w:tcW w:w="4180" w:type="dxa"/>
          </w:tcPr>
          <w:p w:rsidR="0017440D" w:rsidRDefault="0017440D" w:rsidP="0017440D">
            <w:r>
              <w:t>Underground NPV – Operational Costs</w:t>
            </w:r>
          </w:p>
        </w:tc>
        <w:tc>
          <w:tcPr>
            <w:tcW w:w="1889" w:type="dxa"/>
          </w:tcPr>
          <w:p w:rsidR="0017440D" w:rsidRDefault="0017440D" w:rsidP="00A33607">
            <w:pPr>
              <w:jc w:val="center"/>
            </w:pPr>
            <w:r>
              <w:t>$484</w:t>
            </w:r>
          </w:p>
        </w:tc>
        <w:tc>
          <w:tcPr>
            <w:tcW w:w="1889" w:type="dxa"/>
          </w:tcPr>
          <w:p w:rsidR="0017440D" w:rsidRDefault="0017440D" w:rsidP="00A33607">
            <w:pPr>
              <w:jc w:val="center"/>
            </w:pPr>
            <w:r>
              <w:t>$590</w:t>
            </w:r>
          </w:p>
        </w:tc>
        <w:tc>
          <w:tcPr>
            <w:tcW w:w="1282" w:type="dxa"/>
          </w:tcPr>
          <w:p w:rsidR="0017440D" w:rsidRDefault="0017440D" w:rsidP="00A33607">
            <w:pPr>
              <w:jc w:val="center"/>
            </w:pPr>
            <w:r>
              <w:t>$106</w:t>
            </w:r>
          </w:p>
        </w:tc>
      </w:tr>
      <w:tr w:rsidR="0017440D" w:rsidTr="0017440D">
        <w:trPr>
          <w:jc w:val="center"/>
        </w:trPr>
        <w:tc>
          <w:tcPr>
            <w:tcW w:w="4180" w:type="dxa"/>
          </w:tcPr>
          <w:p w:rsidR="0017440D" w:rsidRDefault="0017440D" w:rsidP="0017440D">
            <w:r>
              <w:t>Overhead NPV – Operational Costs</w:t>
            </w:r>
          </w:p>
        </w:tc>
        <w:tc>
          <w:tcPr>
            <w:tcW w:w="1889" w:type="dxa"/>
          </w:tcPr>
          <w:p w:rsidR="0017440D" w:rsidRDefault="0017440D" w:rsidP="00A33607">
            <w:pPr>
              <w:jc w:val="center"/>
            </w:pPr>
            <w:r>
              <w:t>$1,157</w:t>
            </w:r>
          </w:p>
        </w:tc>
        <w:tc>
          <w:tcPr>
            <w:tcW w:w="1889" w:type="dxa"/>
          </w:tcPr>
          <w:p w:rsidR="0017440D" w:rsidRDefault="0017440D" w:rsidP="00A33607">
            <w:pPr>
              <w:jc w:val="center"/>
            </w:pPr>
            <w:r>
              <w:t>$1,871</w:t>
            </w:r>
          </w:p>
        </w:tc>
        <w:tc>
          <w:tcPr>
            <w:tcW w:w="1282" w:type="dxa"/>
          </w:tcPr>
          <w:p w:rsidR="0017440D" w:rsidRDefault="0017440D" w:rsidP="00A33607">
            <w:pPr>
              <w:jc w:val="center"/>
            </w:pPr>
            <w:r>
              <w:t>$714</w:t>
            </w:r>
          </w:p>
        </w:tc>
      </w:tr>
      <w:tr w:rsidR="0017440D" w:rsidTr="0017440D">
        <w:trPr>
          <w:jc w:val="center"/>
        </w:trPr>
        <w:tc>
          <w:tcPr>
            <w:tcW w:w="4180" w:type="dxa"/>
          </w:tcPr>
          <w:p w:rsidR="0017440D" w:rsidRDefault="0017440D" w:rsidP="0017440D">
            <w:r>
              <w:t>Per lot Differential</w:t>
            </w:r>
          </w:p>
        </w:tc>
        <w:tc>
          <w:tcPr>
            <w:tcW w:w="1889" w:type="dxa"/>
          </w:tcPr>
          <w:p w:rsidR="0017440D" w:rsidRDefault="0017440D" w:rsidP="00A33607">
            <w:pPr>
              <w:jc w:val="center"/>
            </w:pPr>
            <w:r>
              <w:t>($673)</w:t>
            </w:r>
          </w:p>
        </w:tc>
        <w:tc>
          <w:tcPr>
            <w:tcW w:w="1889" w:type="dxa"/>
          </w:tcPr>
          <w:p w:rsidR="0017440D" w:rsidRDefault="0017440D" w:rsidP="00A33607">
            <w:pPr>
              <w:jc w:val="center"/>
            </w:pPr>
            <w:r>
              <w:t>($1,281)</w:t>
            </w:r>
          </w:p>
        </w:tc>
        <w:tc>
          <w:tcPr>
            <w:tcW w:w="1282" w:type="dxa"/>
          </w:tcPr>
          <w:p w:rsidR="0017440D" w:rsidRDefault="0017440D" w:rsidP="00A33607">
            <w:pPr>
              <w:jc w:val="center"/>
            </w:pPr>
            <w:r>
              <w:t>($608)</w:t>
            </w:r>
          </w:p>
        </w:tc>
      </w:tr>
    </w:tbl>
    <w:p w:rsidR="0017440D" w:rsidRDefault="0017440D" w:rsidP="0017440D">
      <w:pPr>
        <w:jc w:val="center"/>
      </w:pPr>
    </w:p>
    <w:p w:rsidR="004A45D2" w:rsidRDefault="00522CA6" w:rsidP="0016178B">
      <w:pPr>
        <w:pStyle w:val="BodyText"/>
      </w:pPr>
      <w:r>
        <w:t xml:space="preserve">Table 1-3 shows that the NPV of operational costs for overhead service </w:t>
      </w:r>
      <w:r w:rsidR="006D4180">
        <w:t xml:space="preserve">increased at a </w:t>
      </w:r>
      <w:r w:rsidR="00A136F5">
        <w:t xml:space="preserve">significantly </w:t>
      </w:r>
      <w:r w:rsidR="006D4180">
        <w:t xml:space="preserve">higher rate </w:t>
      </w:r>
      <w:r>
        <w:t>than the NPV</w:t>
      </w:r>
      <w:r w:rsidR="004A45D2">
        <w:t xml:space="preserve"> of operational costs</w:t>
      </w:r>
      <w:r>
        <w:t xml:space="preserve"> for underground service. </w:t>
      </w:r>
      <w:r w:rsidR="00C14EE5">
        <w:t>This has the effect of reducing the URD differential</w:t>
      </w:r>
      <w:r w:rsidR="001570AC">
        <w:t>s</w:t>
      </w:r>
      <w:r w:rsidR="00C14EE5">
        <w:t xml:space="preserve"> shown on Table 1-1 to $0. </w:t>
      </w:r>
      <w:r w:rsidR="004A45D2">
        <w:t xml:space="preserve">TECO explained that the inclusion of the 2017 </w:t>
      </w:r>
      <w:r w:rsidR="006D4180">
        <w:t>overhead storm restoration cost</w:t>
      </w:r>
      <w:r w:rsidR="0001269D">
        <w:t>s</w:t>
      </w:r>
      <w:r w:rsidR="006D4180">
        <w:t xml:space="preserve"> as a result of Hurricane Irma</w:t>
      </w:r>
      <w:r w:rsidR="004A45D2">
        <w:t xml:space="preserve"> contributed to the significant increase in the overhead operational costs</w:t>
      </w:r>
      <w:r w:rsidR="006D4180">
        <w:t>.</w:t>
      </w:r>
      <w:r w:rsidR="001F1B18">
        <w:rPr>
          <w:rStyle w:val="FootnoteReference"/>
        </w:rPr>
        <w:footnoteReference w:id="3"/>
      </w:r>
      <w:r w:rsidR="006D4180">
        <w:t xml:space="preserve"> </w:t>
      </w:r>
      <w:r w:rsidR="004A45D2">
        <w:t xml:space="preserve">The operational costs are based on </w:t>
      </w:r>
      <w:r w:rsidR="003A2BF5">
        <w:t>the</w:t>
      </w:r>
      <w:r w:rsidR="004A45D2">
        <w:t xml:space="preserve"> </w:t>
      </w:r>
      <w:r w:rsidR="003A2BF5">
        <w:t>three</w:t>
      </w:r>
      <w:r w:rsidR="004A45D2">
        <w:t xml:space="preserve">-year average </w:t>
      </w:r>
      <w:r w:rsidR="003A2BF5">
        <w:t xml:space="preserve">of TECO’s operational costs for the years </w:t>
      </w:r>
      <w:r w:rsidR="004A45D2">
        <w:t xml:space="preserve">2015 </w:t>
      </w:r>
      <w:r w:rsidR="003A2BF5">
        <w:t>through</w:t>
      </w:r>
      <w:r w:rsidR="004A45D2">
        <w:t xml:space="preserve"> 2017.</w:t>
      </w:r>
    </w:p>
    <w:p w:rsidR="00E36137" w:rsidRDefault="00CB157C" w:rsidP="0016178B">
      <w:pPr>
        <w:pStyle w:val="BodyText"/>
      </w:pPr>
      <w:r>
        <w:t>The methodology used by TECO in its</w:t>
      </w:r>
      <w:r w:rsidR="00B97334">
        <w:t xml:space="preserve"> 2017 filing for calculating the NPV of operational costs was approved in Order No. </w:t>
      </w:r>
      <w:proofErr w:type="gramStart"/>
      <w:r w:rsidR="00B97334">
        <w:t>PSC-09-0784-TRF-EI</w:t>
      </w:r>
      <w:r w:rsidR="00871609">
        <w:t>.</w:t>
      </w:r>
      <w:proofErr w:type="gramEnd"/>
      <w:r w:rsidR="00B97334">
        <w:rPr>
          <w:rStyle w:val="FootnoteReference"/>
        </w:rPr>
        <w:footnoteReference w:id="4"/>
      </w:r>
      <w:r w:rsidR="0016605A">
        <w:t xml:space="preserve"> In response to a staff data request, TECO stated that it used the same approved methodology in the instant docket</w:t>
      </w:r>
      <w:r w:rsidR="001F1ABB">
        <w:t>.</w:t>
      </w:r>
      <w:r w:rsidR="0016605A">
        <w:t xml:space="preserve"> </w:t>
      </w:r>
      <w:r w:rsidR="00E36137">
        <w:t>TECO’s NPV calculation use</w:t>
      </w:r>
      <w:r w:rsidR="00C14EE5">
        <w:t>s</w:t>
      </w:r>
      <w:r w:rsidR="00E36137">
        <w:t xml:space="preserve"> a 35-year life f</w:t>
      </w:r>
      <w:r w:rsidR="0001269D">
        <w:t>or</w:t>
      </w:r>
      <w:r w:rsidR="00E36137">
        <w:t xml:space="preserve"> the facilities and a 6.81 percent discount rate. Staff notes that operational costs may vary among IOUs as a result of differences in size of service territory, miles of coastline, regions subject to extreme winds, age of the distribution system, or construction standards.</w:t>
      </w:r>
    </w:p>
    <w:p w:rsidR="005370F1" w:rsidRDefault="005370F1" w:rsidP="005370F1">
      <w:pPr>
        <w:pStyle w:val="First-LevelSubheading"/>
      </w:pPr>
      <w:r>
        <w:t>Other Proposed Tariff Changes</w:t>
      </w:r>
    </w:p>
    <w:p w:rsidR="005370F1" w:rsidRDefault="005370F1" w:rsidP="0016178B">
      <w:pPr>
        <w:pStyle w:val="BodyText"/>
      </w:pPr>
      <w:r>
        <w:t>In addition to the proposed tariff changes discussed above, TECO proposed to revise its non-refundable deposits for estimates of CIAC for conversion of existing overhead distribution facilit</w:t>
      </w:r>
      <w:r w:rsidR="006D3339">
        <w:t xml:space="preserve">ies to underground facilities. </w:t>
      </w:r>
      <w:r w:rsidR="00670F01">
        <w:t xml:space="preserve">To develop the proposed deposits, TECO adjusted its current deposit amounts by the Consumer Price Index </w:t>
      </w:r>
      <w:r w:rsidR="002C150C">
        <w:t xml:space="preserve">(CPI) </w:t>
      </w:r>
      <w:r w:rsidR="00670F01">
        <w:t>of 2.1 percent.</w:t>
      </w:r>
      <w:r w:rsidR="002C150C">
        <w:rPr>
          <w:rStyle w:val="FootnoteReference"/>
        </w:rPr>
        <w:footnoteReference w:id="5"/>
      </w:r>
      <w:r w:rsidR="00670F01">
        <w:t xml:space="preserve"> </w:t>
      </w:r>
      <w:r>
        <w:t>TECO also proposed modifications to the charges and credits for customers requesting new underground service laterals from overhead distribution systems and for the conversion of existing service lateral</w:t>
      </w:r>
      <w:r w:rsidR="00370917">
        <w:t xml:space="preserve">s from overhead to underground </w:t>
      </w:r>
      <w:r w:rsidR="00370917" w:rsidRPr="003D7458">
        <w:t>based on current material and labor costs.</w:t>
      </w:r>
      <w:r w:rsidR="00370917">
        <w:t xml:space="preserve"> </w:t>
      </w:r>
    </w:p>
    <w:p w:rsidR="006334E6" w:rsidRDefault="006334E6" w:rsidP="0016178B">
      <w:pPr>
        <w:pStyle w:val="BodyText"/>
      </w:pPr>
    </w:p>
    <w:p w:rsidR="00B82D69" w:rsidRDefault="00B82D69" w:rsidP="00B82D69">
      <w:pPr>
        <w:pStyle w:val="First-LevelSubheading"/>
      </w:pPr>
      <w:r>
        <w:lastRenderedPageBreak/>
        <w:t>Conclusion</w:t>
      </w:r>
    </w:p>
    <w:p w:rsidR="00B82D69" w:rsidRDefault="00B82D69" w:rsidP="0016178B">
      <w:pPr>
        <w:pStyle w:val="BodyText"/>
      </w:pPr>
      <w:r>
        <w:t>Staff has review</w:t>
      </w:r>
      <w:r w:rsidR="00EB76C6">
        <w:t>e</w:t>
      </w:r>
      <w:r>
        <w:t xml:space="preserve">d TECO’s proposed changes to its URD tariffs and associated charges, the accompanying work papers, and responses to staff’s data requests. </w:t>
      </w:r>
      <w:r w:rsidR="00880FB2">
        <w:t xml:space="preserve">Documentation provided by TECO supports the </w:t>
      </w:r>
      <w:r w:rsidR="00D53F62">
        <w:t>utility</w:t>
      </w:r>
      <w:r w:rsidR="00880FB2">
        <w:t xml:space="preserve">’s assertion that the per-lot cost differentials for the model LD and HD subdivisions </w:t>
      </w:r>
      <w:r w:rsidR="001F1ABB">
        <w:t>is $0</w:t>
      </w:r>
      <w:r w:rsidR="00880FB2">
        <w:t xml:space="preserve">. </w:t>
      </w:r>
      <w:r>
        <w:t>Staff believes TECO’s proposed URD tariffs and associated charges are reasonable</w:t>
      </w:r>
      <w:r w:rsidR="00670F01">
        <w:t xml:space="preserve"> and </w:t>
      </w:r>
      <w:r>
        <w:t xml:space="preserve">recommends approval of the tariffs shown in Attachment A, </w:t>
      </w:r>
      <w:r w:rsidRPr="00627C50">
        <w:t>effective</w:t>
      </w:r>
      <w:r w:rsidR="00627C50">
        <w:t xml:space="preserve"> June 5, 2018</w:t>
      </w:r>
      <w:r w:rsidRPr="00627C50">
        <w:t>.</w:t>
      </w:r>
    </w:p>
    <w:p w:rsidR="006D05BD" w:rsidRDefault="0017440D" w:rsidP="0016178B">
      <w:pPr>
        <w:pStyle w:val="BodyText"/>
        <w:rPr>
          <w:vanish/>
          <w:specVanish/>
        </w:rPr>
      </w:pPr>
      <w:r>
        <w:t xml:space="preserve"> </w:t>
      </w:r>
      <w:r w:rsidR="00104881">
        <w:t xml:space="preserve"> </w:t>
      </w:r>
      <w:r w:rsidR="006D05BD" w:rsidRPr="004C3641">
        <w:br w:type="page"/>
      </w:r>
      <w:r w:rsidR="006D05BD" w:rsidRPr="003D7A65">
        <w:rPr>
          <w:rFonts w:ascii="Arial" w:hAnsi="Arial" w:cs="Arial"/>
          <w:b/>
          <w:bCs/>
          <w:i/>
          <w:iCs/>
          <w:szCs w:val="28"/>
        </w:rPr>
        <w:lastRenderedPageBreak/>
        <w:t xml:space="preserve">Issue </w:t>
      </w:r>
      <w:r w:rsidR="00670F01" w:rsidRPr="003D7A65">
        <w:rPr>
          <w:rFonts w:ascii="Arial" w:hAnsi="Arial" w:cs="Arial"/>
          <w:b/>
          <w:bCs/>
          <w:i/>
          <w:iCs/>
          <w:szCs w:val="28"/>
        </w:rPr>
        <w:fldChar w:fldCharType="begin"/>
      </w:r>
      <w:r w:rsidR="00670F01" w:rsidRPr="003D7A65">
        <w:rPr>
          <w:rFonts w:ascii="Arial" w:hAnsi="Arial" w:cs="Arial"/>
          <w:b/>
          <w:bCs/>
          <w:i/>
          <w:iCs/>
          <w:szCs w:val="28"/>
        </w:rPr>
        <w:instrText xml:space="preserve"> SEQ Issue \* MERGEFORMAT </w:instrText>
      </w:r>
      <w:r w:rsidR="00670F01" w:rsidRPr="003D7A65">
        <w:rPr>
          <w:rFonts w:ascii="Arial" w:hAnsi="Arial" w:cs="Arial"/>
          <w:b/>
          <w:bCs/>
          <w:i/>
          <w:iCs/>
          <w:szCs w:val="28"/>
        </w:rPr>
        <w:fldChar w:fldCharType="separate"/>
      </w:r>
      <w:r w:rsidR="00F770B1">
        <w:rPr>
          <w:rFonts w:ascii="Arial" w:hAnsi="Arial" w:cs="Arial"/>
          <w:b/>
          <w:bCs/>
          <w:i/>
          <w:iCs/>
          <w:noProof/>
          <w:szCs w:val="28"/>
        </w:rPr>
        <w:t>2</w:t>
      </w:r>
      <w:r w:rsidR="00670F01" w:rsidRPr="003D7A65">
        <w:rPr>
          <w:rFonts w:ascii="Arial" w:hAnsi="Arial" w:cs="Arial"/>
          <w:b/>
          <w:bCs/>
          <w:i/>
          <w:iCs/>
          <w:szCs w:val="28"/>
        </w:rPr>
        <w:fldChar w:fldCharType="end"/>
      </w:r>
      <w:r w:rsidR="006D05BD" w:rsidRPr="004C3641">
        <w:t>:</w:t>
      </w:r>
      <w:r w:rsidR="006D05BD">
        <w:fldChar w:fldCharType="begin"/>
      </w:r>
      <w:r w:rsidR="006D05BD">
        <w:instrText xml:space="preserve"> TC "</w:instrText>
      </w:r>
      <w:r w:rsidR="006D05BD">
        <w:fldChar w:fldCharType="begin"/>
      </w:r>
      <w:r w:rsidR="006D05BD">
        <w:instrText xml:space="preserve"> SEQ issue \c </w:instrText>
      </w:r>
      <w:r w:rsidR="006D05BD">
        <w:fldChar w:fldCharType="separate"/>
      </w:r>
      <w:r w:rsidR="00F770B1">
        <w:rPr>
          <w:noProof/>
        </w:rPr>
        <w:instrText>2</w:instrText>
      </w:r>
      <w:r w:rsidR="006D05BD">
        <w:fldChar w:fldCharType="end"/>
      </w:r>
      <w:r w:rsidR="006D05BD">
        <w:tab/>
        <w:instrText xml:space="preserve">" \l 1 </w:instrText>
      </w:r>
      <w:r w:rsidR="006D05BD">
        <w:fldChar w:fldCharType="end"/>
      </w:r>
      <w:r w:rsidR="006D05BD">
        <w:t> </w:t>
      </w:r>
    </w:p>
    <w:p w:rsidR="006D05BD" w:rsidRDefault="006D05BD">
      <w:pPr>
        <w:pStyle w:val="BodyText"/>
      </w:pPr>
      <w:r>
        <w:t> Should this docket be closed?</w:t>
      </w:r>
    </w:p>
    <w:p w:rsidR="006D05BD" w:rsidRPr="004C3641" w:rsidRDefault="006D05BD">
      <w:pPr>
        <w:pStyle w:val="IssueSubsectionHeading"/>
        <w:rPr>
          <w:vanish/>
          <w:specVanish/>
        </w:rPr>
      </w:pPr>
      <w:r w:rsidRPr="004C3641">
        <w:t>Recommendation: </w:t>
      </w:r>
    </w:p>
    <w:p w:rsidR="006D05BD" w:rsidRDefault="006D05BD">
      <w:pPr>
        <w:pStyle w:val="BodyText"/>
      </w:pPr>
      <w:r>
        <w:t xml:space="preserve">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(Mapp) </w:t>
      </w:r>
    </w:p>
    <w:p w:rsidR="006D05BD" w:rsidRPr="004C3641" w:rsidRDefault="006D05BD">
      <w:pPr>
        <w:pStyle w:val="IssueSubsectionHeading"/>
        <w:rPr>
          <w:vanish/>
          <w:specVanish/>
        </w:rPr>
      </w:pPr>
      <w:r w:rsidRPr="004C3641">
        <w:t>Staff Analysis: </w:t>
      </w:r>
    </w:p>
    <w:p w:rsidR="006D05BD" w:rsidRDefault="006D05BD">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B82D69" w:rsidRDefault="00B82D69" w:rsidP="00E275D8">
      <w:pPr>
        <w:pStyle w:val="BodyText"/>
      </w:pPr>
    </w:p>
    <w:p w:rsidR="00B82D69" w:rsidRDefault="00B82D69" w:rsidP="00E275D8">
      <w:pPr>
        <w:pStyle w:val="BodyText"/>
        <w:sectPr w:rsidR="00B82D69"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D05BD" w:rsidRDefault="006D05BD" w:rsidP="00E275D8">
      <w:pPr>
        <w:pStyle w:val="BodyText"/>
      </w:pPr>
    </w:p>
    <w:p w:rsidR="00B82D69" w:rsidRDefault="00C36D15" w:rsidP="00E275D8">
      <w:pPr>
        <w:pStyle w:val="BodyText"/>
      </w:pP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82D69" w:rsidRDefault="00B82D69" w:rsidP="00E275D8">
      <w:pPr>
        <w:pStyle w:val="BodyText"/>
      </w:pPr>
    </w:p>
    <w:p w:rsidR="00C36D15" w:rsidRDefault="00C36D15" w:rsidP="00E275D8">
      <w:pPr>
        <w:pStyle w:val="BodyText"/>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36D15" w:rsidRDefault="00C36D15" w:rsidP="00E275D8">
      <w:pPr>
        <w:pStyle w:val="BodyText"/>
      </w:pPr>
    </w:p>
    <w:p w:rsidR="00C36D15" w:rsidRDefault="00C36D15" w:rsidP="00E275D8">
      <w:pPr>
        <w:pStyle w:val="BodyText"/>
      </w:pP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36D15"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2BC" w:rsidRDefault="009342BC">
      <w:r>
        <w:separator/>
      </w:r>
    </w:p>
  </w:endnote>
  <w:endnote w:type="continuationSeparator" w:id="0">
    <w:p w:rsidR="009342BC" w:rsidRDefault="0093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24118">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2BC" w:rsidRDefault="009342BC">
      <w:r>
        <w:separator/>
      </w:r>
    </w:p>
  </w:footnote>
  <w:footnote w:type="continuationSeparator" w:id="0">
    <w:p w:rsidR="009342BC" w:rsidRDefault="009342BC">
      <w:r>
        <w:continuationSeparator/>
      </w:r>
    </w:p>
  </w:footnote>
  <w:footnote w:id="1">
    <w:p w:rsidR="009342BC" w:rsidRPr="009342BC" w:rsidRDefault="009342BC">
      <w:pPr>
        <w:pStyle w:val="FootnoteText"/>
        <w:rPr>
          <w:i/>
        </w:rPr>
      </w:pPr>
      <w:r>
        <w:rPr>
          <w:rStyle w:val="FootnoteReference"/>
        </w:rPr>
        <w:footnoteRef/>
      </w:r>
      <w:r>
        <w:t xml:space="preserve">Order No PSC-2017-0293-TRF-EI, issued August 1, 2017, in Docket N0. </w:t>
      </w:r>
      <w:r w:rsidR="00D53F62">
        <w:t>20</w:t>
      </w:r>
      <w:r>
        <w:t xml:space="preserve">170073-EI, </w:t>
      </w:r>
      <w:r>
        <w:rPr>
          <w:i/>
        </w:rPr>
        <w:t>In re: Petition for approval of revised residential distribution tariffs, by Tampa Electric Company.</w:t>
      </w:r>
    </w:p>
  </w:footnote>
  <w:footnote w:id="2">
    <w:p w:rsidR="007D119C" w:rsidRDefault="007D119C" w:rsidP="007D119C">
      <w:pPr>
        <w:pStyle w:val="FootnoteText"/>
      </w:pPr>
      <w:r>
        <w:rPr>
          <w:rStyle w:val="FootnoteReference"/>
        </w:rPr>
        <w:footnoteRef/>
      </w:r>
      <w:r>
        <w:t xml:space="preserve"> </w:t>
      </w:r>
      <w:r w:rsidR="005637F0">
        <w:t xml:space="preserve">The calculation </w:t>
      </w:r>
      <w:r w:rsidR="00EC198D">
        <w:t>is as follows:</w:t>
      </w:r>
      <w:r w:rsidR="005637F0">
        <w:t xml:space="preserve"> </w:t>
      </w:r>
      <w:r w:rsidR="005637F0" w:rsidRPr="007D119C">
        <w:t xml:space="preserve">$793 (rounded Table 1-2) - $1,284 (Table 1-3) = </w:t>
      </w:r>
      <w:r w:rsidR="00EC198D">
        <w:t>-</w:t>
      </w:r>
      <w:r w:rsidR="005637F0" w:rsidRPr="007D119C">
        <w:t>$491</w:t>
      </w:r>
      <w:r w:rsidR="00EC198D">
        <w:t>;</w:t>
      </w:r>
      <w:r w:rsidR="005637F0">
        <w:t xml:space="preserve"> </w:t>
      </w:r>
      <w:r w:rsidR="00EC198D">
        <w:t xml:space="preserve">the </w:t>
      </w:r>
      <w:r w:rsidR="005637F0">
        <w:t xml:space="preserve">proposed URD </w:t>
      </w:r>
      <w:r w:rsidR="00EC198D">
        <w:t>d</w:t>
      </w:r>
      <w:r w:rsidR="005637F0">
        <w:t xml:space="preserve">ifferential per </w:t>
      </w:r>
      <w:r w:rsidR="00EC198D">
        <w:t>l</w:t>
      </w:r>
      <w:r w:rsidR="005637F0">
        <w:t xml:space="preserve">ot </w:t>
      </w:r>
      <w:r w:rsidR="00EC198D">
        <w:t xml:space="preserve">is $0 </w:t>
      </w:r>
      <w:r w:rsidR="00B1035B">
        <w:t>as the URD differential can</w:t>
      </w:r>
      <w:r w:rsidR="006F0F20">
        <w:t xml:space="preserve"> </w:t>
      </w:r>
      <w:r w:rsidR="00B1035B">
        <w:t>not be less than zero.</w:t>
      </w:r>
    </w:p>
  </w:footnote>
  <w:footnote w:id="3">
    <w:p w:rsidR="001F1B18" w:rsidRDefault="001F1B18" w:rsidP="001F1B18">
      <w:pPr>
        <w:pStyle w:val="FootnoteText"/>
      </w:pPr>
      <w:r>
        <w:rPr>
          <w:rStyle w:val="FootnoteReference"/>
        </w:rPr>
        <w:footnoteRef/>
      </w:r>
      <w:r>
        <w:t xml:space="preserve"> TECO provided similar comments in its </w:t>
      </w:r>
      <w:r w:rsidR="006C34A6">
        <w:t xml:space="preserve">slide </w:t>
      </w:r>
      <w:r>
        <w:t xml:space="preserve">presentation </w:t>
      </w:r>
      <w:r w:rsidR="006C34A6">
        <w:t xml:space="preserve">(page 16) </w:t>
      </w:r>
      <w:r>
        <w:t>at the workshop held on May 2-3, 2018,</w:t>
      </w:r>
      <w:r>
        <w:rPr>
          <w:i/>
        </w:rPr>
        <w:t xml:space="preserve"> </w:t>
      </w:r>
      <w:r>
        <w:t>and in its response</w:t>
      </w:r>
      <w:r w:rsidR="006C34A6">
        <w:t>s</w:t>
      </w:r>
      <w:r>
        <w:t xml:space="preserve"> </w:t>
      </w:r>
      <w:r w:rsidR="006C34A6">
        <w:t xml:space="preserve">to </w:t>
      </w:r>
      <w:r>
        <w:t>Staff’s First Data Request</w:t>
      </w:r>
      <w:r w:rsidR="006C34A6">
        <w:t xml:space="preserve"> No. 36,</w:t>
      </w:r>
      <w:r>
        <w:t xml:space="preserve"> and </w:t>
      </w:r>
      <w:r w:rsidR="006C34A6">
        <w:t>to</w:t>
      </w:r>
      <w:r>
        <w:t xml:space="preserve"> Staff’s Third Data Request</w:t>
      </w:r>
      <w:r w:rsidR="006C34A6">
        <w:t xml:space="preserve"> No. 4</w:t>
      </w:r>
      <w:r>
        <w:t>.</w:t>
      </w:r>
      <w:r w:rsidR="006C34A6">
        <w:t xml:space="preserve"> </w:t>
      </w:r>
      <w:proofErr w:type="gramStart"/>
      <w:r w:rsidR="006C34A6">
        <w:t>in</w:t>
      </w:r>
      <w:proofErr w:type="gramEnd"/>
      <w:r w:rsidR="006C34A6">
        <w:t xml:space="preserve"> Docket No. 20170215-EU, </w:t>
      </w:r>
      <w:r w:rsidR="006C34A6" w:rsidRPr="006A5EF8">
        <w:rPr>
          <w:i/>
        </w:rPr>
        <w:t>In re</w:t>
      </w:r>
      <w:r w:rsidR="006C34A6">
        <w:t>:</w:t>
      </w:r>
      <w:r w:rsidR="006C34A6">
        <w:rPr>
          <w:i/>
        </w:rPr>
        <w:t xml:space="preserve"> Review of electric utility hurricane preparedness and restoration actions.</w:t>
      </w:r>
    </w:p>
  </w:footnote>
  <w:footnote w:id="4">
    <w:p w:rsidR="00B97334" w:rsidRPr="0016605A" w:rsidRDefault="00B97334">
      <w:pPr>
        <w:pStyle w:val="FootnoteText"/>
        <w:rPr>
          <w:i/>
        </w:rPr>
      </w:pPr>
      <w:r>
        <w:rPr>
          <w:rStyle w:val="FootnoteReference"/>
        </w:rPr>
        <w:footnoteRef/>
      </w:r>
      <w:r>
        <w:t xml:space="preserve"> </w:t>
      </w:r>
      <w:proofErr w:type="gramStart"/>
      <w:r w:rsidR="0016605A">
        <w:t>Order No.</w:t>
      </w:r>
      <w:proofErr w:type="gramEnd"/>
      <w:r w:rsidR="0016605A">
        <w:t xml:space="preserve"> PSC-09-0784-TRF-EI, issued November 19, 2009, in Docket No. 090164-EI, </w:t>
      </w:r>
      <w:r w:rsidR="0016605A">
        <w:rPr>
          <w:i/>
        </w:rPr>
        <w:t>In re: Petition for approval of revised tariff sheets for underground residential distribution service, by Tampa Electric Company.</w:t>
      </w:r>
    </w:p>
  </w:footnote>
  <w:footnote w:id="5">
    <w:p w:rsidR="002C150C" w:rsidRDefault="002C150C">
      <w:pPr>
        <w:pStyle w:val="FootnoteText"/>
      </w:pPr>
      <w:r>
        <w:rPr>
          <w:rStyle w:val="FootnoteReference"/>
        </w:rPr>
        <w:footnoteRef/>
      </w:r>
      <w:r>
        <w:t xml:space="preserve"> Table 24 of the CPI</w:t>
      </w:r>
      <w:r w:rsidR="00C36D15">
        <w:t xml:space="preserve"> Detailed</w:t>
      </w:r>
      <w:r>
        <w:t xml:space="preserve"> Report published by the United States Department of Labor Bureau of Labor Statistics.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342B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20180086-EI</w:t>
    </w:r>
    <w:bookmarkEnd w:id="15"/>
  </w:p>
  <w:p w:rsidR="00BC402E" w:rsidRDefault="00BC402E">
    <w:pPr>
      <w:pStyle w:val="Header"/>
    </w:pPr>
    <w:r>
      <w:t xml:space="preserve">Date: </w:t>
    </w:r>
    <w:r w:rsidR="00C77E08">
      <w:fldChar w:fldCharType="begin"/>
    </w:r>
    <w:r w:rsidR="00C77E08">
      <w:instrText xml:space="preserve"> REF FilingDate </w:instrText>
    </w:r>
    <w:r w:rsidR="00C77E08">
      <w:fldChar w:fldCharType="separate"/>
    </w:r>
    <w:r w:rsidR="00F770B1">
      <w:t>May 23, 2018</w:t>
    </w:r>
    <w:r w:rsidR="00C77E0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770B1">
      <w:t>Docket No.</w:t>
    </w:r>
    <w:r>
      <w:fldChar w:fldCharType="end"/>
    </w:r>
    <w:r>
      <w:t xml:space="preserve"> </w:t>
    </w:r>
    <w:r>
      <w:fldChar w:fldCharType="begin"/>
    </w:r>
    <w:r>
      <w:instrText xml:space="preserve"> REF DocketList</w:instrText>
    </w:r>
    <w:r>
      <w:fldChar w:fldCharType="separate"/>
    </w:r>
    <w:r w:rsidR="00F770B1">
      <w:t>20180086-EI</w:t>
    </w:r>
    <w:r>
      <w:fldChar w:fldCharType="end"/>
    </w:r>
    <w:r>
      <w:tab/>
      <w:t xml:space="preserve">Issue </w:t>
    </w:r>
    <w:r w:rsidR="00C77E08">
      <w:fldChar w:fldCharType="begin"/>
    </w:r>
    <w:r w:rsidR="00C77E08">
      <w:instrText xml:space="preserve"> Seq Issue \c \* Arabic </w:instrText>
    </w:r>
    <w:r w:rsidR="00C77E08">
      <w:fldChar w:fldCharType="separate"/>
    </w:r>
    <w:r w:rsidR="00A24118">
      <w:rPr>
        <w:noProof/>
      </w:rPr>
      <w:t>2</w:t>
    </w:r>
    <w:r w:rsidR="00C77E08">
      <w:rPr>
        <w:noProof/>
      </w:rPr>
      <w:fldChar w:fldCharType="end"/>
    </w:r>
  </w:p>
  <w:p w:rsidR="00BC402E" w:rsidRDefault="00BC402E">
    <w:pPr>
      <w:pStyle w:val="Header"/>
    </w:pPr>
    <w:r>
      <w:t xml:space="preserve">Date: </w:t>
    </w:r>
    <w:r w:rsidR="00C77E08">
      <w:fldChar w:fldCharType="begin"/>
    </w:r>
    <w:r w:rsidR="00C77E08">
      <w:instrText xml:space="preserve"> REF FilingDate </w:instrText>
    </w:r>
    <w:r w:rsidR="00C77E08">
      <w:fldChar w:fldCharType="separate"/>
    </w:r>
    <w:r w:rsidR="00F770B1">
      <w:t>May 23, 2018</w:t>
    </w:r>
    <w:r w:rsidR="00C77E0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5F" w:rsidRDefault="00B82D69" w:rsidP="00220732">
    <w:pPr>
      <w:pStyle w:val="Header"/>
      <w:tabs>
        <w:tab w:val="clear" w:pos="4320"/>
        <w:tab w:val="clear" w:pos="8640"/>
        <w:tab w:val="right" w:pos="9360"/>
      </w:tabs>
    </w:pPr>
    <w:r>
      <w:fldChar w:fldCharType="begin"/>
    </w:r>
    <w:r>
      <w:instrText xml:space="preserve"> REF DocketLabel</w:instrText>
    </w:r>
    <w:r>
      <w:fldChar w:fldCharType="separate"/>
    </w:r>
    <w:r w:rsidR="00F770B1">
      <w:t>Docket No.</w:t>
    </w:r>
    <w:r>
      <w:fldChar w:fldCharType="end"/>
    </w:r>
    <w:r>
      <w:t xml:space="preserve"> </w:t>
    </w:r>
    <w:r>
      <w:fldChar w:fldCharType="begin"/>
    </w:r>
    <w:r>
      <w:instrText xml:space="preserve"> REF DocketList</w:instrText>
    </w:r>
    <w:r>
      <w:fldChar w:fldCharType="separate"/>
    </w:r>
    <w:r w:rsidR="00F770B1">
      <w:t>20180086-EI</w:t>
    </w:r>
    <w:r>
      <w:fldChar w:fldCharType="end"/>
    </w:r>
    <w:r>
      <w:tab/>
    </w:r>
    <w:r w:rsidR="00CD6C5F">
      <w:t>Attachment A</w:t>
    </w:r>
  </w:p>
  <w:p w:rsidR="00861608" w:rsidRDefault="00CD6C5F" w:rsidP="00861608">
    <w:pPr>
      <w:pStyle w:val="Header"/>
      <w:tabs>
        <w:tab w:val="clear" w:pos="4320"/>
        <w:tab w:val="clear" w:pos="8640"/>
        <w:tab w:val="right" w:pos="9360"/>
      </w:tabs>
    </w:pPr>
    <w:r>
      <w:tab/>
    </w:r>
    <w:r w:rsidR="006B06A9">
      <w:t xml:space="preserve">Page </w:t>
    </w:r>
    <w:r w:rsidR="006B06A9">
      <w:fldChar w:fldCharType="begin"/>
    </w:r>
    <w:r w:rsidR="006B06A9">
      <w:instrText xml:space="preserve"> =</w:instrText>
    </w:r>
    <w:r w:rsidR="006B06A9">
      <w:fldChar w:fldCharType="begin"/>
    </w:r>
    <w:r w:rsidR="006B06A9">
      <w:instrText xml:space="preserve">page </w:instrText>
    </w:r>
    <w:r w:rsidR="006B06A9">
      <w:fldChar w:fldCharType="separate"/>
    </w:r>
    <w:r w:rsidR="00A24118">
      <w:rPr>
        <w:noProof/>
      </w:rPr>
      <w:instrText>10</w:instrText>
    </w:r>
    <w:r w:rsidR="006B06A9">
      <w:fldChar w:fldCharType="end"/>
    </w:r>
    <w:r w:rsidR="006B06A9">
      <w:instrText>-7</w:instrText>
    </w:r>
    <w:r w:rsidR="006B06A9">
      <w:fldChar w:fldCharType="separate"/>
    </w:r>
    <w:r w:rsidR="00A24118">
      <w:rPr>
        <w:noProof/>
      </w:rPr>
      <w:t>3</w:t>
    </w:r>
    <w:r w:rsidR="006B06A9">
      <w:fldChar w:fldCharType="end"/>
    </w:r>
    <w:r w:rsidR="006B06A9">
      <w:t xml:space="preserve"> of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52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342BC"/>
    <w:rsid w:val="000043D5"/>
    <w:rsid w:val="00006170"/>
    <w:rsid w:val="00010E37"/>
    <w:rsid w:val="000117D6"/>
    <w:rsid w:val="0001269D"/>
    <w:rsid w:val="000172DA"/>
    <w:rsid w:val="000247C5"/>
    <w:rsid w:val="000277C2"/>
    <w:rsid w:val="00035B48"/>
    <w:rsid w:val="00036CE2"/>
    <w:rsid w:val="0003795B"/>
    <w:rsid w:val="000437FE"/>
    <w:rsid w:val="000513BE"/>
    <w:rsid w:val="00065A06"/>
    <w:rsid w:val="000666F3"/>
    <w:rsid w:val="00070DCB"/>
    <w:rsid w:val="00073120"/>
    <w:rsid w:val="000764D0"/>
    <w:rsid w:val="000828D3"/>
    <w:rsid w:val="000A1DEF"/>
    <w:rsid w:val="000A2AE0"/>
    <w:rsid w:val="000A2B57"/>
    <w:rsid w:val="000A418B"/>
    <w:rsid w:val="000C4431"/>
    <w:rsid w:val="000D1C06"/>
    <w:rsid w:val="000D4319"/>
    <w:rsid w:val="000F374A"/>
    <w:rsid w:val="00104881"/>
    <w:rsid w:val="001076AF"/>
    <w:rsid w:val="0011522D"/>
    <w:rsid w:val="00117C8C"/>
    <w:rsid w:val="00124E2E"/>
    <w:rsid w:val="00125ED4"/>
    <w:rsid w:val="001305E9"/>
    <w:rsid w:val="001307AF"/>
    <w:rsid w:val="00135687"/>
    <w:rsid w:val="00147CD5"/>
    <w:rsid w:val="0015506E"/>
    <w:rsid w:val="001570AC"/>
    <w:rsid w:val="0016178B"/>
    <w:rsid w:val="00163031"/>
    <w:rsid w:val="0016605A"/>
    <w:rsid w:val="00171A90"/>
    <w:rsid w:val="0017440D"/>
    <w:rsid w:val="00180254"/>
    <w:rsid w:val="00191E1F"/>
    <w:rsid w:val="00192943"/>
    <w:rsid w:val="001A7406"/>
    <w:rsid w:val="001A7D88"/>
    <w:rsid w:val="001B4FEE"/>
    <w:rsid w:val="001B51C5"/>
    <w:rsid w:val="001B6F3F"/>
    <w:rsid w:val="001C52B5"/>
    <w:rsid w:val="001D0D3E"/>
    <w:rsid w:val="001E2935"/>
    <w:rsid w:val="001F1ABB"/>
    <w:rsid w:val="001F1B18"/>
    <w:rsid w:val="001F2245"/>
    <w:rsid w:val="001F2C63"/>
    <w:rsid w:val="001F48C7"/>
    <w:rsid w:val="001F6DA1"/>
    <w:rsid w:val="002044E6"/>
    <w:rsid w:val="002056F0"/>
    <w:rsid w:val="00205C82"/>
    <w:rsid w:val="00205DC2"/>
    <w:rsid w:val="00205EBF"/>
    <w:rsid w:val="00212B17"/>
    <w:rsid w:val="002163B6"/>
    <w:rsid w:val="002172A0"/>
    <w:rsid w:val="00220732"/>
    <w:rsid w:val="00221D32"/>
    <w:rsid w:val="00225C3F"/>
    <w:rsid w:val="0025383F"/>
    <w:rsid w:val="00257937"/>
    <w:rsid w:val="00263D44"/>
    <w:rsid w:val="00264A22"/>
    <w:rsid w:val="002702AD"/>
    <w:rsid w:val="00292D82"/>
    <w:rsid w:val="002963CB"/>
    <w:rsid w:val="002A40D7"/>
    <w:rsid w:val="002B290D"/>
    <w:rsid w:val="002C150C"/>
    <w:rsid w:val="002D226D"/>
    <w:rsid w:val="002F6030"/>
    <w:rsid w:val="003037E1"/>
    <w:rsid w:val="00307E51"/>
    <w:rsid w:val="003103EC"/>
    <w:rsid w:val="003144EF"/>
    <w:rsid w:val="00322F74"/>
    <w:rsid w:val="00340073"/>
    <w:rsid w:val="003632FD"/>
    <w:rsid w:val="00370917"/>
    <w:rsid w:val="00372805"/>
    <w:rsid w:val="00373180"/>
    <w:rsid w:val="00375AB9"/>
    <w:rsid w:val="003821A0"/>
    <w:rsid w:val="00385962"/>
    <w:rsid w:val="00385B04"/>
    <w:rsid w:val="003864CF"/>
    <w:rsid w:val="003A22A6"/>
    <w:rsid w:val="003A2BF5"/>
    <w:rsid w:val="003A5494"/>
    <w:rsid w:val="003B2510"/>
    <w:rsid w:val="003C04DF"/>
    <w:rsid w:val="003C2CC4"/>
    <w:rsid w:val="003C3710"/>
    <w:rsid w:val="003D3984"/>
    <w:rsid w:val="003D7458"/>
    <w:rsid w:val="003D7524"/>
    <w:rsid w:val="003D7A65"/>
    <w:rsid w:val="003E0EFC"/>
    <w:rsid w:val="003E289B"/>
    <w:rsid w:val="003E4A2B"/>
    <w:rsid w:val="003E76C2"/>
    <w:rsid w:val="003F1679"/>
    <w:rsid w:val="003F21EB"/>
    <w:rsid w:val="003F33CE"/>
    <w:rsid w:val="003F4A35"/>
    <w:rsid w:val="003F7FDD"/>
    <w:rsid w:val="00402481"/>
    <w:rsid w:val="004042B4"/>
    <w:rsid w:val="00410DC4"/>
    <w:rsid w:val="00412DAE"/>
    <w:rsid w:val="004242E6"/>
    <w:rsid w:val="00431598"/>
    <w:rsid w:val="004319AD"/>
    <w:rsid w:val="004426B8"/>
    <w:rsid w:val="00444432"/>
    <w:rsid w:val="004576D5"/>
    <w:rsid w:val="00463D3F"/>
    <w:rsid w:val="00471860"/>
    <w:rsid w:val="0048186D"/>
    <w:rsid w:val="00496B30"/>
    <w:rsid w:val="004A45D2"/>
    <w:rsid w:val="004A744D"/>
    <w:rsid w:val="004B60BD"/>
    <w:rsid w:val="004C3150"/>
    <w:rsid w:val="004C3641"/>
    <w:rsid w:val="004C4390"/>
    <w:rsid w:val="004C4AF7"/>
    <w:rsid w:val="004D2881"/>
    <w:rsid w:val="004D385F"/>
    <w:rsid w:val="004D5B39"/>
    <w:rsid w:val="004E330D"/>
    <w:rsid w:val="004E5147"/>
    <w:rsid w:val="004F1576"/>
    <w:rsid w:val="004F5C43"/>
    <w:rsid w:val="0050652D"/>
    <w:rsid w:val="00506C03"/>
    <w:rsid w:val="00511A11"/>
    <w:rsid w:val="00516496"/>
    <w:rsid w:val="0051653A"/>
    <w:rsid w:val="0052229F"/>
    <w:rsid w:val="00522CA6"/>
    <w:rsid w:val="00523B11"/>
    <w:rsid w:val="0052572A"/>
    <w:rsid w:val="005370F1"/>
    <w:rsid w:val="00543CB3"/>
    <w:rsid w:val="005442E4"/>
    <w:rsid w:val="00560E04"/>
    <w:rsid w:val="00560FF0"/>
    <w:rsid w:val="005614BD"/>
    <w:rsid w:val="005637F0"/>
    <w:rsid w:val="0057154F"/>
    <w:rsid w:val="00580F69"/>
    <w:rsid w:val="00581CA3"/>
    <w:rsid w:val="00587A44"/>
    <w:rsid w:val="00597536"/>
    <w:rsid w:val="00597730"/>
    <w:rsid w:val="005977EC"/>
    <w:rsid w:val="00597DE7"/>
    <w:rsid w:val="005A4AA2"/>
    <w:rsid w:val="005B34B6"/>
    <w:rsid w:val="005B6C8F"/>
    <w:rsid w:val="005B6EC3"/>
    <w:rsid w:val="005C2610"/>
    <w:rsid w:val="005D0F74"/>
    <w:rsid w:val="005D2E7D"/>
    <w:rsid w:val="005D4A8F"/>
    <w:rsid w:val="005D561B"/>
    <w:rsid w:val="005D5ECF"/>
    <w:rsid w:val="005F468D"/>
    <w:rsid w:val="005F69A3"/>
    <w:rsid w:val="00604CC7"/>
    <w:rsid w:val="00615423"/>
    <w:rsid w:val="006165B2"/>
    <w:rsid w:val="00616672"/>
    <w:rsid w:val="00617276"/>
    <w:rsid w:val="00625083"/>
    <w:rsid w:val="0062527B"/>
    <w:rsid w:val="00625D97"/>
    <w:rsid w:val="00625F1C"/>
    <w:rsid w:val="006279E1"/>
    <w:rsid w:val="00627C50"/>
    <w:rsid w:val="00630CEB"/>
    <w:rsid w:val="00632264"/>
    <w:rsid w:val="006334E6"/>
    <w:rsid w:val="00645D89"/>
    <w:rsid w:val="006470BC"/>
    <w:rsid w:val="0065440C"/>
    <w:rsid w:val="006554D3"/>
    <w:rsid w:val="0066441A"/>
    <w:rsid w:val="00667036"/>
    <w:rsid w:val="00670F01"/>
    <w:rsid w:val="0067130F"/>
    <w:rsid w:val="00673BDB"/>
    <w:rsid w:val="00674341"/>
    <w:rsid w:val="0067629A"/>
    <w:rsid w:val="006771B8"/>
    <w:rsid w:val="006843B6"/>
    <w:rsid w:val="0068481F"/>
    <w:rsid w:val="00696F5D"/>
    <w:rsid w:val="00697249"/>
    <w:rsid w:val="006A5EF8"/>
    <w:rsid w:val="006B06A9"/>
    <w:rsid w:val="006B3947"/>
    <w:rsid w:val="006B4293"/>
    <w:rsid w:val="006B624F"/>
    <w:rsid w:val="006C0C95"/>
    <w:rsid w:val="006C31E3"/>
    <w:rsid w:val="006C34A6"/>
    <w:rsid w:val="006C567E"/>
    <w:rsid w:val="006D05BD"/>
    <w:rsid w:val="006D18D3"/>
    <w:rsid w:val="006D3339"/>
    <w:rsid w:val="006D4180"/>
    <w:rsid w:val="006E08CB"/>
    <w:rsid w:val="006E598D"/>
    <w:rsid w:val="006F0F20"/>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C65E4"/>
    <w:rsid w:val="007D0F35"/>
    <w:rsid w:val="007D119C"/>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61608"/>
    <w:rsid w:val="00871609"/>
    <w:rsid w:val="008732C6"/>
    <w:rsid w:val="00874344"/>
    <w:rsid w:val="00880FB2"/>
    <w:rsid w:val="00882155"/>
    <w:rsid w:val="0088233B"/>
    <w:rsid w:val="0088599E"/>
    <w:rsid w:val="00886C37"/>
    <w:rsid w:val="00892D99"/>
    <w:rsid w:val="00893315"/>
    <w:rsid w:val="008B62AE"/>
    <w:rsid w:val="008C04B5"/>
    <w:rsid w:val="008C14FA"/>
    <w:rsid w:val="008C7B0B"/>
    <w:rsid w:val="008D4057"/>
    <w:rsid w:val="008E1F19"/>
    <w:rsid w:val="008F2262"/>
    <w:rsid w:val="008F462B"/>
    <w:rsid w:val="008F4D2B"/>
    <w:rsid w:val="008F7736"/>
    <w:rsid w:val="0090019E"/>
    <w:rsid w:val="00900317"/>
    <w:rsid w:val="00901086"/>
    <w:rsid w:val="00901C8A"/>
    <w:rsid w:val="00905886"/>
    <w:rsid w:val="009070D6"/>
    <w:rsid w:val="009076C6"/>
    <w:rsid w:val="0091019E"/>
    <w:rsid w:val="009106F1"/>
    <w:rsid w:val="00912404"/>
    <w:rsid w:val="009145D6"/>
    <w:rsid w:val="00920E64"/>
    <w:rsid w:val="00922002"/>
    <w:rsid w:val="00924020"/>
    <w:rsid w:val="009271A7"/>
    <w:rsid w:val="009342BC"/>
    <w:rsid w:val="0093658B"/>
    <w:rsid w:val="009429FF"/>
    <w:rsid w:val="00945BD6"/>
    <w:rsid w:val="009479FB"/>
    <w:rsid w:val="00951C45"/>
    <w:rsid w:val="009572E5"/>
    <w:rsid w:val="00963491"/>
    <w:rsid w:val="009651B2"/>
    <w:rsid w:val="009656F2"/>
    <w:rsid w:val="00966A08"/>
    <w:rsid w:val="00971207"/>
    <w:rsid w:val="00975CB4"/>
    <w:rsid w:val="009863B0"/>
    <w:rsid w:val="00987DE1"/>
    <w:rsid w:val="00990571"/>
    <w:rsid w:val="0099673A"/>
    <w:rsid w:val="009A3330"/>
    <w:rsid w:val="009A7C96"/>
    <w:rsid w:val="009B3DF6"/>
    <w:rsid w:val="009C3DB9"/>
    <w:rsid w:val="009D46E5"/>
    <w:rsid w:val="009D568A"/>
    <w:rsid w:val="009F04EC"/>
    <w:rsid w:val="009F2A7C"/>
    <w:rsid w:val="009F3B36"/>
    <w:rsid w:val="009F6664"/>
    <w:rsid w:val="00A019B9"/>
    <w:rsid w:val="00A12508"/>
    <w:rsid w:val="00A1282B"/>
    <w:rsid w:val="00A136F5"/>
    <w:rsid w:val="00A13A27"/>
    <w:rsid w:val="00A14CE1"/>
    <w:rsid w:val="00A1579D"/>
    <w:rsid w:val="00A175B6"/>
    <w:rsid w:val="00A21835"/>
    <w:rsid w:val="00A2374B"/>
    <w:rsid w:val="00A24118"/>
    <w:rsid w:val="00A27D6E"/>
    <w:rsid w:val="00A30073"/>
    <w:rsid w:val="00A328EC"/>
    <w:rsid w:val="00A33A51"/>
    <w:rsid w:val="00A37A53"/>
    <w:rsid w:val="00A41CA6"/>
    <w:rsid w:val="00A47927"/>
    <w:rsid w:val="00A47FFC"/>
    <w:rsid w:val="00A5442F"/>
    <w:rsid w:val="00A5482A"/>
    <w:rsid w:val="00A54FF9"/>
    <w:rsid w:val="00A56765"/>
    <w:rsid w:val="00A675AC"/>
    <w:rsid w:val="00A7581F"/>
    <w:rsid w:val="00A92FB1"/>
    <w:rsid w:val="00A95A0C"/>
    <w:rsid w:val="00AA2765"/>
    <w:rsid w:val="00AA77B5"/>
    <w:rsid w:val="00AA7B81"/>
    <w:rsid w:val="00AB2962"/>
    <w:rsid w:val="00AB6C5D"/>
    <w:rsid w:val="00AC3401"/>
    <w:rsid w:val="00AC51A7"/>
    <w:rsid w:val="00AD0260"/>
    <w:rsid w:val="00AD444B"/>
    <w:rsid w:val="00AD6C78"/>
    <w:rsid w:val="00AE2EAB"/>
    <w:rsid w:val="00AE625B"/>
    <w:rsid w:val="00AF5F89"/>
    <w:rsid w:val="00AF73CB"/>
    <w:rsid w:val="00B002D6"/>
    <w:rsid w:val="00B03379"/>
    <w:rsid w:val="00B05B51"/>
    <w:rsid w:val="00B1035B"/>
    <w:rsid w:val="00B14E5A"/>
    <w:rsid w:val="00B15370"/>
    <w:rsid w:val="00B16DA4"/>
    <w:rsid w:val="00B17BEB"/>
    <w:rsid w:val="00B21A3C"/>
    <w:rsid w:val="00B223C0"/>
    <w:rsid w:val="00B234ED"/>
    <w:rsid w:val="00B249B2"/>
    <w:rsid w:val="00B25CA3"/>
    <w:rsid w:val="00B2765A"/>
    <w:rsid w:val="00B3109A"/>
    <w:rsid w:val="00B516ED"/>
    <w:rsid w:val="00B57A6A"/>
    <w:rsid w:val="00B63291"/>
    <w:rsid w:val="00B749BF"/>
    <w:rsid w:val="00B760F1"/>
    <w:rsid w:val="00B7669E"/>
    <w:rsid w:val="00B77DA1"/>
    <w:rsid w:val="00B822A0"/>
    <w:rsid w:val="00B82D69"/>
    <w:rsid w:val="00B858AE"/>
    <w:rsid w:val="00B85964"/>
    <w:rsid w:val="00B92C1C"/>
    <w:rsid w:val="00B96250"/>
    <w:rsid w:val="00B97334"/>
    <w:rsid w:val="00BA0D55"/>
    <w:rsid w:val="00BA37B3"/>
    <w:rsid w:val="00BA4CC6"/>
    <w:rsid w:val="00BB3493"/>
    <w:rsid w:val="00BB7468"/>
    <w:rsid w:val="00BC188A"/>
    <w:rsid w:val="00BC402E"/>
    <w:rsid w:val="00BD0F48"/>
    <w:rsid w:val="00BF5010"/>
    <w:rsid w:val="00C03D5F"/>
    <w:rsid w:val="00C13791"/>
    <w:rsid w:val="00C14EE5"/>
    <w:rsid w:val="00C31BB3"/>
    <w:rsid w:val="00C36977"/>
    <w:rsid w:val="00C36D15"/>
    <w:rsid w:val="00C41C90"/>
    <w:rsid w:val="00C44F45"/>
    <w:rsid w:val="00C467DA"/>
    <w:rsid w:val="00C477D9"/>
    <w:rsid w:val="00C532A9"/>
    <w:rsid w:val="00C60BA3"/>
    <w:rsid w:val="00C623F7"/>
    <w:rsid w:val="00C62C08"/>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57C"/>
    <w:rsid w:val="00CB1777"/>
    <w:rsid w:val="00CB33E9"/>
    <w:rsid w:val="00CB40B8"/>
    <w:rsid w:val="00CC10A9"/>
    <w:rsid w:val="00CC18B9"/>
    <w:rsid w:val="00CD6C5F"/>
    <w:rsid w:val="00CE2590"/>
    <w:rsid w:val="00CE2BF8"/>
    <w:rsid w:val="00CE484E"/>
    <w:rsid w:val="00CE656F"/>
    <w:rsid w:val="00CF0DA8"/>
    <w:rsid w:val="00CF2E25"/>
    <w:rsid w:val="00CF4453"/>
    <w:rsid w:val="00CF5D94"/>
    <w:rsid w:val="00CF7E0F"/>
    <w:rsid w:val="00D034D7"/>
    <w:rsid w:val="00D04BE4"/>
    <w:rsid w:val="00D06ADA"/>
    <w:rsid w:val="00D06FC7"/>
    <w:rsid w:val="00D12565"/>
    <w:rsid w:val="00D14127"/>
    <w:rsid w:val="00D51928"/>
    <w:rsid w:val="00D53F62"/>
    <w:rsid w:val="00D60B16"/>
    <w:rsid w:val="00D60F02"/>
    <w:rsid w:val="00D661D7"/>
    <w:rsid w:val="00D66E49"/>
    <w:rsid w:val="00D70D71"/>
    <w:rsid w:val="00D72F74"/>
    <w:rsid w:val="00D81563"/>
    <w:rsid w:val="00D85907"/>
    <w:rsid w:val="00D85DDC"/>
    <w:rsid w:val="00D9073E"/>
    <w:rsid w:val="00D90C06"/>
    <w:rsid w:val="00D90E9B"/>
    <w:rsid w:val="00D92125"/>
    <w:rsid w:val="00D9221D"/>
    <w:rsid w:val="00D958DF"/>
    <w:rsid w:val="00D96DA1"/>
    <w:rsid w:val="00DA51E7"/>
    <w:rsid w:val="00DB0260"/>
    <w:rsid w:val="00DB1C78"/>
    <w:rsid w:val="00DB7D96"/>
    <w:rsid w:val="00DC23FE"/>
    <w:rsid w:val="00DC59E6"/>
    <w:rsid w:val="00DD150B"/>
    <w:rsid w:val="00DD5025"/>
    <w:rsid w:val="00DE5A8A"/>
    <w:rsid w:val="00DE7699"/>
    <w:rsid w:val="00DF1510"/>
    <w:rsid w:val="00E0076A"/>
    <w:rsid w:val="00E02F1F"/>
    <w:rsid w:val="00E03B54"/>
    <w:rsid w:val="00E06484"/>
    <w:rsid w:val="00E1068F"/>
    <w:rsid w:val="00E20A7D"/>
    <w:rsid w:val="00E275D8"/>
    <w:rsid w:val="00E30F6A"/>
    <w:rsid w:val="00E3117C"/>
    <w:rsid w:val="00E36137"/>
    <w:rsid w:val="00E375CA"/>
    <w:rsid w:val="00E478F8"/>
    <w:rsid w:val="00E50E97"/>
    <w:rsid w:val="00E567E8"/>
    <w:rsid w:val="00E64679"/>
    <w:rsid w:val="00E65EBC"/>
    <w:rsid w:val="00E677FE"/>
    <w:rsid w:val="00E73432"/>
    <w:rsid w:val="00E77B0C"/>
    <w:rsid w:val="00E77FB8"/>
    <w:rsid w:val="00E838B0"/>
    <w:rsid w:val="00E86A7C"/>
    <w:rsid w:val="00E878E1"/>
    <w:rsid w:val="00E87F2C"/>
    <w:rsid w:val="00E916BB"/>
    <w:rsid w:val="00E95278"/>
    <w:rsid w:val="00EA2273"/>
    <w:rsid w:val="00EA7C3C"/>
    <w:rsid w:val="00EB2DB3"/>
    <w:rsid w:val="00EB76C6"/>
    <w:rsid w:val="00EC198D"/>
    <w:rsid w:val="00EC3FBB"/>
    <w:rsid w:val="00EC6B7A"/>
    <w:rsid w:val="00ED3A87"/>
    <w:rsid w:val="00ED5B67"/>
    <w:rsid w:val="00EE2B37"/>
    <w:rsid w:val="00EF264C"/>
    <w:rsid w:val="00EF3FEE"/>
    <w:rsid w:val="00EF480A"/>
    <w:rsid w:val="00EF57A4"/>
    <w:rsid w:val="00F04B59"/>
    <w:rsid w:val="00F11741"/>
    <w:rsid w:val="00F12B1C"/>
    <w:rsid w:val="00F13CF8"/>
    <w:rsid w:val="00F14AC7"/>
    <w:rsid w:val="00F15855"/>
    <w:rsid w:val="00F2332E"/>
    <w:rsid w:val="00F32978"/>
    <w:rsid w:val="00F45CB2"/>
    <w:rsid w:val="00F544C0"/>
    <w:rsid w:val="00F55332"/>
    <w:rsid w:val="00F6504A"/>
    <w:rsid w:val="00F65519"/>
    <w:rsid w:val="00F713C0"/>
    <w:rsid w:val="00F75DDC"/>
    <w:rsid w:val="00F770B1"/>
    <w:rsid w:val="00F7792F"/>
    <w:rsid w:val="00F842AA"/>
    <w:rsid w:val="00F8476F"/>
    <w:rsid w:val="00F853E1"/>
    <w:rsid w:val="00F85604"/>
    <w:rsid w:val="00F94B7A"/>
    <w:rsid w:val="00F9629D"/>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9342B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9342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0A466-A7B9-48DB-91E4-DD1D53CB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10</Pages>
  <Words>1600</Words>
  <Characters>9381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2018-05-22T13:09:00Z</cp:lastPrinted>
  <dcterms:created xsi:type="dcterms:W3CDTF">2018-05-23T14:53:00Z</dcterms:created>
  <dcterms:modified xsi:type="dcterms:W3CDTF">2018-05-23T14:53:00Z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20180086-EI</vt:lpwstr>
  </property>
  <property fmtid="{D5CDD505-2E9C-101B-9397-08002B2CF9AE}" pid="3" name="MasterDocument">
    <vt:bool>false</vt:bool>
  </property>
</Properties>
</file>