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2936A5B0"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0B81F8DA" w14:textId="77777777" w:rsidR="007C0528" w:rsidRDefault="007C0528" w:rsidP="00532DFB">
            <w:pPr>
              <w:pStyle w:val="MastHeadState"/>
            </w:pPr>
            <w:bookmarkStart w:id="0" w:name="_GoBack"/>
            <w:bookmarkEnd w:id="0"/>
            <w:r>
              <w:t>State of Florida</w:t>
            </w:r>
          </w:p>
          <w:p w14:paraId="143479E5" w14:textId="77777777" w:rsidR="007C0528" w:rsidRDefault="00072CCA">
            <w:pPr>
              <w:jc w:val="center"/>
            </w:pPr>
            <w:r>
              <w:rPr>
                <w:noProof/>
              </w:rPr>
              <w:drawing>
                <wp:inline distT="0" distB="0" distL="0" distR="0" wp14:anchorId="5823BBFF" wp14:editId="6DEFFB94">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3C351099"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5ACA7F38" w14:textId="77777777" w:rsidR="007C0528" w:rsidRDefault="007C0528">
            <w:pPr>
              <w:pStyle w:val="MastHeadPSC"/>
            </w:pPr>
            <w:r>
              <w:t>Public Service Commission</w:t>
            </w:r>
          </w:p>
          <w:p w14:paraId="257F65AE" w14:textId="77777777" w:rsidR="007C0528" w:rsidRDefault="007C0528">
            <w:pPr>
              <w:pStyle w:val="MastHeadAddress"/>
            </w:pPr>
            <w:r>
              <w:t>Capital Circle Office Center ● 2540 Shumard Oak Boulevard</w:t>
            </w:r>
            <w:r>
              <w:br/>
              <w:t>Tallahassee, Florida 32399-0850</w:t>
            </w:r>
          </w:p>
          <w:p w14:paraId="236C91FD" w14:textId="77777777" w:rsidR="007C0528" w:rsidRDefault="007C0528">
            <w:pPr>
              <w:pStyle w:val="MastHeadMemorandum"/>
            </w:pPr>
            <w:r>
              <w:t>-M-E-M-O-R-A-N-D-U-M-</w:t>
            </w:r>
          </w:p>
          <w:p w14:paraId="17295F38" w14:textId="77777777" w:rsidR="007C0528" w:rsidRDefault="007C0528">
            <w:pPr>
              <w:pStyle w:val="MemoHeading"/>
            </w:pPr>
          </w:p>
        </w:tc>
      </w:tr>
      <w:tr w:rsidR="007C0528" w14:paraId="1E81BF1B"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07F0936"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14911FE8" w14:textId="77777777" w:rsidR="007C0528" w:rsidRDefault="0034364E">
            <w:pPr>
              <w:pStyle w:val="MemoHeading"/>
            </w:pPr>
            <w:bookmarkStart w:id="1" w:name="FilingDate"/>
            <w:r>
              <w:t>February 22, 2024</w:t>
            </w:r>
            <w:bookmarkEnd w:id="1"/>
          </w:p>
        </w:tc>
      </w:tr>
      <w:tr w:rsidR="007C0528" w14:paraId="0DCD9D3A" w14:textId="77777777">
        <w:tc>
          <w:tcPr>
            <w:tcW w:w="1254" w:type="dxa"/>
            <w:tcBorders>
              <w:top w:val="nil"/>
              <w:left w:val="nil"/>
              <w:bottom w:val="nil"/>
              <w:right w:val="nil"/>
            </w:tcBorders>
            <w:shd w:val="clear" w:color="auto" w:fill="auto"/>
            <w:tcMar>
              <w:top w:w="288" w:type="dxa"/>
              <w:bottom w:w="0" w:type="dxa"/>
              <w:right w:w="0" w:type="dxa"/>
            </w:tcMar>
          </w:tcPr>
          <w:p w14:paraId="728D2EA5"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2D4366DB" w14:textId="77777777" w:rsidR="007C0528" w:rsidRDefault="007C0528" w:rsidP="0093658B">
            <w:pPr>
              <w:pStyle w:val="MemoHeading"/>
            </w:pPr>
            <w:r>
              <w:t>Office of Commission Clerk (</w:t>
            </w:r>
            <w:proofErr w:type="spellStart"/>
            <w:r w:rsidR="004E69B5">
              <w:t>Teitzman</w:t>
            </w:r>
            <w:proofErr w:type="spellEnd"/>
            <w:r>
              <w:t>)</w:t>
            </w:r>
          </w:p>
        </w:tc>
      </w:tr>
      <w:tr w:rsidR="007C0528" w14:paraId="5E64623A" w14:textId="77777777">
        <w:tc>
          <w:tcPr>
            <w:tcW w:w="1254" w:type="dxa"/>
            <w:tcBorders>
              <w:top w:val="nil"/>
              <w:left w:val="nil"/>
              <w:bottom w:val="nil"/>
              <w:right w:val="nil"/>
            </w:tcBorders>
            <w:shd w:val="clear" w:color="auto" w:fill="auto"/>
            <w:tcMar>
              <w:top w:w="288" w:type="dxa"/>
              <w:right w:w="0" w:type="dxa"/>
            </w:tcMar>
          </w:tcPr>
          <w:p w14:paraId="2415805B"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7E9E511" w14:textId="77777777" w:rsidR="0034364E" w:rsidRDefault="0034364E">
            <w:pPr>
              <w:pStyle w:val="MemoHeading"/>
            </w:pPr>
            <w:bookmarkStart w:id="2" w:name="From"/>
            <w:r>
              <w:t>Division of Engineering (Ramirez-Abundez, Ellis, Wooten)</w:t>
            </w:r>
          </w:p>
          <w:p w14:paraId="1305BE5B" w14:textId="77777777" w:rsidR="007C0528" w:rsidRDefault="0034364E">
            <w:pPr>
              <w:pStyle w:val="MemoHeading"/>
            </w:pPr>
            <w:r>
              <w:t>Office of the General Counsel (Imig)</w:t>
            </w:r>
            <w:bookmarkEnd w:id="2"/>
          </w:p>
        </w:tc>
      </w:tr>
      <w:tr w:rsidR="007C0528" w14:paraId="4200E1B0" w14:textId="77777777">
        <w:tc>
          <w:tcPr>
            <w:tcW w:w="1254" w:type="dxa"/>
            <w:tcBorders>
              <w:top w:val="nil"/>
              <w:left w:val="nil"/>
              <w:bottom w:val="nil"/>
              <w:right w:val="nil"/>
            </w:tcBorders>
            <w:shd w:val="clear" w:color="auto" w:fill="auto"/>
            <w:tcMar>
              <w:top w:w="288" w:type="dxa"/>
              <w:right w:w="0" w:type="dxa"/>
            </w:tcMar>
          </w:tcPr>
          <w:p w14:paraId="4C193B9D"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7F10C921" w14:textId="77777777" w:rsidR="007C0528" w:rsidRDefault="0034364E">
            <w:pPr>
              <w:pStyle w:val="MemoHeadingRe"/>
            </w:pPr>
            <w:bookmarkStart w:id="3" w:name="Re"/>
            <w:r>
              <w:t>Docket No. 20230129-EI – Petition for approval of revised purchased power agreement with Pasco County, by Tampa Electric Company.</w:t>
            </w:r>
            <w:bookmarkEnd w:id="3"/>
          </w:p>
        </w:tc>
      </w:tr>
      <w:tr w:rsidR="007C0528" w14:paraId="38256D5D" w14:textId="77777777">
        <w:tc>
          <w:tcPr>
            <w:tcW w:w="1254" w:type="dxa"/>
            <w:tcBorders>
              <w:top w:val="nil"/>
              <w:left w:val="nil"/>
              <w:bottom w:val="nil"/>
              <w:right w:val="nil"/>
            </w:tcBorders>
            <w:shd w:val="clear" w:color="auto" w:fill="auto"/>
            <w:tcMar>
              <w:top w:w="288" w:type="dxa"/>
              <w:bottom w:w="0" w:type="dxa"/>
              <w:right w:w="0" w:type="dxa"/>
            </w:tcMar>
          </w:tcPr>
          <w:p w14:paraId="36DEE997"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20B418BA" w14:textId="77777777" w:rsidR="007C0528" w:rsidRDefault="0034364E">
            <w:pPr>
              <w:pStyle w:val="MemoHeading"/>
            </w:pPr>
            <w:bookmarkStart w:id="4" w:name="AgendaDate"/>
            <w:r>
              <w:t>03/05/24</w:t>
            </w:r>
            <w:bookmarkEnd w:id="4"/>
            <w:r w:rsidR="007C0528">
              <w:t xml:space="preserve"> – </w:t>
            </w:r>
            <w:bookmarkStart w:id="5" w:name="PermittedStatus"/>
            <w:r>
              <w:t>Regular Agenda – Proposed Agency Action – Interested Persons May Participate</w:t>
            </w:r>
            <w:bookmarkEnd w:id="5"/>
          </w:p>
        </w:tc>
      </w:tr>
      <w:tr w:rsidR="007C0528" w14:paraId="62F48FB3" w14:textId="77777777">
        <w:tc>
          <w:tcPr>
            <w:tcW w:w="3690" w:type="dxa"/>
            <w:gridSpan w:val="3"/>
            <w:tcBorders>
              <w:top w:val="nil"/>
              <w:left w:val="nil"/>
              <w:bottom w:val="nil"/>
              <w:right w:val="nil"/>
            </w:tcBorders>
            <w:shd w:val="clear" w:color="auto" w:fill="auto"/>
            <w:tcMar>
              <w:top w:w="288" w:type="dxa"/>
              <w:bottom w:w="0" w:type="dxa"/>
              <w:right w:w="0" w:type="dxa"/>
            </w:tcMar>
          </w:tcPr>
          <w:p w14:paraId="0EE161CE"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7771C737" w14:textId="77777777" w:rsidR="007C0528" w:rsidRDefault="0034364E">
            <w:pPr>
              <w:pStyle w:val="MemoHeading"/>
            </w:pPr>
            <w:bookmarkStart w:id="6" w:name="CommissionersAssigned"/>
            <w:r>
              <w:t>All Commissioners</w:t>
            </w:r>
            <w:bookmarkEnd w:id="6"/>
          </w:p>
        </w:tc>
      </w:tr>
      <w:tr w:rsidR="007C0528" w14:paraId="1159B6F1" w14:textId="77777777">
        <w:tc>
          <w:tcPr>
            <w:tcW w:w="3690" w:type="dxa"/>
            <w:gridSpan w:val="3"/>
            <w:tcBorders>
              <w:top w:val="nil"/>
              <w:left w:val="nil"/>
              <w:bottom w:val="nil"/>
              <w:right w:val="nil"/>
            </w:tcBorders>
            <w:shd w:val="clear" w:color="auto" w:fill="auto"/>
            <w:tcMar>
              <w:top w:w="288" w:type="dxa"/>
              <w:bottom w:w="0" w:type="dxa"/>
              <w:right w:w="0" w:type="dxa"/>
            </w:tcMar>
          </w:tcPr>
          <w:p w14:paraId="5B39B6A5"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5020B201" w14:textId="77777777" w:rsidR="007C0528" w:rsidRDefault="0034364E">
            <w:pPr>
              <w:pStyle w:val="MemoHeading"/>
            </w:pPr>
            <w:bookmarkStart w:id="7" w:name="PrehearingOfficer"/>
            <w:r>
              <w:t>La Rosa</w:t>
            </w:r>
            <w:bookmarkEnd w:id="7"/>
          </w:p>
        </w:tc>
      </w:tr>
      <w:tr w:rsidR="007C0528" w14:paraId="236F7117"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39CC0894"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6371E51D" w14:textId="77777777" w:rsidR="007C0528" w:rsidRDefault="0034364E">
            <w:pPr>
              <w:pStyle w:val="MemoHeading"/>
            </w:pPr>
            <w:bookmarkStart w:id="9" w:name="CriticalDates"/>
            <w:r>
              <w:t>None</w:t>
            </w:r>
            <w:bookmarkEnd w:id="9"/>
          </w:p>
        </w:tc>
      </w:tr>
      <w:tr w:rsidR="007C0528" w14:paraId="50AA8195"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055233E2"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3D9D253E" w14:textId="77777777" w:rsidR="007C0528" w:rsidRDefault="0034364E">
            <w:pPr>
              <w:pStyle w:val="MemoHeading"/>
            </w:pPr>
            <w:bookmarkStart w:id="10" w:name="SpecialInstructions"/>
            <w:r>
              <w:t>None</w:t>
            </w:r>
            <w:bookmarkEnd w:id="10"/>
          </w:p>
        </w:tc>
      </w:tr>
    </w:tbl>
    <w:p w14:paraId="383A049A" w14:textId="77777777" w:rsidR="007C0528" w:rsidRDefault="007C0528">
      <w:pPr>
        <w:pStyle w:val="BodyText"/>
      </w:pPr>
    </w:p>
    <w:p w14:paraId="24CF48C3"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3F2718E3" w14:textId="77777777" w:rsidR="002D24D8" w:rsidRDefault="00EF187E" w:rsidP="002D24D8">
      <w:pPr>
        <w:jc w:val="both"/>
      </w:pPr>
      <w:r>
        <w:t>O</w:t>
      </w:r>
      <w:r w:rsidR="002D24D8">
        <w:t>n April 4, 2023</w:t>
      </w:r>
      <w:r w:rsidR="00567386">
        <w:t>,</w:t>
      </w:r>
      <w:r w:rsidR="002D24D8">
        <w:t xml:space="preserve"> the Florida Public Service Commission (Commission) approved Tampa Electric Company</w:t>
      </w:r>
      <w:r w:rsidR="009B08EB">
        <w:t>’s</w:t>
      </w:r>
      <w:r w:rsidR="002D24D8">
        <w:t xml:space="preserve"> (TECO or Company) Purchase Power Agreement (PPA or Contract) for the Pasco County (Pasco) Waste-To-Energy Facility (WTE Facility), with restrictions on TECO’s cost recovery for transmission costs and renewable energy credits (RECs).</w:t>
      </w:r>
      <w:r w:rsidR="002D24D8">
        <w:rPr>
          <w:rStyle w:val="FootnoteReference"/>
        </w:rPr>
        <w:footnoteReference w:id="2"/>
      </w:r>
      <w:r w:rsidR="002D24D8">
        <w:t xml:space="preserve"> </w:t>
      </w:r>
      <w:r w:rsidR="003F2DF4">
        <w:t xml:space="preserve">The PPA was based on Pasco owning and operating a WTE Facility, located in Spring Hill, Florida. Pasco’s WTE Facility is within Duke Energy Florida, LLC’s (DEF’s) service territory and would require access to DEF’s transmission capacity to deliver electricity to TECO. </w:t>
      </w:r>
      <w:r w:rsidR="002D24D8">
        <w:t xml:space="preserve">The transmission costs disallowed for cost recovery were related to a contract provision that could have shifted some of transmission costs from Pasco to TECO above a set threshold. The REC costs were not approved </w:t>
      </w:r>
      <w:r w:rsidR="002D24D8">
        <w:lastRenderedPageBreak/>
        <w:t>for cost recovery at that time, but TECO could still purchase them</w:t>
      </w:r>
      <w:r w:rsidR="005C2635">
        <w:t>,</w:t>
      </w:r>
      <w:r w:rsidR="002D24D8">
        <w:t xml:space="preserve"> provided it demonstrated the need for any purchases in a future proceeding. After the Commission</w:t>
      </w:r>
      <w:r w:rsidR="005C2635">
        <w:t>’s</w:t>
      </w:r>
      <w:r w:rsidR="002D24D8">
        <w:t xml:space="preserve"> decision, the PPA was canceled by both parties, pursuant to the terms of the PPA, because cost recovery of all terms was not granted. </w:t>
      </w:r>
    </w:p>
    <w:p w14:paraId="59F29135" w14:textId="77777777" w:rsidR="003F2DF4" w:rsidRDefault="003F2DF4" w:rsidP="002D24D8">
      <w:pPr>
        <w:jc w:val="both"/>
        <w:rPr>
          <w:szCs w:val="22"/>
        </w:rPr>
      </w:pPr>
    </w:p>
    <w:p w14:paraId="49B988CD" w14:textId="7762E289" w:rsidR="00426E11" w:rsidRDefault="002D24D8" w:rsidP="00426E11">
      <w:pPr>
        <w:jc w:val="both"/>
      </w:pPr>
      <w:r>
        <w:t xml:space="preserve">On November 17, 2023, TECO filed a petition for approval of a negotiated PPA for the purchase of firm capacity and energy with Pasco. A copy of the PPA is attached (Attachment A). Pasco proposes to sell 18 megawatts (MW) of firm capacity and energy for ten years, from January 1, 2025, through December 31, 2034. </w:t>
      </w:r>
      <w:r w:rsidR="00A54EC5">
        <w:t xml:space="preserve">Unlike the prior </w:t>
      </w:r>
      <w:r w:rsidR="00EE6ECC">
        <w:t xml:space="preserve">PPA, </w:t>
      </w:r>
      <w:r w:rsidR="00A54EC5">
        <w:t>th</w:t>
      </w:r>
      <w:r w:rsidR="00EE6ECC">
        <w:t>is</w:t>
      </w:r>
      <w:r w:rsidR="00A54EC5">
        <w:t xml:space="preserve"> </w:t>
      </w:r>
      <w:r>
        <w:t xml:space="preserve">PPA </w:t>
      </w:r>
      <w:r w:rsidR="003F2DF4">
        <w:t>does not contain a transmission cost sharing threshold, and includes RECs as part of the initial energy purchase.</w:t>
      </w:r>
    </w:p>
    <w:p w14:paraId="6DC2058C" w14:textId="235C748C" w:rsidR="0000512C" w:rsidRDefault="0000512C" w:rsidP="00426E11">
      <w:pPr>
        <w:jc w:val="both"/>
      </w:pPr>
    </w:p>
    <w:p w14:paraId="475BCD56" w14:textId="77777777" w:rsidR="00467E3A" w:rsidRDefault="00467E3A">
      <w:pPr>
        <w:pStyle w:val="BodyText"/>
      </w:pPr>
      <w:r>
        <w:t>The Commission has juris</w:t>
      </w:r>
      <w:r w:rsidR="00017B59">
        <w:t>diction over this mat</w:t>
      </w:r>
      <w:r w:rsidR="00A7516C">
        <w:t>t</w:t>
      </w:r>
      <w:r w:rsidR="00017B59">
        <w:t>er pursuant to Sections 366.051, 366.81, and 366.91, Florida Statutes (F.</w:t>
      </w:r>
      <w:r w:rsidR="0013448D">
        <w:t>S.).</w:t>
      </w:r>
    </w:p>
    <w:p w14:paraId="27E1314A" w14:textId="77777777" w:rsidR="007C0528" w:rsidRDefault="007C0528" w:rsidP="0068481F"/>
    <w:bookmarkEnd w:id="12"/>
    <w:p w14:paraId="052C9D95"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1BA60B5D" w14:textId="77777777" w:rsidR="007C0528" w:rsidRDefault="007C0528">
      <w:pPr>
        <w:pStyle w:val="RecommendationMajorSectionHeading"/>
      </w:pPr>
      <w:bookmarkStart w:id="16" w:name="DiscussionOfIssues"/>
      <w:r>
        <w:lastRenderedPageBreak/>
        <w:t>Discussion of Issues</w:t>
      </w:r>
    </w:p>
    <w:bookmarkEnd w:id="16"/>
    <w:p w14:paraId="4C0EA508" w14:textId="77777777" w:rsidR="000F4607" w:rsidRDefault="000F4607">
      <w:pPr>
        <w:pStyle w:val="IssueHeading"/>
        <w:rPr>
          <w:vanish/>
          <w:specVanish/>
        </w:rPr>
      </w:pPr>
      <w:r w:rsidRPr="004C3641">
        <w:t xml:space="preserve">Issue </w:t>
      </w:r>
      <w:r w:rsidR="00DA4A47">
        <w:fldChar w:fldCharType="begin"/>
      </w:r>
      <w:r w:rsidR="00DA4A47">
        <w:instrText xml:space="preserve"> SEQ Issue \* MERGEFORMAT </w:instrText>
      </w:r>
      <w:r w:rsidR="00DA4A47">
        <w:fldChar w:fldCharType="separate"/>
      </w:r>
      <w:r w:rsidR="005222C8">
        <w:rPr>
          <w:noProof/>
        </w:rPr>
        <w:t>1</w:t>
      </w:r>
      <w:r w:rsidR="00DA4A4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222C8">
        <w:rPr>
          <w:noProof/>
        </w:rPr>
        <w:instrText>1</w:instrText>
      </w:r>
      <w:r>
        <w:fldChar w:fldCharType="end"/>
      </w:r>
      <w:r>
        <w:tab/>
        <w:instrText xml:space="preserve">(Ramirez-Abundez)" \l 1 </w:instrText>
      </w:r>
      <w:r>
        <w:fldChar w:fldCharType="end"/>
      </w:r>
      <w:r>
        <w:t> </w:t>
      </w:r>
    </w:p>
    <w:p w14:paraId="68DE1139" w14:textId="77777777" w:rsidR="000F4607" w:rsidRDefault="000F4607">
      <w:pPr>
        <w:pStyle w:val="BodyText"/>
      </w:pPr>
      <w:r>
        <w:t> Should the Commission approve cost recovery of the negotiated purchase power agreement between Tampa Electric Company and Pasco County?</w:t>
      </w:r>
    </w:p>
    <w:p w14:paraId="2A47B86F" w14:textId="77777777" w:rsidR="000F4607" w:rsidRPr="004C3641" w:rsidRDefault="000F4607">
      <w:pPr>
        <w:pStyle w:val="IssueSubsectionHeading"/>
        <w:rPr>
          <w:vanish/>
          <w:specVanish/>
        </w:rPr>
      </w:pPr>
      <w:r w:rsidRPr="004C3641">
        <w:t>Recommendation: </w:t>
      </w:r>
    </w:p>
    <w:p w14:paraId="42AEDD0D" w14:textId="30A27316" w:rsidR="000F4607" w:rsidRDefault="000F4607">
      <w:pPr>
        <w:pStyle w:val="BodyText"/>
      </w:pPr>
      <w:r>
        <w:t> </w:t>
      </w:r>
      <w:r w:rsidR="00A526A6">
        <w:t xml:space="preserve">Yes. Based on staff’s review, the negotiated </w:t>
      </w:r>
      <w:r w:rsidR="00D75CD6">
        <w:t>PPA</w:t>
      </w:r>
      <w:r w:rsidR="0051431A">
        <w:t xml:space="preserve"> </w:t>
      </w:r>
      <w:r w:rsidR="00A526A6">
        <w:t xml:space="preserve">improves TECO’s fuel diversity with the addition of renewable energy and is cost-effective </w:t>
      </w:r>
      <w:r w:rsidR="009049F1">
        <w:t xml:space="preserve">based on current forecasts, saving a projected $7.3 million in </w:t>
      </w:r>
      <w:r w:rsidR="00C230A1">
        <w:t>Net Present Value (</w:t>
      </w:r>
      <w:r w:rsidR="009049F1">
        <w:t>NPV</w:t>
      </w:r>
      <w:r w:rsidR="00C230A1">
        <w:t>)</w:t>
      </w:r>
      <w:r w:rsidR="00625B09">
        <w:t>, with savings beginning the first year of the PPA</w:t>
      </w:r>
      <w:r w:rsidR="00A526A6">
        <w:t>.</w:t>
      </w:r>
      <w:r w:rsidR="004A38F2">
        <w:t xml:space="preserve"> </w:t>
      </w:r>
      <w:r w:rsidR="000E552D">
        <w:t>The Contract has adequate security and performance guarantees to protect ratepayers in the event of a default</w:t>
      </w:r>
      <w:r w:rsidR="00AE15F0">
        <w:t xml:space="preserve"> or non-performance by Pasco.</w:t>
      </w:r>
      <w:r w:rsidR="009B5F0E">
        <w:t xml:space="preserve"> In addition, </w:t>
      </w:r>
      <w:r w:rsidR="00464310">
        <w:t>consistent with Order No. PSC-2023-0132-P</w:t>
      </w:r>
      <w:r w:rsidR="009B5F0E">
        <w:t>A</w:t>
      </w:r>
      <w:r w:rsidR="00464310">
        <w:t xml:space="preserve">A-EI, </w:t>
      </w:r>
      <w:r w:rsidR="009B5F0E">
        <w:t xml:space="preserve">the </w:t>
      </w:r>
      <w:r w:rsidR="00464310">
        <w:t>Company will not seek cost recovery</w:t>
      </w:r>
      <w:r w:rsidR="00374115">
        <w:t xml:space="preserve"> </w:t>
      </w:r>
      <w:r w:rsidR="00137691">
        <w:t xml:space="preserve">for </w:t>
      </w:r>
      <w:r w:rsidR="009B5F0E">
        <w:t xml:space="preserve">any </w:t>
      </w:r>
      <w:r w:rsidR="00137691">
        <w:t>transmission stud</w:t>
      </w:r>
      <w:r w:rsidR="009B5F0E">
        <w:t xml:space="preserve">ies </w:t>
      </w:r>
      <w:r w:rsidR="00137691">
        <w:t>or upgrades</w:t>
      </w:r>
      <w:r w:rsidR="0080308D">
        <w:t>.</w:t>
      </w:r>
      <w:r w:rsidR="001825C2">
        <w:t xml:space="preserve"> </w:t>
      </w:r>
      <w:r>
        <w:t>(Ramirez-Abundez)</w:t>
      </w:r>
    </w:p>
    <w:p w14:paraId="49630C92" w14:textId="77777777" w:rsidR="000F4607" w:rsidRPr="004C3641" w:rsidRDefault="000F4607">
      <w:pPr>
        <w:pStyle w:val="IssueSubsectionHeading"/>
        <w:rPr>
          <w:vanish/>
          <w:specVanish/>
        </w:rPr>
      </w:pPr>
      <w:r w:rsidRPr="004C3641">
        <w:t>Staff Analysis: </w:t>
      </w:r>
    </w:p>
    <w:p w14:paraId="77E61680" w14:textId="77777777" w:rsidR="000F4607" w:rsidRDefault="000F4607">
      <w:pPr>
        <w:pStyle w:val="BodyText"/>
      </w:pPr>
      <w:r>
        <w:t> </w:t>
      </w:r>
      <w:r w:rsidR="00DC24B4">
        <w:t>Pasco proposes to sell 18 MW</w:t>
      </w:r>
      <w:r w:rsidR="00194856">
        <w:t xml:space="preserve"> of firm capacity and energy</w:t>
      </w:r>
      <w:r w:rsidR="00DC24B4">
        <w:t xml:space="preserve"> from its WTE Facility to TECO for ten years from January 1, 2025, through December 31, 2034. The WTE Facility use</w:t>
      </w:r>
      <w:r w:rsidR="00194856">
        <w:t>s</w:t>
      </w:r>
      <w:r w:rsidR="00DC24B4">
        <w:t xml:space="preserve"> municipal solid waste as its primary fuel, a source of renewable energy pursuant</w:t>
      </w:r>
      <w:r w:rsidR="00A7516C">
        <w:t xml:space="preserve"> to Section 366.91(2</w:t>
      </w:r>
      <w:proofErr w:type="gramStart"/>
      <w:r w:rsidR="00A7516C">
        <w:t>)(</w:t>
      </w:r>
      <w:proofErr w:type="gramEnd"/>
      <w:r w:rsidR="00A7516C">
        <w:t xml:space="preserve">b), F.S. </w:t>
      </w:r>
      <w:r w:rsidR="00DC24B4">
        <w:t xml:space="preserve">The price structure in the Contract has no capacity payment, but an “all-in” </w:t>
      </w:r>
      <w:r w:rsidR="00351E24">
        <w:t>confidential</w:t>
      </w:r>
      <w:r w:rsidR="00DC24B4">
        <w:t xml:space="preserve"> dollars per megawatt-hour (MWh) energy rate payment that escalates annually.</w:t>
      </w:r>
    </w:p>
    <w:p w14:paraId="50FA280E" w14:textId="77777777" w:rsidR="00DC3541" w:rsidRDefault="00BB4C05">
      <w:pPr>
        <w:pStyle w:val="BodyText"/>
      </w:pPr>
      <w:r>
        <w:t xml:space="preserve">Rule 25-17.0832(3), </w:t>
      </w:r>
      <w:r w:rsidR="00537DD2">
        <w:t>Florida Administrative Code (</w:t>
      </w:r>
      <w:r>
        <w:t>F.A.C.</w:t>
      </w:r>
      <w:r w:rsidR="00537DD2">
        <w:t>)</w:t>
      </w:r>
      <w:r>
        <w:t>, states that in reviewing negotiated firm capacity and energy contracts for the purposes of cost recovery, the Commission shall consider factors relating to the contract that would impact the utility’s customers, including:</w:t>
      </w:r>
      <w:r w:rsidR="000B4BF2">
        <w:t xml:space="preserve"> need for power by</w:t>
      </w:r>
      <w:r>
        <w:t xml:space="preserve"> the purchasing utility and/or Florida utilities statewide, the cost-effectiveness of the contract, security provisions for early payment, and performance </w:t>
      </w:r>
      <w:r w:rsidR="000B4BF2">
        <w:t>guarantees</w:t>
      </w:r>
      <w:r>
        <w:t xml:space="preserve"> associated with the facility. These factors are evaluated below. </w:t>
      </w:r>
    </w:p>
    <w:p w14:paraId="27DF8F28" w14:textId="77777777" w:rsidR="00E06484" w:rsidRDefault="0070322C" w:rsidP="0070322C">
      <w:pPr>
        <w:pStyle w:val="First-LevelSubheading"/>
      </w:pPr>
      <w:r>
        <w:t>Need For Power</w:t>
      </w:r>
    </w:p>
    <w:p w14:paraId="22002AD1" w14:textId="0BEEB710" w:rsidR="006035C2" w:rsidRDefault="00BC4C22" w:rsidP="00BE3955">
      <w:pPr>
        <w:pStyle w:val="BodyText"/>
      </w:pPr>
      <w:r>
        <w:t>Based on TECO’s 2023 Ten-Year Site Plan (TYSP), the next planned capacity addition that could be avoided is a</w:t>
      </w:r>
      <w:r w:rsidR="00C708FE">
        <w:t>n</w:t>
      </w:r>
      <w:r>
        <w:t xml:space="preserve"> 18.7 MW natural gas-fired reci</w:t>
      </w:r>
      <w:r w:rsidR="00E5122C">
        <w:t>procating engine with a</w:t>
      </w:r>
      <w:r w:rsidR="003E32DF">
        <w:t>n</w:t>
      </w:r>
      <w:r w:rsidR="00E5122C">
        <w:t xml:space="preserve"> </w:t>
      </w:r>
      <w:r w:rsidR="003E32DF">
        <w:t>in-</w:t>
      </w:r>
      <w:r w:rsidR="00E5122C">
        <w:t>service date of January 2030. Therefore, the PPA’s firm capacity of 18 MW would help avoid or defer the construction of future generation for the duration of the PPA until 2035. I</w:t>
      </w:r>
      <w:r w:rsidR="002D3A34">
        <w:t xml:space="preserve">n addition to firm capacity, the PPA would improve the Company’s fuel diversity by increasing the contribution of renewable resources. TECO is forecast to rely upon natural gas for up to 82.8 percent of its energy </w:t>
      </w:r>
      <w:r w:rsidR="006D25F3">
        <w:t>during the C</w:t>
      </w:r>
      <w:r w:rsidR="000B61CF">
        <w:t>ontract period</w:t>
      </w:r>
      <w:r w:rsidR="006B2A27">
        <w:t>,</w:t>
      </w:r>
      <w:r w:rsidR="000B61CF">
        <w:t xml:space="preserve"> according to its 2023 TYSP. Therefore, staff believes the proposed PPA will enhance TECO’s system reliability and increase its fuel diversity.</w:t>
      </w:r>
    </w:p>
    <w:p w14:paraId="7B775F27" w14:textId="77777777" w:rsidR="0070322C" w:rsidRDefault="0070322C" w:rsidP="0070322C">
      <w:pPr>
        <w:pStyle w:val="First-LevelSubheading"/>
      </w:pPr>
      <w:r>
        <w:t>Cost-Effectiveness</w:t>
      </w:r>
    </w:p>
    <w:p w14:paraId="2C3CC729" w14:textId="51FF5BDA" w:rsidR="0054772F" w:rsidRDefault="0070322C" w:rsidP="00AD09A9">
      <w:pPr>
        <w:pStyle w:val="BodyText"/>
      </w:pPr>
      <w:r>
        <w:t>Rule</w:t>
      </w:r>
      <w:r w:rsidR="000B4BF2">
        <w:t xml:space="preserve"> 25-17.0832(3)(b), F.A.C., states </w:t>
      </w:r>
      <w:r w:rsidR="003C1A7D">
        <w:t xml:space="preserve">in part that the </w:t>
      </w:r>
      <w:r w:rsidR="000B4BF2">
        <w:t>Commission should</w:t>
      </w:r>
      <w:r w:rsidR="003C1A7D">
        <w:t xml:space="preserve"> consider whether the cumulative present worth of </w:t>
      </w:r>
      <w:r w:rsidR="0085341D">
        <w:t xml:space="preserve">a </w:t>
      </w:r>
      <w:r w:rsidR="003C1A7D">
        <w:t xml:space="preserve">payment to the </w:t>
      </w:r>
      <w:r w:rsidR="00AE15F0">
        <w:t>Qualifying Facility (</w:t>
      </w:r>
      <w:r w:rsidR="003C1A7D">
        <w:t>QF</w:t>
      </w:r>
      <w:r w:rsidR="00AE15F0">
        <w:t>)</w:t>
      </w:r>
      <w:r w:rsidR="003C1A7D">
        <w:t xml:space="preserve"> is not greater than the cumulative present worth of purchasing utility’s avoided cost of capacity and energy. This cost-effectiveness </w:t>
      </w:r>
      <w:r w:rsidR="002C1779">
        <w:t>evaluation</w:t>
      </w:r>
      <w:r w:rsidR="003C1A7D">
        <w:t xml:space="preserve"> was based on the differential between TECO’s internal </w:t>
      </w:r>
      <w:r w:rsidR="002C1779">
        <w:t>system</w:t>
      </w:r>
      <w:r w:rsidR="003C1A7D">
        <w:t xml:space="preserve"> cost</w:t>
      </w:r>
      <w:r w:rsidR="003E32DF">
        <w:t>s</w:t>
      </w:r>
      <w:r w:rsidR="003C1A7D">
        <w:t xml:space="preserve"> versus the proposed payments under the PPA in two scenarios, with and without the PPA. In response to </w:t>
      </w:r>
      <w:r w:rsidR="003D7476">
        <w:t xml:space="preserve">the </w:t>
      </w:r>
      <w:r w:rsidR="003C1A7D">
        <w:t xml:space="preserve">staff’s data request, TECO provided its cost-effectiveness analysis that estimated </w:t>
      </w:r>
      <w:r w:rsidR="003C1A7D">
        <w:lastRenderedPageBreak/>
        <w:t xml:space="preserve">the net cumulative benefits of the PPA at $7.3 million on an </w:t>
      </w:r>
      <w:r w:rsidR="003E32DF">
        <w:t xml:space="preserve">NPV </w:t>
      </w:r>
      <w:r w:rsidR="003C1A7D">
        <w:t>basis.</w:t>
      </w:r>
      <w:r w:rsidR="003C1A7D">
        <w:rPr>
          <w:rStyle w:val="FootnoteReference"/>
        </w:rPr>
        <w:footnoteReference w:id="3"/>
      </w:r>
      <w:r w:rsidR="003C1A7D">
        <w:t xml:space="preserve"> </w:t>
      </w:r>
      <w:r w:rsidR="00ED27DA" w:rsidRPr="00ED27DA">
        <w:t>System savings are primarily associated with reduced fuel and fuel transportation costs, in addition to some deferred generation costs</w:t>
      </w:r>
      <w:r w:rsidR="002452AC">
        <w:t xml:space="preserve">. </w:t>
      </w:r>
      <w:r w:rsidR="004355B4">
        <w:t>U</w:t>
      </w:r>
      <w:r w:rsidR="003D7476">
        <w:t>sing</w:t>
      </w:r>
      <w:r w:rsidR="004355B4">
        <w:t xml:space="preserve"> the base fuel and emission price forecasts, the PPA is anticipated to be cost-effective on a cumulative basis for every year of the period, starting with the first year.</w:t>
      </w:r>
      <w:r w:rsidR="003E32DF">
        <w:t xml:space="preserve"> The Company also performed high and low fuel sensitivities, in which the PPA was also cost-effective on a cumulative NPV basis over the term of the Contract.</w:t>
      </w:r>
      <w:r w:rsidR="005C2237">
        <w:t xml:space="preserve"> </w:t>
      </w:r>
      <w:r w:rsidR="00274400">
        <w:t>In addition, TECO will receive any Renewable Energy Credits (RECs) generated by the WTE Facility from its associated energy at no cost. In response to a staff data request, TECO states if it sells any of the RECs it will pass on any revenue to ratepayers.</w:t>
      </w:r>
      <w:r w:rsidR="00274400">
        <w:rPr>
          <w:rStyle w:val="FootnoteReference"/>
        </w:rPr>
        <w:footnoteReference w:id="4"/>
      </w:r>
      <w:r w:rsidR="00274400">
        <w:t xml:space="preserve"> These potential revenues are not included in the economic evaluation of the PPA.</w:t>
      </w:r>
    </w:p>
    <w:p w14:paraId="1C27DCE8" w14:textId="7312070D" w:rsidR="00497E19" w:rsidRDefault="00A35507" w:rsidP="00264614">
      <w:pPr>
        <w:pStyle w:val="BodyText"/>
      </w:pPr>
      <w:r>
        <w:t>The PP</w:t>
      </w:r>
      <w:r w:rsidR="007A54A1">
        <w:t>A</w:t>
      </w:r>
      <w:r>
        <w:t xml:space="preserve"> includes fixed energy rate payment, </w:t>
      </w:r>
      <w:r w:rsidR="003E32DF">
        <w:t xml:space="preserve">and therefore </w:t>
      </w:r>
      <w:r>
        <w:t>the rates are n</w:t>
      </w:r>
      <w:r w:rsidR="003D7476">
        <w:t>ot allowed to float with changes</w:t>
      </w:r>
      <w:r>
        <w:t xml:space="preserve"> to TECO’s system fuel cost. This allocates the risk of fuel price </w:t>
      </w:r>
      <w:r w:rsidR="007A54A1">
        <w:t>fluctuation from the Pasco WTE Facility to TECO’s ratepayers. For example, if fuel cost</w:t>
      </w:r>
      <w:r w:rsidR="003D7476">
        <w:t>s</w:t>
      </w:r>
      <w:r w:rsidR="007A54A1">
        <w:t xml:space="preserve"> do not escalate </w:t>
      </w:r>
      <w:r w:rsidR="00497E19">
        <w:t>as quickly</w:t>
      </w:r>
      <w:r w:rsidR="007A54A1">
        <w:t xml:space="preserve"> as projected in the cost-effectiveness analyses</w:t>
      </w:r>
      <w:r w:rsidR="003D7476">
        <w:t>, it may</w:t>
      </w:r>
      <w:r w:rsidR="007A54A1">
        <w:t xml:space="preserve"> result in a loss to customers. Conversely, if fuel cost</w:t>
      </w:r>
      <w:r w:rsidR="003D7476">
        <w:t>s</w:t>
      </w:r>
      <w:r w:rsidR="007A54A1">
        <w:t xml:space="preserve"> escalate faster, customers would see an increased benefit. Regardless, TECO would remain obligated to pay the contracted rate and may seek to recover the costs from the ratepayers </w:t>
      </w:r>
      <w:r w:rsidR="00497E19">
        <w:t>through</w:t>
      </w:r>
      <w:r w:rsidR="007A54A1">
        <w:t xml:space="preserve"> the Fuel C</w:t>
      </w:r>
      <w:r w:rsidR="00497E19">
        <w:t xml:space="preserve">lause, subject to </w:t>
      </w:r>
      <w:r w:rsidR="000E552D">
        <w:t xml:space="preserve">Commission </w:t>
      </w:r>
      <w:r w:rsidR="00497E19">
        <w:t>review.</w:t>
      </w:r>
      <w:r w:rsidR="00BB749D">
        <w:t xml:space="preserve"> </w:t>
      </w:r>
      <w:r w:rsidR="00497E19">
        <w:t xml:space="preserve">In </w:t>
      </w:r>
      <w:r w:rsidR="00725929" w:rsidRPr="00725929">
        <w:t>Order No. PSC-11-0439-PAA-EQ</w:t>
      </w:r>
      <w:r w:rsidR="00497E19">
        <w:t xml:space="preserve">, </w:t>
      </w:r>
      <w:r w:rsidR="000E552D">
        <w:t>the Commission</w:t>
      </w:r>
      <w:r w:rsidR="00497E19">
        <w:t xml:space="preserve"> </w:t>
      </w:r>
      <w:r w:rsidR="001F432B">
        <w:t>expressed</w:t>
      </w:r>
      <w:r w:rsidR="00497E19">
        <w:t xml:space="preserve"> concerns regarding fixed price contracts</w:t>
      </w:r>
      <w:r w:rsidR="00035139">
        <w:t xml:space="preserve"> and noted that </w:t>
      </w:r>
      <w:r w:rsidR="005454D2">
        <w:t>utilities</w:t>
      </w:r>
      <w:r w:rsidR="00264614">
        <w:t xml:space="preserve"> </w:t>
      </w:r>
      <w:r w:rsidR="005454D2">
        <w:t>are responsible for</w:t>
      </w:r>
      <w:r w:rsidR="00264614" w:rsidRPr="00264614">
        <w:t xml:space="preserve"> </w:t>
      </w:r>
      <w:r w:rsidR="005454D2" w:rsidRPr="00264614">
        <w:t>includ</w:t>
      </w:r>
      <w:r w:rsidR="005454D2">
        <w:t>ing</w:t>
      </w:r>
      <w:r w:rsidR="005454D2" w:rsidRPr="00264614">
        <w:t xml:space="preserve"> </w:t>
      </w:r>
      <w:r w:rsidR="00264614" w:rsidRPr="00264614">
        <w:t>terms and conditions that minimize risk to the company’s general body of ratepayers</w:t>
      </w:r>
      <w:r w:rsidR="005454D2">
        <w:t>, and encouraged utilities to strive to avoid fixed price contracts</w:t>
      </w:r>
      <w:r w:rsidR="00497E19">
        <w:t>.</w:t>
      </w:r>
      <w:r w:rsidR="00497E19">
        <w:rPr>
          <w:rStyle w:val="FootnoteReference"/>
        </w:rPr>
        <w:footnoteReference w:id="5"/>
      </w:r>
      <w:r w:rsidR="00264614">
        <w:t xml:space="preserve"> </w:t>
      </w:r>
    </w:p>
    <w:p w14:paraId="2A39E245" w14:textId="77777777" w:rsidR="0070322C" w:rsidRDefault="0070322C" w:rsidP="0070322C">
      <w:pPr>
        <w:pStyle w:val="First-LevelSubheading"/>
      </w:pPr>
      <w:r>
        <w:t>Security Capacity Payment</w:t>
      </w:r>
    </w:p>
    <w:p w14:paraId="09AA399A" w14:textId="2CCF5BD8" w:rsidR="0070322C" w:rsidRDefault="0070322C" w:rsidP="00E275D8">
      <w:pPr>
        <w:pStyle w:val="BodyText"/>
      </w:pPr>
      <w:r>
        <w:t>Rule 25-18.032(3</w:t>
      </w:r>
      <w:proofErr w:type="gramStart"/>
      <w:r>
        <w:t>)(</w:t>
      </w:r>
      <w:proofErr w:type="gramEnd"/>
      <w:r>
        <w:t>c), F.A.C.,</w:t>
      </w:r>
      <w:r w:rsidR="00A028C1">
        <w:t xml:space="preserve"> requires </w:t>
      </w:r>
      <w:r>
        <w:t xml:space="preserve">the Commission </w:t>
      </w:r>
      <w:r w:rsidR="009A0E58">
        <w:t xml:space="preserve">to </w:t>
      </w:r>
      <w:r w:rsidR="00351E24">
        <w:t>consider</w:t>
      </w:r>
      <w:r>
        <w:t xml:space="preserve"> se</w:t>
      </w:r>
      <w:r w:rsidR="006D25F3">
        <w:t>curity factors relating to the c</w:t>
      </w:r>
      <w:r>
        <w:t>ontract</w:t>
      </w:r>
      <w:r w:rsidR="00AE15F0">
        <w:t xml:space="preserve"> for early capacity payments</w:t>
      </w:r>
      <w:r>
        <w:t>. S</w:t>
      </w:r>
      <w:r w:rsidR="00613613">
        <w:t>ecurity guarantees included</w:t>
      </w:r>
      <w:r w:rsidR="006D25F3">
        <w:t xml:space="preserve"> in the c</w:t>
      </w:r>
      <w:r>
        <w:t>ontract are provisions to ensure repayment of firm capacity and energy</w:t>
      </w:r>
      <w:r w:rsidR="00613613">
        <w:t xml:space="preserve"> payment in the event that the QF fails to deliver firm capacity and energy to adhere to the terms and c</w:t>
      </w:r>
      <w:r w:rsidR="006D25F3">
        <w:t>onditions of the contract. The C</w:t>
      </w:r>
      <w:r w:rsidR="00613613">
        <w:t>ontract begins in the year 2025</w:t>
      </w:r>
      <w:r w:rsidR="003A4596">
        <w:t>,</w:t>
      </w:r>
      <w:r w:rsidR="00613613">
        <w:t xml:space="preserve"> and the avoided unit is scheduled to be </w:t>
      </w:r>
      <w:r w:rsidR="005D422F">
        <w:t>in-service</w:t>
      </w:r>
      <w:r w:rsidR="00613613">
        <w:t xml:space="preserve"> in 2030. If the QF de</w:t>
      </w:r>
      <w:r w:rsidR="006D25F3">
        <w:t>faults during this time, the C</w:t>
      </w:r>
      <w:r w:rsidR="00613613">
        <w:t xml:space="preserve">ontract includes a termination </w:t>
      </w:r>
      <w:r w:rsidR="00351E24">
        <w:t>security</w:t>
      </w:r>
      <w:r w:rsidR="00613613">
        <w:t xml:space="preserve"> table for determining compensation to TECO. </w:t>
      </w:r>
      <w:r w:rsidR="00DA01C9">
        <w:t xml:space="preserve">Staff reviewed the security </w:t>
      </w:r>
      <w:r w:rsidR="005D422F">
        <w:t xml:space="preserve">terms and conditions </w:t>
      </w:r>
      <w:r w:rsidR="000B4BF2">
        <w:t>contained</w:t>
      </w:r>
      <w:r w:rsidR="006D25F3">
        <w:t xml:space="preserve"> in the negotiated C</w:t>
      </w:r>
      <w:r w:rsidR="00DA01C9">
        <w:t>ontract and found them adequate</w:t>
      </w:r>
      <w:r w:rsidR="005D422F">
        <w:t xml:space="preserve"> to protect ratepayers</w:t>
      </w:r>
      <w:r w:rsidR="00DA01C9">
        <w:t>.</w:t>
      </w:r>
    </w:p>
    <w:p w14:paraId="627075D3" w14:textId="77777777" w:rsidR="00B31F84" w:rsidRDefault="00B31F84" w:rsidP="00B31F84">
      <w:pPr>
        <w:pStyle w:val="First-LevelSubheading"/>
      </w:pPr>
      <w:r>
        <w:t>Performance Guarantees</w:t>
      </w:r>
    </w:p>
    <w:p w14:paraId="0F65184A" w14:textId="2D551ABC" w:rsidR="00B31F84" w:rsidRDefault="00B31F84" w:rsidP="00E275D8">
      <w:pPr>
        <w:pStyle w:val="BodyText"/>
      </w:pPr>
      <w:r>
        <w:t>Rule 25-17.0832(3</w:t>
      </w:r>
      <w:proofErr w:type="gramStart"/>
      <w:r>
        <w:t>)(</w:t>
      </w:r>
      <w:proofErr w:type="gramEnd"/>
      <w:r>
        <w:t>d), F.A.C., requires the Commission consider whether the utility’s ratepayers will be protected by the contract’s terms. Performance guarantees, as in</w:t>
      </w:r>
      <w:r w:rsidR="00B14370">
        <w:t>cluded in this contract, detail</w:t>
      </w:r>
      <w:r>
        <w:t xml:space="preserve"> how the QF is to operate and require </w:t>
      </w:r>
      <w:r w:rsidR="00351E24">
        <w:t>financial</w:t>
      </w:r>
      <w:r>
        <w:t xml:space="preserve"> penalties or other remedies should it fail to do so within the contract’</w:t>
      </w:r>
      <w:r w:rsidR="00351E24">
        <w:t xml:space="preserve">s terms and conditions. </w:t>
      </w:r>
      <w:r>
        <w:t>The protections include a lower energy rate if Pasco does not provide a monthly energy availability of at least 92 percent. Also, if the Pasco WTE Facility has avai</w:t>
      </w:r>
      <w:r w:rsidR="00B14370">
        <w:t>lability of less tha</w:t>
      </w:r>
      <w:r>
        <w:t xml:space="preserve">n 70 percent for any 6 months in a calendar year </w:t>
      </w:r>
      <w:r w:rsidR="006D25F3">
        <w:t>during the C</w:t>
      </w:r>
      <w:r>
        <w:t>ontract, this failure will be considered default</w:t>
      </w:r>
      <w:r w:rsidR="003A4596">
        <w:t>,</w:t>
      </w:r>
      <w:r>
        <w:t xml:space="preserve"> which means that TECO can recover </w:t>
      </w:r>
      <w:r>
        <w:lastRenderedPageBreak/>
        <w:t>the cost of obtain</w:t>
      </w:r>
      <w:r w:rsidR="00B14370">
        <w:t>ing</w:t>
      </w:r>
      <w:r>
        <w:t xml:space="preserve"> replacement power from </w:t>
      </w:r>
      <w:r w:rsidR="00351E24">
        <w:t xml:space="preserve">Pasco. Staff </w:t>
      </w:r>
      <w:r w:rsidR="005D422F">
        <w:t xml:space="preserve">reviewed </w:t>
      </w:r>
      <w:r w:rsidR="00351E24">
        <w:t>the performance guarantees c</w:t>
      </w:r>
      <w:r w:rsidR="006D25F3">
        <w:t>ontained in the negotiated C</w:t>
      </w:r>
      <w:r w:rsidR="00351E24">
        <w:t>ontract and found them adequate</w:t>
      </w:r>
      <w:r w:rsidR="005D422F">
        <w:t xml:space="preserve"> to protect ratepayers</w:t>
      </w:r>
      <w:r w:rsidR="00351E24">
        <w:t>.</w:t>
      </w:r>
    </w:p>
    <w:p w14:paraId="64F3C6A2" w14:textId="77777777" w:rsidR="00AD09A9" w:rsidRPr="00AD09A9" w:rsidRDefault="00AD09A9" w:rsidP="00AD09A9">
      <w:pPr>
        <w:pStyle w:val="BodyText"/>
        <w:spacing w:after="0"/>
        <w:rPr>
          <w:rFonts w:ascii="Arial" w:hAnsi="Arial" w:cs="Arial"/>
          <w:b/>
        </w:rPr>
      </w:pPr>
      <w:r w:rsidRPr="00AD09A9">
        <w:rPr>
          <w:rFonts w:ascii="Arial" w:hAnsi="Arial" w:cs="Arial"/>
          <w:b/>
        </w:rPr>
        <w:t>Other Considerations</w:t>
      </w:r>
    </w:p>
    <w:p w14:paraId="7718167B" w14:textId="77777777" w:rsidR="00AD09A9" w:rsidRDefault="00AD09A9" w:rsidP="00AD09A9">
      <w:pPr>
        <w:pStyle w:val="BodyText"/>
      </w:pPr>
      <w:r>
        <w:t>The proposed PPA includes additional risks relating to transmission costs.</w:t>
      </w:r>
      <w:r w:rsidRPr="0054772F">
        <w:t xml:space="preserve"> </w:t>
      </w:r>
      <w:r>
        <w:t>In a typical purchase power contract, the QF is assumed to be responsible for transmission-related costs. For example, in TECO’s current Standard Offer Contract, the QF is solely responsible for all costs to provide transmission to the interconnection point with the Company.</w:t>
      </w:r>
      <w:r>
        <w:rPr>
          <w:rStyle w:val="FootnoteReference"/>
        </w:rPr>
        <w:footnoteReference w:id="6"/>
      </w:r>
      <w:r>
        <w:t xml:space="preserve"> As the Pasco WTE Facility is located in DEF’s service territory, the Seller requires the use of a part of DEF’s transmission capacity to deliver energy to the delivery point with TECO. Normally, Pasco would request this service and pay DEF for the transmission service, due to being the QF pursuant to Rule 25-17.0889, F.A.C. However, in this case, Section 5 of the PPA makes TECO responsible for requesting and securing the required transmission service from DEF, and for paying transmission capacity fees based on DEF’s Open Access Transmission Tariff (OATT). TECO’s monthly payments to Pasco would then be reduced by the amount of the transmission capacity fees paid to DEF. This contractual mechanism appears to have a net zero effect on ratepayers.</w:t>
      </w:r>
    </w:p>
    <w:p w14:paraId="34EF5D8A" w14:textId="43F4D4C5" w:rsidR="00AD09A9" w:rsidRDefault="00AD09A9" w:rsidP="00E275D8">
      <w:pPr>
        <w:pStyle w:val="BodyText"/>
      </w:pPr>
      <w:r>
        <w:t>In addition</w:t>
      </w:r>
      <w:r w:rsidRPr="00244A0A">
        <w:t>, Section 5 of the PPA also makes TECO responsible for potential transmission studies and possible upgrades, if needed, to secure DEF’s transmission capacity for Pasco’s WTE Facility.</w:t>
      </w:r>
      <w:r>
        <w:t xml:space="preserve"> TECO has stated, consistent with Order No. PSC- 2023-0132-PAA-</w:t>
      </w:r>
      <w:proofErr w:type="gramStart"/>
      <w:r>
        <w:t>EI, that</w:t>
      </w:r>
      <w:proofErr w:type="gramEnd"/>
      <w:r>
        <w:t xml:space="preserve"> it will not seek</w:t>
      </w:r>
      <w:r w:rsidRPr="00244A0A">
        <w:t xml:space="preserve"> cost recovery of </w:t>
      </w:r>
      <w:r>
        <w:t xml:space="preserve">any </w:t>
      </w:r>
      <w:r w:rsidRPr="00244A0A">
        <w:t>transmission costs related to transmission studies or potential upgrades</w:t>
      </w:r>
      <w:r>
        <w:t>.</w:t>
      </w:r>
    </w:p>
    <w:p w14:paraId="3461934B" w14:textId="02EAB0C2" w:rsidR="00351E24" w:rsidRDefault="00351E24" w:rsidP="00351E24">
      <w:pPr>
        <w:pStyle w:val="First-LevelSubheading"/>
      </w:pPr>
      <w:r>
        <w:t>Conclusion</w:t>
      </w:r>
    </w:p>
    <w:p w14:paraId="5C6F4E66" w14:textId="6233CAF5" w:rsidR="00351E24" w:rsidRDefault="004A38F2" w:rsidP="0080308D">
      <w:pPr>
        <w:pStyle w:val="BodyText"/>
      </w:pPr>
      <w:r>
        <w:t>B</w:t>
      </w:r>
      <w:r w:rsidR="0080308D">
        <w:t xml:space="preserve">ased on staff’s review, the negotiated PPA improves TECO’s fuel diversity with the addition of renewable energy and is cost-effective based on current forecasts, saving a projected $7.3 million in </w:t>
      </w:r>
      <w:r w:rsidR="00175D07">
        <w:t>NPV</w:t>
      </w:r>
      <w:r w:rsidR="0080308D">
        <w:t>, with savings beginning the first year of the PPA. The Contract has adequate security and performance guarantees to protect ratepayers in the event of a default or non-performance by Pasco. In addition, consistent with Order No. PSC-2023-0132-PAA-EI, the Company will not seek cost recovery for any transmission studies or upgrades.</w:t>
      </w:r>
      <w:r w:rsidR="00D43CF9">
        <w:t xml:space="preserve"> </w:t>
      </w:r>
    </w:p>
    <w:p w14:paraId="351F7539" w14:textId="77777777" w:rsidR="005222C8" w:rsidRDefault="005222C8">
      <w:pPr>
        <w:pStyle w:val="IssueHeading"/>
        <w:rPr>
          <w:vanish/>
          <w:specVanish/>
        </w:rPr>
      </w:pPr>
      <w:r w:rsidRPr="004C3641">
        <w:rPr>
          <w:b w:val="0"/>
          <w:i w:val="0"/>
        </w:rPr>
        <w:br w:type="page"/>
      </w:r>
      <w:r w:rsidRPr="004C3641">
        <w:lastRenderedPageBreak/>
        <w:t xml:space="preserve">Issue </w:t>
      </w:r>
      <w:r w:rsidR="00DA4A47">
        <w:fldChar w:fldCharType="begin"/>
      </w:r>
      <w:r w:rsidR="00DA4A47">
        <w:instrText xml:space="preserve"> SEQ Issue \* MERGEFORMAT </w:instrText>
      </w:r>
      <w:r w:rsidR="00DA4A47">
        <w:fldChar w:fldCharType="separate"/>
      </w:r>
      <w:r>
        <w:rPr>
          <w:noProof/>
        </w:rPr>
        <w:t>2</w:t>
      </w:r>
      <w:r w:rsidR="00DA4A4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(Imig)" \l 1 </w:instrText>
      </w:r>
      <w:r>
        <w:fldChar w:fldCharType="end"/>
      </w:r>
      <w:r>
        <w:t> </w:t>
      </w:r>
    </w:p>
    <w:p w14:paraId="12E0E134" w14:textId="77777777" w:rsidR="005222C8" w:rsidRDefault="005222C8">
      <w:pPr>
        <w:pStyle w:val="BodyText"/>
      </w:pPr>
      <w:r>
        <w:t> Should this docket be closed?</w:t>
      </w:r>
    </w:p>
    <w:p w14:paraId="582C4508" w14:textId="77777777" w:rsidR="005222C8" w:rsidRPr="004C3641" w:rsidRDefault="005222C8">
      <w:pPr>
        <w:pStyle w:val="IssueSubsectionHeading"/>
        <w:rPr>
          <w:vanish/>
          <w:specVanish/>
        </w:rPr>
      </w:pPr>
      <w:r w:rsidRPr="004C3641">
        <w:t>Recommendation: </w:t>
      </w:r>
    </w:p>
    <w:p w14:paraId="35612623" w14:textId="77777777" w:rsidR="005222C8" w:rsidRDefault="005222C8">
      <w:pPr>
        <w:pStyle w:val="BodyText"/>
      </w:pPr>
      <w:r>
        <w:t> Yes. This docket should be closed upon issuance of a Consummating Order unless a person whose substantial interest</w:t>
      </w:r>
      <w:r w:rsidR="00664FAE">
        <w:t xml:space="preserve"> are affected</w:t>
      </w:r>
      <w:r>
        <w:t xml:space="preserve"> by the Commission’s decision files a protest within 21 days of the issuance of the proposed agency action. (Imig)</w:t>
      </w:r>
    </w:p>
    <w:p w14:paraId="6B00EB92" w14:textId="77777777" w:rsidR="005222C8" w:rsidRPr="004C3641" w:rsidRDefault="005222C8">
      <w:pPr>
        <w:pStyle w:val="IssueSubsectionHeading"/>
        <w:rPr>
          <w:vanish/>
          <w:specVanish/>
        </w:rPr>
      </w:pPr>
      <w:r w:rsidRPr="004C3641">
        <w:t>Staff Analysis: </w:t>
      </w:r>
    </w:p>
    <w:p w14:paraId="1D5A3E98" w14:textId="77777777" w:rsidR="001D6C27" w:rsidRDefault="005222C8">
      <w:pPr>
        <w:pStyle w:val="BodyText"/>
      </w:pPr>
      <w:r>
        <w:t> This docket should be closed upon issuance of a Consummating Order unless a person whose substantial interests are affected by the Commission’s decision files a protest within 21 days of the issuance of the proposed agency action.</w:t>
      </w:r>
    </w:p>
    <w:p w14:paraId="2A201F1E" w14:textId="77777777" w:rsidR="00550CD8" w:rsidRDefault="00550CD8" w:rsidP="00E275D8">
      <w:pPr>
        <w:pStyle w:val="BodyText"/>
        <w:sectPr w:rsidR="00550CD8"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2D5689D5" w14:textId="77777777" w:rsidR="00550CD8" w:rsidRDefault="00550CD8" w:rsidP="00E275D8">
      <w:pPr>
        <w:pStyle w:val="BodyText"/>
      </w:pPr>
      <w:r>
        <w:rPr>
          <w:noProof/>
        </w:rPr>
        <w:lastRenderedPageBreak/>
        <w:drawing>
          <wp:inline distT="0" distB="0" distL="0" distR="0" wp14:anchorId="2A9343B8" wp14:editId="6E99B37F">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F2723D" w14:textId="77777777" w:rsidR="00550CD8" w:rsidRDefault="00550CD8">
      <w:r>
        <w:br w:type="page"/>
      </w:r>
    </w:p>
    <w:p w14:paraId="4F158166" w14:textId="77777777" w:rsidR="00550CD8" w:rsidRDefault="00550CD8" w:rsidP="00E275D8">
      <w:pPr>
        <w:pStyle w:val="BodyText"/>
      </w:pPr>
      <w:r>
        <w:rPr>
          <w:noProof/>
        </w:rPr>
        <w:lastRenderedPageBreak/>
        <w:drawing>
          <wp:inline distT="0" distB="0" distL="0" distR="0" wp14:anchorId="1987FE2F" wp14:editId="112F0C0C">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7120DFC" w14:textId="77777777" w:rsidR="00550CD8" w:rsidRDefault="00550CD8">
      <w:r>
        <w:br w:type="page"/>
      </w:r>
    </w:p>
    <w:p w14:paraId="5AAF2D8C" w14:textId="77777777" w:rsidR="00550CD8" w:rsidRDefault="00550CD8" w:rsidP="00E275D8">
      <w:pPr>
        <w:pStyle w:val="BodyText"/>
      </w:pPr>
      <w:r>
        <w:rPr>
          <w:noProof/>
        </w:rPr>
        <w:lastRenderedPageBreak/>
        <w:drawing>
          <wp:inline distT="0" distB="0" distL="0" distR="0" wp14:anchorId="54EDD9F6" wp14:editId="43CF95A6">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D734C1F" w14:textId="77777777" w:rsidR="00550CD8" w:rsidRDefault="00550CD8">
      <w:r>
        <w:br w:type="page"/>
      </w:r>
    </w:p>
    <w:p w14:paraId="1B3C0932" w14:textId="77777777" w:rsidR="00550CD8" w:rsidRDefault="00550CD8" w:rsidP="00E275D8">
      <w:pPr>
        <w:pStyle w:val="BodyText"/>
      </w:pPr>
      <w:r>
        <w:rPr>
          <w:noProof/>
        </w:rPr>
        <w:lastRenderedPageBreak/>
        <w:drawing>
          <wp:inline distT="0" distB="0" distL="0" distR="0" wp14:anchorId="0DACCEA2" wp14:editId="397FE1B6">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9398506" w14:textId="77777777" w:rsidR="00550CD8" w:rsidRDefault="00550CD8">
      <w:r>
        <w:br w:type="page"/>
      </w:r>
    </w:p>
    <w:p w14:paraId="5EB12A6B" w14:textId="77777777" w:rsidR="00550CD8" w:rsidRDefault="00550CD8" w:rsidP="00E275D8">
      <w:pPr>
        <w:pStyle w:val="BodyText"/>
      </w:pPr>
      <w:r>
        <w:rPr>
          <w:noProof/>
        </w:rPr>
        <w:lastRenderedPageBreak/>
        <w:drawing>
          <wp:inline distT="0" distB="0" distL="0" distR="0" wp14:anchorId="7A02DA2E" wp14:editId="5A791976">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B532A5" w14:textId="77777777" w:rsidR="00550CD8" w:rsidRDefault="00550CD8">
      <w:r>
        <w:br w:type="page"/>
      </w:r>
    </w:p>
    <w:p w14:paraId="3B64D3BC" w14:textId="77777777" w:rsidR="00550CD8" w:rsidRDefault="00550CD8" w:rsidP="00E275D8">
      <w:pPr>
        <w:pStyle w:val="BodyText"/>
      </w:pPr>
      <w:r>
        <w:rPr>
          <w:noProof/>
        </w:rPr>
        <w:lastRenderedPageBreak/>
        <w:drawing>
          <wp:inline distT="0" distB="0" distL="0" distR="0" wp14:anchorId="72D29C5B" wp14:editId="14C53CC2">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61BAD70" w14:textId="77777777" w:rsidR="00550CD8" w:rsidRDefault="00550CD8">
      <w:r>
        <w:br w:type="page"/>
      </w:r>
    </w:p>
    <w:p w14:paraId="0ED968DF" w14:textId="77777777" w:rsidR="00550CD8" w:rsidRDefault="00550CD8" w:rsidP="00E275D8">
      <w:pPr>
        <w:pStyle w:val="BodyText"/>
      </w:pPr>
      <w:r>
        <w:rPr>
          <w:noProof/>
        </w:rPr>
        <w:lastRenderedPageBreak/>
        <w:drawing>
          <wp:inline distT="0" distB="0" distL="0" distR="0" wp14:anchorId="6DB88EF4" wp14:editId="5C51147C">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98FBEB" w14:textId="77777777" w:rsidR="00550CD8" w:rsidRDefault="00550CD8">
      <w:r>
        <w:br w:type="page"/>
      </w:r>
    </w:p>
    <w:p w14:paraId="19053619" w14:textId="77777777" w:rsidR="00550CD8" w:rsidRDefault="00550CD8" w:rsidP="00E275D8">
      <w:pPr>
        <w:pStyle w:val="BodyText"/>
      </w:pPr>
      <w:r>
        <w:rPr>
          <w:noProof/>
        </w:rPr>
        <w:lastRenderedPageBreak/>
        <w:drawing>
          <wp:inline distT="0" distB="0" distL="0" distR="0" wp14:anchorId="2D8BBDFA" wp14:editId="6503ECFF">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7F91ABF" w14:textId="77777777" w:rsidR="00550CD8" w:rsidRDefault="00550CD8">
      <w:r>
        <w:br w:type="page"/>
      </w:r>
    </w:p>
    <w:p w14:paraId="2A83FE09" w14:textId="77777777" w:rsidR="00550CD8" w:rsidRDefault="00550CD8" w:rsidP="00E275D8">
      <w:pPr>
        <w:pStyle w:val="BodyText"/>
      </w:pPr>
      <w:r>
        <w:rPr>
          <w:noProof/>
        </w:rPr>
        <w:lastRenderedPageBreak/>
        <w:drawing>
          <wp:inline distT="0" distB="0" distL="0" distR="0" wp14:anchorId="62A7CFEC" wp14:editId="5AE0700B">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B5616F" w14:textId="77777777" w:rsidR="00550CD8" w:rsidRDefault="00550CD8">
      <w:r>
        <w:br w:type="page"/>
      </w:r>
    </w:p>
    <w:p w14:paraId="5D67A1B6" w14:textId="77777777" w:rsidR="00550CD8" w:rsidRDefault="00550CD8" w:rsidP="00E275D8">
      <w:pPr>
        <w:pStyle w:val="BodyText"/>
      </w:pPr>
      <w:r>
        <w:rPr>
          <w:noProof/>
        </w:rPr>
        <w:lastRenderedPageBreak/>
        <w:drawing>
          <wp:inline distT="0" distB="0" distL="0" distR="0" wp14:anchorId="6F3731A1" wp14:editId="3377F35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B39A68" w14:textId="77777777" w:rsidR="00550CD8" w:rsidRDefault="00550CD8">
      <w:r>
        <w:br w:type="page"/>
      </w:r>
    </w:p>
    <w:p w14:paraId="64377912" w14:textId="77777777" w:rsidR="00550CD8" w:rsidRDefault="00550CD8" w:rsidP="00E275D8">
      <w:pPr>
        <w:pStyle w:val="BodyText"/>
      </w:pPr>
      <w:r>
        <w:rPr>
          <w:noProof/>
        </w:rPr>
        <w:lastRenderedPageBreak/>
        <w:drawing>
          <wp:inline distT="0" distB="0" distL="0" distR="0" wp14:anchorId="1BBE076D" wp14:editId="642F9F63">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F2C99F4" w14:textId="77777777" w:rsidR="00550CD8" w:rsidRDefault="00550CD8">
      <w:r>
        <w:br w:type="page"/>
      </w:r>
    </w:p>
    <w:p w14:paraId="2D1B0D7E" w14:textId="77777777" w:rsidR="00550CD8" w:rsidRDefault="00550CD8" w:rsidP="00E275D8">
      <w:pPr>
        <w:pStyle w:val="BodyText"/>
      </w:pPr>
      <w:r>
        <w:rPr>
          <w:noProof/>
        </w:rPr>
        <w:lastRenderedPageBreak/>
        <w:drawing>
          <wp:inline distT="0" distB="0" distL="0" distR="0" wp14:anchorId="12027B0D" wp14:editId="04374C49">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E16B2D" w14:textId="77777777" w:rsidR="00550CD8" w:rsidRDefault="00550CD8">
      <w:r>
        <w:br w:type="page"/>
      </w:r>
    </w:p>
    <w:p w14:paraId="3FD94D01" w14:textId="77777777" w:rsidR="00550CD8" w:rsidRDefault="00550CD8" w:rsidP="00E275D8">
      <w:pPr>
        <w:pStyle w:val="BodyText"/>
      </w:pPr>
      <w:r>
        <w:rPr>
          <w:noProof/>
        </w:rPr>
        <w:lastRenderedPageBreak/>
        <w:drawing>
          <wp:inline distT="0" distB="0" distL="0" distR="0" wp14:anchorId="58764696" wp14:editId="4C7EDFED">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E6BE6ED" w14:textId="77777777" w:rsidR="00550CD8" w:rsidRDefault="00550CD8">
      <w:r>
        <w:br w:type="page"/>
      </w:r>
    </w:p>
    <w:p w14:paraId="5C86C81F" w14:textId="77777777" w:rsidR="00550CD8" w:rsidRDefault="00550CD8" w:rsidP="00E275D8">
      <w:pPr>
        <w:pStyle w:val="BodyText"/>
      </w:pPr>
      <w:r>
        <w:rPr>
          <w:noProof/>
        </w:rPr>
        <w:lastRenderedPageBreak/>
        <w:drawing>
          <wp:inline distT="0" distB="0" distL="0" distR="0" wp14:anchorId="3A617578" wp14:editId="47E4456D">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9B825AE" w14:textId="77777777" w:rsidR="00550CD8" w:rsidRDefault="00550CD8">
      <w:r>
        <w:br w:type="page"/>
      </w:r>
    </w:p>
    <w:p w14:paraId="688A4492" w14:textId="77777777" w:rsidR="00550CD8" w:rsidRDefault="00550CD8" w:rsidP="00E275D8">
      <w:pPr>
        <w:pStyle w:val="BodyText"/>
      </w:pPr>
      <w:r>
        <w:rPr>
          <w:noProof/>
        </w:rPr>
        <w:lastRenderedPageBreak/>
        <w:drawing>
          <wp:inline distT="0" distB="0" distL="0" distR="0" wp14:anchorId="1B482F5B" wp14:editId="3B4D77D9">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75965E" w14:textId="77777777" w:rsidR="00550CD8" w:rsidRDefault="00550CD8">
      <w:r>
        <w:br w:type="page"/>
      </w:r>
    </w:p>
    <w:p w14:paraId="09165B42" w14:textId="77777777" w:rsidR="00550CD8" w:rsidRDefault="00550CD8" w:rsidP="00E275D8">
      <w:pPr>
        <w:pStyle w:val="BodyText"/>
      </w:pPr>
      <w:r>
        <w:rPr>
          <w:noProof/>
        </w:rPr>
        <w:lastRenderedPageBreak/>
        <w:drawing>
          <wp:inline distT="0" distB="0" distL="0" distR="0" wp14:anchorId="25FB85BE" wp14:editId="3D468F8F">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9B7B4EA" w14:textId="77777777" w:rsidR="00550CD8" w:rsidRDefault="00550CD8">
      <w:r>
        <w:br w:type="page"/>
      </w:r>
    </w:p>
    <w:p w14:paraId="57A448DA" w14:textId="77777777" w:rsidR="00550CD8" w:rsidRDefault="00550CD8" w:rsidP="00E275D8">
      <w:pPr>
        <w:pStyle w:val="BodyText"/>
      </w:pPr>
      <w:r>
        <w:rPr>
          <w:noProof/>
        </w:rPr>
        <w:lastRenderedPageBreak/>
        <w:drawing>
          <wp:inline distT="0" distB="0" distL="0" distR="0" wp14:anchorId="56FE2A01" wp14:editId="6F9E4605">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8BB6D9" w14:textId="77777777" w:rsidR="00550CD8" w:rsidRDefault="00550CD8">
      <w:r>
        <w:br w:type="page"/>
      </w:r>
    </w:p>
    <w:p w14:paraId="0EF29301" w14:textId="77777777" w:rsidR="00550CD8" w:rsidRDefault="00550CD8" w:rsidP="00E275D8">
      <w:pPr>
        <w:pStyle w:val="BodyText"/>
      </w:pPr>
      <w:r>
        <w:rPr>
          <w:noProof/>
        </w:rPr>
        <w:lastRenderedPageBreak/>
        <w:drawing>
          <wp:inline distT="0" distB="0" distL="0" distR="0" wp14:anchorId="25F12FF8" wp14:editId="30CA0434">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AFE3D9F" w14:textId="77777777" w:rsidR="00550CD8" w:rsidRDefault="00550CD8">
      <w:r>
        <w:br w:type="page"/>
      </w:r>
    </w:p>
    <w:p w14:paraId="568EAF56" w14:textId="77777777" w:rsidR="00550CD8" w:rsidRDefault="00550CD8" w:rsidP="00E275D8">
      <w:pPr>
        <w:pStyle w:val="BodyText"/>
      </w:pPr>
      <w:r>
        <w:rPr>
          <w:noProof/>
        </w:rPr>
        <w:lastRenderedPageBreak/>
        <w:drawing>
          <wp:inline distT="0" distB="0" distL="0" distR="0" wp14:anchorId="511000D4" wp14:editId="6DFC98DC">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AE96762" w14:textId="77777777" w:rsidR="00550CD8" w:rsidRDefault="00550CD8">
      <w:r>
        <w:br w:type="page"/>
      </w:r>
    </w:p>
    <w:p w14:paraId="272FFF15" w14:textId="77777777" w:rsidR="00550CD8" w:rsidRDefault="00550CD8" w:rsidP="00E275D8">
      <w:pPr>
        <w:pStyle w:val="BodyText"/>
      </w:pPr>
      <w:r>
        <w:rPr>
          <w:noProof/>
        </w:rPr>
        <w:lastRenderedPageBreak/>
        <w:drawing>
          <wp:inline distT="0" distB="0" distL="0" distR="0" wp14:anchorId="0E811394" wp14:editId="08D8DEB9">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759925B" w14:textId="77777777" w:rsidR="00550CD8" w:rsidRDefault="00550CD8">
      <w:r>
        <w:br w:type="page"/>
      </w:r>
    </w:p>
    <w:p w14:paraId="4250A312" w14:textId="77777777" w:rsidR="00550CD8" w:rsidRDefault="00550CD8" w:rsidP="00E275D8">
      <w:pPr>
        <w:pStyle w:val="BodyText"/>
      </w:pPr>
      <w:r>
        <w:rPr>
          <w:noProof/>
        </w:rPr>
        <w:lastRenderedPageBreak/>
        <w:drawing>
          <wp:inline distT="0" distB="0" distL="0" distR="0" wp14:anchorId="02E51D67" wp14:editId="2AA5A2C1">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A8CC6AD" w14:textId="77777777" w:rsidR="00550CD8" w:rsidRDefault="00550CD8">
      <w:r>
        <w:br w:type="page"/>
      </w:r>
    </w:p>
    <w:p w14:paraId="75AEAC38" w14:textId="77777777" w:rsidR="00550CD8" w:rsidRDefault="00550CD8" w:rsidP="00E275D8">
      <w:pPr>
        <w:pStyle w:val="BodyText"/>
      </w:pPr>
      <w:r>
        <w:rPr>
          <w:noProof/>
        </w:rPr>
        <w:lastRenderedPageBreak/>
        <w:drawing>
          <wp:inline distT="0" distB="0" distL="0" distR="0" wp14:anchorId="2F6191A5" wp14:editId="4D1D3504">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911C439" w14:textId="77777777" w:rsidR="00550CD8" w:rsidRDefault="00550CD8">
      <w:r>
        <w:br w:type="page"/>
      </w:r>
    </w:p>
    <w:p w14:paraId="49A19D7E" w14:textId="77777777" w:rsidR="005222C8" w:rsidRDefault="00550CD8" w:rsidP="00E275D8">
      <w:pPr>
        <w:pStyle w:val="BodyText"/>
      </w:pPr>
      <w:r>
        <w:rPr>
          <w:noProof/>
        </w:rPr>
        <w:lastRenderedPageBreak/>
        <w:drawing>
          <wp:inline distT="0" distB="0" distL="0" distR="0" wp14:anchorId="7487BEA1" wp14:editId="16A92113">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222C8" w:rsidSect="0068481F">
      <w:headerReference w:type="default" r:id="rId3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F71CA" w14:textId="77777777" w:rsidR="00AE0040" w:rsidRDefault="00AE0040">
      <w:r>
        <w:separator/>
      </w:r>
    </w:p>
  </w:endnote>
  <w:endnote w:type="continuationSeparator" w:id="0">
    <w:p w14:paraId="0007EEA1" w14:textId="77777777" w:rsidR="00AE0040" w:rsidRDefault="00AE0040">
      <w:r>
        <w:continuationSeparator/>
      </w:r>
    </w:p>
  </w:endnote>
  <w:endnote w:type="continuationNotice" w:id="1">
    <w:p w14:paraId="5EC0BDD6" w14:textId="77777777" w:rsidR="00AE0040" w:rsidRDefault="00AE0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A6FA8" w14:textId="092210E7"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11009">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89788"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B7DD4" w14:textId="77777777" w:rsidR="00AE0040" w:rsidRDefault="00AE0040">
      <w:r>
        <w:separator/>
      </w:r>
    </w:p>
  </w:footnote>
  <w:footnote w:type="continuationSeparator" w:id="0">
    <w:p w14:paraId="554690A5" w14:textId="77777777" w:rsidR="00AE0040" w:rsidRDefault="00AE0040">
      <w:r>
        <w:continuationSeparator/>
      </w:r>
    </w:p>
  </w:footnote>
  <w:footnote w:type="continuationNotice" w:id="1">
    <w:p w14:paraId="0A4E6AD4" w14:textId="77777777" w:rsidR="00AE0040" w:rsidRDefault="00AE0040"/>
  </w:footnote>
  <w:footnote w:id="2">
    <w:p w14:paraId="52A45E01" w14:textId="781A54E7" w:rsidR="002D24D8" w:rsidRDefault="002D24D8" w:rsidP="002D24D8">
      <w:pPr>
        <w:pStyle w:val="FootnoteText"/>
      </w:pPr>
      <w:r>
        <w:rPr>
          <w:rStyle w:val="FootnoteReference"/>
        </w:rPr>
        <w:footnoteRef/>
      </w:r>
      <w:r>
        <w:t>See Order No. PSC-2023-0132-P</w:t>
      </w:r>
      <w:r w:rsidR="009B5F0E">
        <w:t>A</w:t>
      </w:r>
      <w:r>
        <w:t>A-EI, issued April 18, 2023</w:t>
      </w:r>
      <w:r w:rsidR="003F0671">
        <w:t>,</w:t>
      </w:r>
      <w:r>
        <w:t xml:space="preserve"> in Docket No. 20220186-EI, </w:t>
      </w:r>
      <w:r>
        <w:rPr>
          <w:i/>
        </w:rPr>
        <w:t>In re: Petition for approval of purchase power agreement between Tampa Electric Company and Pasco County.</w:t>
      </w:r>
      <w:r>
        <w:t xml:space="preserve"> </w:t>
      </w:r>
    </w:p>
  </w:footnote>
  <w:footnote w:id="3">
    <w:p w14:paraId="06B727DB" w14:textId="77777777" w:rsidR="003C1A7D" w:rsidRDefault="003C1A7D">
      <w:pPr>
        <w:pStyle w:val="FootnoteText"/>
      </w:pPr>
      <w:r>
        <w:rPr>
          <w:rStyle w:val="FootnoteReference"/>
        </w:rPr>
        <w:footnoteRef/>
      </w:r>
      <w:r>
        <w:t>Document No. 00219-2024, filed on January 18, 2024</w:t>
      </w:r>
      <w:r w:rsidR="003F0671">
        <w:t>,</w:t>
      </w:r>
      <w:r>
        <w:t xml:space="preserve"> in Docket No. 20230129-EI.</w:t>
      </w:r>
    </w:p>
  </w:footnote>
  <w:footnote w:id="4">
    <w:p w14:paraId="3B80A7B8" w14:textId="77777777" w:rsidR="00274400" w:rsidRDefault="00274400" w:rsidP="00274400">
      <w:pPr>
        <w:pStyle w:val="FootnoteText"/>
      </w:pPr>
      <w:r>
        <w:rPr>
          <w:rStyle w:val="FootnoteReference"/>
        </w:rPr>
        <w:footnoteRef/>
      </w:r>
      <w:r>
        <w:t>Document No. 00219-2024, filed on January 18, 2024</w:t>
      </w:r>
      <w:r w:rsidR="003F0671">
        <w:t>,</w:t>
      </w:r>
      <w:r>
        <w:t xml:space="preserve"> in Docket No. 20230129-EI.</w:t>
      </w:r>
    </w:p>
  </w:footnote>
  <w:footnote w:id="5">
    <w:p w14:paraId="51AF094C" w14:textId="77777777" w:rsidR="00497E19" w:rsidRDefault="00497E19">
      <w:pPr>
        <w:pStyle w:val="FootnoteText"/>
      </w:pPr>
      <w:r>
        <w:rPr>
          <w:rStyle w:val="FootnoteReference"/>
        </w:rPr>
        <w:footnoteRef/>
      </w:r>
      <w:r>
        <w:t xml:space="preserve">See Order No. PSC-11-0439-PAA-EQ, issued October 11, 2011, in Docket No. 20110090-EQ, </w:t>
      </w:r>
      <w:r w:rsidRPr="00497E19">
        <w:rPr>
          <w:i/>
        </w:rPr>
        <w:t>In re: Petition for Approving Negotiated Power Purchase Agreement between Progress Energy Flor</w:t>
      </w:r>
      <w:r>
        <w:rPr>
          <w:i/>
        </w:rPr>
        <w:t xml:space="preserve">ida, Inc. and U.S. </w:t>
      </w:r>
      <w:proofErr w:type="spellStart"/>
      <w:r>
        <w:rPr>
          <w:i/>
        </w:rPr>
        <w:t>Ecogen</w:t>
      </w:r>
      <w:proofErr w:type="spellEnd"/>
      <w:r>
        <w:rPr>
          <w:i/>
        </w:rPr>
        <w:t xml:space="preserve"> </w:t>
      </w:r>
      <w:r w:rsidRPr="00497E19">
        <w:rPr>
          <w:i/>
        </w:rPr>
        <w:t>Polk, LLC</w:t>
      </w:r>
      <w:r w:rsidR="00005359">
        <w:rPr>
          <w:i/>
        </w:rPr>
        <w:t>.</w:t>
      </w:r>
    </w:p>
  </w:footnote>
  <w:footnote w:id="6">
    <w:p w14:paraId="523AC7A0" w14:textId="77777777" w:rsidR="00AD09A9" w:rsidRDefault="00AD09A9" w:rsidP="00AD09A9">
      <w:pPr>
        <w:pStyle w:val="FootnoteText"/>
      </w:pPr>
      <w:r>
        <w:rPr>
          <w:rStyle w:val="FootnoteReference"/>
        </w:rPr>
        <w:footnoteRef/>
      </w:r>
      <w:r>
        <w:t xml:space="preserve">See Order No. PSC-2023-0179-PAA-EQ, issued June 21, 2023, in Docket No. 20230041-EQ, </w:t>
      </w:r>
      <w:r w:rsidRPr="00E5122C">
        <w:rPr>
          <w:i/>
        </w:rPr>
        <w:t>In re: Petition for approval of revisions to standard offer contracts and rate schedule COG-2, by Tampa Electric Company</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5F8E5" w14:textId="77777777" w:rsidR="00BC402E" w:rsidRDefault="0034364E"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20230129-EI</w:t>
    </w:r>
    <w:bookmarkEnd w:id="15"/>
  </w:p>
  <w:p w14:paraId="1CDA6187" w14:textId="77777777" w:rsidR="00BC402E" w:rsidRDefault="00BC402E">
    <w:pPr>
      <w:pStyle w:val="Header"/>
    </w:pPr>
    <w:r>
      <w:t xml:space="preserve">Date: </w:t>
    </w:r>
    <w:r w:rsidR="00DA4A47">
      <w:fldChar w:fldCharType="begin"/>
    </w:r>
    <w:r w:rsidR="00DA4A47">
      <w:instrText xml:space="preserve"> REF FilingDate </w:instrText>
    </w:r>
    <w:r w:rsidR="00DA4A47">
      <w:fldChar w:fldCharType="separate"/>
    </w:r>
    <w:r w:rsidR="005222C8">
      <w:t>February 22, 2024</w:t>
    </w:r>
    <w:r w:rsidR="00DA4A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3B2EA" w14:textId="118BB247"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222C8">
      <w:t>Docket No.</w:t>
    </w:r>
    <w:r>
      <w:fldChar w:fldCharType="end"/>
    </w:r>
    <w:r>
      <w:t xml:space="preserve"> </w:t>
    </w:r>
    <w:r>
      <w:fldChar w:fldCharType="begin"/>
    </w:r>
    <w:r>
      <w:instrText xml:space="preserve"> REF DocketList</w:instrText>
    </w:r>
    <w:r>
      <w:fldChar w:fldCharType="separate"/>
    </w:r>
    <w:r w:rsidR="005222C8">
      <w:t>20230129-EI</w:t>
    </w:r>
    <w:r>
      <w:fldChar w:fldCharType="end"/>
    </w:r>
    <w:r>
      <w:tab/>
      <w:t xml:space="preserve">Issue </w:t>
    </w:r>
    <w:r w:rsidR="00DA4A47">
      <w:fldChar w:fldCharType="begin"/>
    </w:r>
    <w:r w:rsidR="00DA4A47">
      <w:instrText xml:space="preserve"> Seq Issue \c \* Arabic </w:instrText>
    </w:r>
    <w:r w:rsidR="00DA4A47">
      <w:fldChar w:fldCharType="separate"/>
    </w:r>
    <w:r w:rsidR="00511009">
      <w:rPr>
        <w:noProof/>
      </w:rPr>
      <w:t>1</w:t>
    </w:r>
    <w:r w:rsidR="00DA4A47">
      <w:rPr>
        <w:noProof/>
      </w:rPr>
      <w:fldChar w:fldCharType="end"/>
    </w:r>
  </w:p>
  <w:p w14:paraId="10637E72" w14:textId="77777777" w:rsidR="00BC402E" w:rsidRDefault="00BC402E">
    <w:pPr>
      <w:pStyle w:val="Header"/>
    </w:pPr>
    <w:r>
      <w:t xml:space="preserve">Date: </w:t>
    </w:r>
    <w:r w:rsidR="00DA4A47">
      <w:fldChar w:fldCharType="begin"/>
    </w:r>
    <w:r w:rsidR="00DA4A47">
      <w:instrText xml:space="preserve"> REF FilingDate </w:instrText>
    </w:r>
    <w:r w:rsidR="00DA4A47">
      <w:fldChar w:fldCharType="separate"/>
    </w:r>
    <w:r w:rsidR="005222C8">
      <w:t>February 22, 2024</w:t>
    </w:r>
    <w:r w:rsidR="00DA4A4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1F2F2"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01531" w14:textId="73B61CDA" w:rsidR="00F52841" w:rsidRDefault="00550CD8"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20230129-EI</w:t>
    </w:r>
    <w:r>
      <w:fldChar w:fldCharType="end"/>
    </w:r>
    <w:r>
      <w:tab/>
      <w:t>Attachment A</w:t>
    </w:r>
  </w:p>
  <w:p w14:paraId="6F3B6232" w14:textId="5BB9129A" w:rsidR="00550CD8" w:rsidRDefault="00550CD8" w:rsidP="00F52841">
    <w:pPr>
      <w:pStyle w:val="Header"/>
      <w:tabs>
        <w:tab w:val="clear" w:pos="8640"/>
        <w:tab w:val="left" w:pos="8010"/>
      </w:tabs>
    </w:pPr>
    <w:r>
      <w:t xml:space="preserve">Date: </w:t>
    </w:r>
    <w:fldSimple w:instr=" REF FilingDate ">
      <w:r>
        <w:t>February 22, 2024</w:t>
      </w:r>
    </w:fldSimple>
    <w:r w:rsidR="00F52841">
      <w:tab/>
    </w:r>
    <w:r w:rsidR="00F52841">
      <w:tab/>
      <w:t xml:space="preserve">Page </w:t>
    </w:r>
    <w:r w:rsidR="00F52841">
      <w:fldChar w:fldCharType="begin"/>
    </w:r>
    <w:r w:rsidR="00F52841">
      <w:instrText xml:space="preserve">= </w:instrText>
    </w:r>
    <w:r w:rsidR="00F52841">
      <w:fldChar w:fldCharType="begin"/>
    </w:r>
    <w:r w:rsidR="00F52841">
      <w:instrText xml:space="preserve"> </w:instrText>
    </w:r>
    <w:r w:rsidR="006238B6">
      <w:instrText>page</w:instrText>
    </w:r>
    <w:r w:rsidR="00F52841">
      <w:instrText xml:space="preserve"> </w:instrText>
    </w:r>
    <w:r w:rsidR="00F52841">
      <w:fldChar w:fldCharType="separate"/>
    </w:r>
    <w:r w:rsidR="00511009">
      <w:rPr>
        <w:noProof/>
      </w:rPr>
      <w:instrText>21</w:instrText>
    </w:r>
    <w:r w:rsidR="00F52841">
      <w:fldChar w:fldCharType="end"/>
    </w:r>
    <w:r w:rsidR="006238B6">
      <w:instrText>-6</w:instrText>
    </w:r>
    <w:r w:rsidR="00F52841">
      <w:instrText xml:space="preserve"> </w:instrText>
    </w:r>
    <w:r w:rsidR="00F52841">
      <w:fldChar w:fldCharType="separate"/>
    </w:r>
    <w:r w:rsidR="00511009">
      <w:rPr>
        <w:noProof/>
      </w:rPr>
      <w:t>15</w:t>
    </w:r>
    <w:r w:rsidR="00F52841">
      <w:fldChar w:fldCharType="end"/>
    </w:r>
    <w:r w:rsidR="00F52841">
      <w:t xml:space="preserve"> of 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4364E"/>
    <w:rsid w:val="00001D8C"/>
    <w:rsid w:val="000043D5"/>
    <w:rsid w:val="0000512C"/>
    <w:rsid w:val="00005359"/>
    <w:rsid w:val="00006170"/>
    <w:rsid w:val="0001049A"/>
    <w:rsid w:val="00010E37"/>
    <w:rsid w:val="000172DA"/>
    <w:rsid w:val="00017B59"/>
    <w:rsid w:val="00017D1B"/>
    <w:rsid w:val="0002181D"/>
    <w:rsid w:val="00022337"/>
    <w:rsid w:val="00023A0E"/>
    <w:rsid w:val="000247C5"/>
    <w:rsid w:val="0002749F"/>
    <w:rsid w:val="000277C2"/>
    <w:rsid w:val="00035139"/>
    <w:rsid w:val="00035B48"/>
    <w:rsid w:val="00036CE2"/>
    <w:rsid w:val="000437FE"/>
    <w:rsid w:val="00050863"/>
    <w:rsid w:val="000513BE"/>
    <w:rsid w:val="00051573"/>
    <w:rsid w:val="000541D3"/>
    <w:rsid w:val="0005451B"/>
    <w:rsid w:val="00065A06"/>
    <w:rsid w:val="00065A1B"/>
    <w:rsid w:val="000666F3"/>
    <w:rsid w:val="00070DCB"/>
    <w:rsid w:val="00072CCA"/>
    <w:rsid w:val="00073120"/>
    <w:rsid w:val="000764D0"/>
    <w:rsid w:val="000828D3"/>
    <w:rsid w:val="0009578D"/>
    <w:rsid w:val="000962A6"/>
    <w:rsid w:val="000A2B57"/>
    <w:rsid w:val="000A418B"/>
    <w:rsid w:val="000B0ACE"/>
    <w:rsid w:val="000B4BF2"/>
    <w:rsid w:val="000B61CF"/>
    <w:rsid w:val="000C4431"/>
    <w:rsid w:val="000C6607"/>
    <w:rsid w:val="000D1C06"/>
    <w:rsid w:val="000D3043"/>
    <w:rsid w:val="000D4319"/>
    <w:rsid w:val="000E1CC0"/>
    <w:rsid w:val="000E1DE1"/>
    <w:rsid w:val="000E24FA"/>
    <w:rsid w:val="000E338A"/>
    <w:rsid w:val="000E4392"/>
    <w:rsid w:val="000E552D"/>
    <w:rsid w:val="000F374A"/>
    <w:rsid w:val="000F4607"/>
    <w:rsid w:val="000F4DAF"/>
    <w:rsid w:val="0010384C"/>
    <w:rsid w:val="00105BA1"/>
    <w:rsid w:val="001076AF"/>
    <w:rsid w:val="001109F6"/>
    <w:rsid w:val="00116C6B"/>
    <w:rsid w:val="00117C8C"/>
    <w:rsid w:val="001239F0"/>
    <w:rsid w:val="00124C38"/>
    <w:rsid w:val="00124E2E"/>
    <w:rsid w:val="00125ED4"/>
    <w:rsid w:val="001303BF"/>
    <w:rsid w:val="001305E9"/>
    <w:rsid w:val="001307AF"/>
    <w:rsid w:val="0013347E"/>
    <w:rsid w:val="0013448D"/>
    <w:rsid w:val="00135687"/>
    <w:rsid w:val="00136BD1"/>
    <w:rsid w:val="00137691"/>
    <w:rsid w:val="00146B5D"/>
    <w:rsid w:val="00150ECE"/>
    <w:rsid w:val="0015506E"/>
    <w:rsid w:val="001578F4"/>
    <w:rsid w:val="00157964"/>
    <w:rsid w:val="00163031"/>
    <w:rsid w:val="001654C4"/>
    <w:rsid w:val="00171A90"/>
    <w:rsid w:val="00175D07"/>
    <w:rsid w:val="00180254"/>
    <w:rsid w:val="001825C2"/>
    <w:rsid w:val="00191E1F"/>
    <w:rsid w:val="00191EE8"/>
    <w:rsid w:val="00192943"/>
    <w:rsid w:val="00193BAF"/>
    <w:rsid w:val="00194791"/>
    <w:rsid w:val="00194856"/>
    <w:rsid w:val="001A7406"/>
    <w:rsid w:val="001A7AE4"/>
    <w:rsid w:val="001B1EDC"/>
    <w:rsid w:val="001B4053"/>
    <w:rsid w:val="001B40B7"/>
    <w:rsid w:val="001B4FEE"/>
    <w:rsid w:val="001B51C5"/>
    <w:rsid w:val="001B672A"/>
    <w:rsid w:val="001B6F3F"/>
    <w:rsid w:val="001C52B5"/>
    <w:rsid w:val="001C5C00"/>
    <w:rsid w:val="001D0D3E"/>
    <w:rsid w:val="001D2817"/>
    <w:rsid w:val="001D2899"/>
    <w:rsid w:val="001D6C27"/>
    <w:rsid w:val="001D7EEA"/>
    <w:rsid w:val="001E14A3"/>
    <w:rsid w:val="001E390F"/>
    <w:rsid w:val="001E5F20"/>
    <w:rsid w:val="001E7FF4"/>
    <w:rsid w:val="001F2245"/>
    <w:rsid w:val="001F2853"/>
    <w:rsid w:val="001F2C63"/>
    <w:rsid w:val="001F432B"/>
    <w:rsid w:val="001F48C7"/>
    <w:rsid w:val="001F6DA1"/>
    <w:rsid w:val="00200178"/>
    <w:rsid w:val="00204200"/>
    <w:rsid w:val="002044E6"/>
    <w:rsid w:val="00204568"/>
    <w:rsid w:val="00205C82"/>
    <w:rsid w:val="00205DC2"/>
    <w:rsid w:val="00212B17"/>
    <w:rsid w:val="002163B6"/>
    <w:rsid w:val="002167A6"/>
    <w:rsid w:val="00217215"/>
    <w:rsid w:val="00220732"/>
    <w:rsid w:val="0022121F"/>
    <w:rsid w:val="00221D32"/>
    <w:rsid w:val="00222AC1"/>
    <w:rsid w:val="00225C3F"/>
    <w:rsid w:val="00225F65"/>
    <w:rsid w:val="00244A0A"/>
    <w:rsid w:val="002452AC"/>
    <w:rsid w:val="00263AD3"/>
    <w:rsid w:val="00263C28"/>
    <w:rsid w:val="00263D44"/>
    <w:rsid w:val="00264614"/>
    <w:rsid w:val="00264D2E"/>
    <w:rsid w:val="00265598"/>
    <w:rsid w:val="002675D7"/>
    <w:rsid w:val="002702AD"/>
    <w:rsid w:val="00274400"/>
    <w:rsid w:val="00281EB4"/>
    <w:rsid w:val="00286AC0"/>
    <w:rsid w:val="00292D82"/>
    <w:rsid w:val="00293EE7"/>
    <w:rsid w:val="002963CB"/>
    <w:rsid w:val="002B2DAC"/>
    <w:rsid w:val="002B4A01"/>
    <w:rsid w:val="002B673B"/>
    <w:rsid w:val="002C107B"/>
    <w:rsid w:val="002C1779"/>
    <w:rsid w:val="002C291B"/>
    <w:rsid w:val="002C746A"/>
    <w:rsid w:val="002C7E4E"/>
    <w:rsid w:val="002D226D"/>
    <w:rsid w:val="002D24D8"/>
    <w:rsid w:val="002D3A34"/>
    <w:rsid w:val="002D74E3"/>
    <w:rsid w:val="002E2ED2"/>
    <w:rsid w:val="002E46B4"/>
    <w:rsid w:val="002F6030"/>
    <w:rsid w:val="003001AC"/>
    <w:rsid w:val="003017E6"/>
    <w:rsid w:val="003037E1"/>
    <w:rsid w:val="00307E51"/>
    <w:rsid w:val="003103EC"/>
    <w:rsid w:val="00312132"/>
    <w:rsid w:val="003130BA"/>
    <w:rsid w:val="003144EF"/>
    <w:rsid w:val="0031480E"/>
    <w:rsid w:val="00316877"/>
    <w:rsid w:val="0032208F"/>
    <w:rsid w:val="00322F74"/>
    <w:rsid w:val="00325E15"/>
    <w:rsid w:val="00340073"/>
    <w:rsid w:val="003411D8"/>
    <w:rsid w:val="0034364E"/>
    <w:rsid w:val="003445B0"/>
    <w:rsid w:val="00351E24"/>
    <w:rsid w:val="00353B66"/>
    <w:rsid w:val="00353F94"/>
    <w:rsid w:val="00354148"/>
    <w:rsid w:val="00355934"/>
    <w:rsid w:val="00357928"/>
    <w:rsid w:val="00360590"/>
    <w:rsid w:val="003632FD"/>
    <w:rsid w:val="0036365F"/>
    <w:rsid w:val="00365F05"/>
    <w:rsid w:val="00370F78"/>
    <w:rsid w:val="00372805"/>
    <w:rsid w:val="00373180"/>
    <w:rsid w:val="00374115"/>
    <w:rsid w:val="00375AB9"/>
    <w:rsid w:val="0037691E"/>
    <w:rsid w:val="003821A0"/>
    <w:rsid w:val="00385B04"/>
    <w:rsid w:val="003864CF"/>
    <w:rsid w:val="003948AE"/>
    <w:rsid w:val="003A08C0"/>
    <w:rsid w:val="003A22A6"/>
    <w:rsid w:val="003A32EB"/>
    <w:rsid w:val="003A4596"/>
    <w:rsid w:val="003A5494"/>
    <w:rsid w:val="003B2510"/>
    <w:rsid w:val="003B4355"/>
    <w:rsid w:val="003C1A7D"/>
    <w:rsid w:val="003C2CC4"/>
    <w:rsid w:val="003C3710"/>
    <w:rsid w:val="003C42A3"/>
    <w:rsid w:val="003C48F7"/>
    <w:rsid w:val="003D7476"/>
    <w:rsid w:val="003E0463"/>
    <w:rsid w:val="003E0EFC"/>
    <w:rsid w:val="003E32DF"/>
    <w:rsid w:val="003E4A2B"/>
    <w:rsid w:val="003E6FE9"/>
    <w:rsid w:val="003E76C2"/>
    <w:rsid w:val="003F0671"/>
    <w:rsid w:val="003F110F"/>
    <w:rsid w:val="003F1367"/>
    <w:rsid w:val="003F1679"/>
    <w:rsid w:val="003F21EB"/>
    <w:rsid w:val="003F2DF4"/>
    <w:rsid w:val="003F4A35"/>
    <w:rsid w:val="003F5F03"/>
    <w:rsid w:val="003F7FDD"/>
    <w:rsid w:val="00402101"/>
    <w:rsid w:val="00402481"/>
    <w:rsid w:val="004042B4"/>
    <w:rsid w:val="00410DC4"/>
    <w:rsid w:val="00412DAE"/>
    <w:rsid w:val="0041302D"/>
    <w:rsid w:val="0041581C"/>
    <w:rsid w:val="00415B8F"/>
    <w:rsid w:val="004242E6"/>
    <w:rsid w:val="00426E11"/>
    <w:rsid w:val="00427B35"/>
    <w:rsid w:val="00431598"/>
    <w:rsid w:val="004319AD"/>
    <w:rsid w:val="00433930"/>
    <w:rsid w:val="00433C05"/>
    <w:rsid w:val="004355B4"/>
    <w:rsid w:val="004401C4"/>
    <w:rsid w:val="004426B8"/>
    <w:rsid w:val="00443D0A"/>
    <w:rsid w:val="00444432"/>
    <w:rsid w:val="0044607A"/>
    <w:rsid w:val="00447D5C"/>
    <w:rsid w:val="00450202"/>
    <w:rsid w:val="004502B2"/>
    <w:rsid w:val="00455499"/>
    <w:rsid w:val="00463D79"/>
    <w:rsid w:val="00464310"/>
    <w:rsid w:val="004649A7"/>
    <w:rsid w:val="00467E3A"/>
    <w:rsid w:val="00471860"/>
    <w:rsid w:val="00477026"/>
    <w:rsid w:val="00477730"/>
    <w:rsid w:val="00484BD5"/>
    <w:rsid w:val="00497E19"/>
    <w:rsid w:val="004A38F2"/>
    <w:rsid w:val="004A5064"/>
    <w:rsid w:val="004A744D"/>
    <w:rsid w:val="004B1224"/>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2696"/>
    <w:rsid w:val="004E330D"/>
    <w:rsid w:val="004E4985"/>
    <w:rsid w:val="004E5147"/>
    <w:rsid w:val="004E69B5"/>
    <w:rsid w:val="004F50D1"/>
    <w:rsid w:val="004F5C43"/>
    <w:rsid w:val="005050A2"/>
    <w:rsid w:val="00506030"/>
    <w:rsid w:val="0050652D"/>
    <w:rsid w:val="00506C03"/>
    <w:rsid w:val="00511009"/>
    <w:rsid w:val="00511A11"/>
    <w:rsid w:val="0051431A"/>
    <w:rsid w:val="00514B52"/>
    <w:rsid w:val="00516287"/>
    <w:rsid w:val="00516496"/>
    <w:rsid w:val="005222C8"/>
    <w:rsid w:val="00522E7D"/>
    <w:rsid w:val="00523B11"/>
    <w:rsid w:val="0052455B"/>
    <w:rsid w:val="0052572A"/>
    <w:rsid w:val="00531B80"/>
    <w:rsid w:val="00532DFB"/>
    <w:rsid w:val="00537DD2"/>
    <w:rsid w:val="00543147"/>
    <w:rsid w:val="00543CB3"/>
    <w:rsid w:val="005442E4"/>
    <w:rsid w:val="005454D2"/>
    <w:rsid w:val="00547652"/>
    <w:rsid w:val="0054772F"/>
    <w:rsid w:val="00550CD8"/>
    <w:rsid w:val="0055529B"/>
    <w:rsid w:val="00560FF0"/>
    <w:rsid w:val="005614BD"/>
    <w:rsid w:val="00567386"/>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2237"/>
    <w:rsid w:val="005C2635"/>
    <w:rsid w:val="005C33CE"/>
    <w:rsid w:val="005D0F74"/>
    <w:rsid w:val="005D2E7D"/>
    <w:rsid w:val="005D422F"/>
    <w:rsid w:val="005D4A8F"/>
    <w:rsid w:val="005D561B"/>
    <w:rsid w:val="005D578F"/>
    <w:rsid w:val="005D5ECF"/>
    <w:rsid w:val="005E36D4"/>
    <w:rsid w:val="005F468D"/>
    <w:rsid w:val="005F69A3"/>
    <w:rsid w:val="00601B56"/>
    <w:rsid w:val="006035C2"/>
    <w:rsid w:val="00604CC7"/>
    <w:rsid w:val="00613441"/>
    <w:rsid w:val="00613613"/>
    <w:rsid w:val="00615423"/>
    <w:rsid w:val="0061546A"/>
    <w:rsid w:val="006165B2"/>
    <w:rsid w:val="00617276"/>
    <w:rsid w:val="006238B6"/>
    <w:rsid w:val="0062527B"/>
    <w:rsid w:val="00625B09"/>
    <w:rsid w:val="00625D97"/>
    <w:rsid w:val="00625F1C"/>
    <w:rsid w:val="0062658E"/>
    <w:rsid w:val="006279E1"/>
    <w:rsid w:val="00630CEB"/>
    <w:rsid w:val="00632264"/>
    <w:rsid w:val="006355F2"/>
    <w:rsid w:val="006374B0"/>
    <w:rsid w:val="00644865"/>
    <w:rsid w:val="006470BC"/>
    <w:rsid w:val="00651BEB"/>
    <w:rsid w:val="00652AAC"/>
    <w:rsid w:val="006554D3"/>
    <w:rsid w:val="006603F4"/>
    <w:rsid w:val="00661708"/>
    <w:rsid w:val="00664FAE"/>
    <w:rsid w:val="00666522"/>
    <w:rsid w:val="00667036"/>
    <w:rsid w:val="00667B89"/>
    <w:rsid w:val="00670BF8"/>
    <w:rsid w:val="0067380F"/>
    <w:rsid w:val="00673BDB"/>
    <w:rsid w:val="00674341"/>
    <w:rsid w:val="00674E93"/>
    <w:rsid w:val="006771B8"/>
    <w:rsid w:val="00682631"/>
    <w:rsid w:val="00683A89"/>
    <w:rsid w:val="006843B6"/>
    <w:rsid w:val="0068481F"/>
    <w:rsid w:val="00686D54"/>
    <w:rsid w:val="00693EA1"/>
    <w:rsid w:val="0069636F"/>
    <w:rsid w:val="00696F5D"/>
    <w:rsid w:val="00697249"/>
    <w:rsid w:val="006A06F3"/>
    <w:rsid w:val="006A1A67"/>
    <w:rsid w:val="006B09C4"/>
    <w:rsid w:val="006B2A27"/>
    <w:rsid w:val="006B3947"/>
    <w:rsid w:val="006B4293"/>
    <w:rsid w:val="006B624F"/>
    <w:rsid w:val="006C0C95"/>
    <w:rsid w:val="006C31E3"/>
    <w:rsid w:val="006D18D3"/>
    <w:rsid w:val="006D1EE9"/>
    <w:rsid w:val="006D25F3"/>
    <w:rsid w:val="006D3BD1"/>
    <w:rsid w:val="006E010E"/>
    <w:rsid w:val="006E08CB"/>
    <w:rsid w:val="006E2BAE"/>
    <w:rsid w:val="006E3D25"/>
    <w:rsid w:val="006E598D"/>
    <w:rsid w:val="006F4483"/>
    <w:rsid w:val="0070322C"/>
    <w:rsid w:val="0070437D"/>
    <w:rsid w:val="00704CF1"/>
    <w:rsid w:val="00705B04"/>
    <w:rsid w:val="0071040E"/>
    <w:rsid w:val="00717EE9"/>
    <w:rsid w:val="00724975"/>
    <w:rsid w:val="00724992"/>
    <w:rsid w:val="00724F64"/>
    <w:rsid w:val="00725929"/>
    <w:rsid w:val="00727F90"/>
    <w:rsid w:val="00734820"/>
    <w:rsid w:val="007349DC"/>
    <w:rsid w:val="00737C17"/>
    <w:rsid w:val="0074365E"/>
    <w:rsid w:val="00744B55"/>
    <w:rsid w:val="007515FD"/>
    <w:rsid w:val="00760D80"/>
    <w:rsid w:val="00761CB4"/>
    <w:rsid w:val="00780C09"/>
    <w:rsid w:val="00780DDF"/>
    <w:rsid w:val="00781841"/>
    <w:rsid w:val="00782DB1"/>
    <w:rsid w:val="007834E9"/>
    <w:rsid w:val="00787DBC"/>
    <w:rsid w:val="0079019A"/>
    <w:rsid w:val="00792935"/>
    <w:rsid w:val="0079509B"/>
    <w:rsid w:val="007A04A1"/>
    <w:rsid w:val="007A1840"/>
    <w:rsid w:val="007A54A1"/>
    <w:rsid w:val="007B730C"/>
    <w:rsid w:val="007C0528"/>
    <w:rsid w:val="007C08EA"/>
    <w:rsid w:val="007C3D38"/>
    <w:rsid w:val="007D0A27"/>
    <w:rsid w:val="007D0F35"/>
    <w:rsid w:val="007D1783"/>
    <w:rsid w:val="007D4546"/>
    <w:rsid w:val="007D4FEB"/>
    <w:rsid w:val="007D6146"/>
    <w:rsid w:val="007E0CE7"/>
    <w:rsid w:val="007F1193"/>
    <w:rsid w:val="007F417F"/>
    <w:rsid w:val="007F7644"/>
    <w:rsid w:val="0080308D"/>
    <w:rsid w:val="008042BD"/>
    <w:rsid w:val="00804E17"/>
    <w:rsid w:val="008050B3"/>
    <w:rsid w:val="00816624"/>
    <w:rsid w:val="00822427"/>
    <w:rsid w:val="00822562"/>
    <w:rsid w:val="00823663"/>
    <w:rsid w:val="00823664"/>
    <w:rsid w:val="008305B7"/>
    <w:rsid w:val="00832DDC"/>
    <w:rsid w:val="00840ED0"/>
    <w:rsid w:val="008426B0"/>
    <w:rsid w:val="008431BB"/>
    <w:rsid w:val="00845E34"/>
    <w:rsid w:val="00850BAC"/>
    <w:rsid w:val="0085341D"/>
    <w:rsid w:val="00854A3E"/>
    <w:rsid w:val="00855D08"/>
    <w:rsid w:val="008618A4"/>
    <w:rsid w:val="008627B5"/>
    <w:rsid w:val="008731AB"/>
    <w:rsid w:val="00874344"/>
    <w:rsid w:val="0087505D"/>
    <w:rsid w:val="00877703"/>
    <w:rsid w:val="00882155"/>
    <w:rsid w:val="0088233B"/>
    <w:rsid w:val="0088599E"/>
    <w:rsid w:val="00886C37"/>
    <w:rsid w:val="008915FC"/>
    <w:rsid w:val="00892D99"/>
    <w:rsid w:val="00893315"/>
    <w:rsid w:val="00894C09"/>
    <w:rsid w:val="0089724F"/>
    <w:rsid w:val="008A1DAD"/>
    <w:rsid w:val="008B5C68"/>
    <w:rsid w:val="008B62AE"/>
    <w:rsid w:val="008C04B5"/>
    <w:rsid w:val="008C14FA"/>
    <w:rsid w:val="008C7B0B"/>
    <w:rsid w:val="008D4057"/>
    <w:rsid w:val="008E12D6"/>
    <w:rsid w:val="008E1F19"/>
    <w:rsid w:val="008F2262"/>
    <w:rsid w:val="008F4D2B"/>
    <w:rsid w:val="008F5B91"/>
    <w:rsid w:val="008F7736"/>
    <w:rsid w:val="0090019E"/>
    <w:rsid w:val="00900435"/>
    <w:rsid w:val="00901086"/>
    <w:rsid w:val="00901C8A"/>
    <w:rsid w:val="00902F66"/>
    <w:rsid w:val="00903E5E"/>
    <w:rsid w:val="009049F1"/>
    <w:rsid w:val="00904F3B"/>
    <w:rsid w:val="00905886"/>
    <w:rsid w:val="009070D6"/>
    <w:rsid w:val="009076C6"/>
    <w:rsid w:val="0091019E"/>
    <w:rsid w:val="009106F1"/>
    <w:rsid w:val="00912289"/>
    <w:rsid w:val="00912404"/>
    <w:rsid w:val="009145D6"/>
    <w:rsid w:val="00915541"/>
    <w:rsid w:val="00920E64"/>
    <w:rsid w:val="00922002"/>
    <w:rsid w:val="009225CB"/>
    <w:rsid w:val="00924020"/>
    <w:rsid w:val="00924BF4"/>
    <w:rsid w:val="009271A7"/>
    <w:rsid w:val="0092762F"/>
    <w:rsid w:val="0093658B"/>
    <w:rsid w:val="009429FF"/>
    <w:rsid w:val="009444D1"/>
    <w:rsid w:val="009452E5"/>
    <w:rsid w:val="00945BD6"/>
    <w:rsid w:val="009479FB"/>
    <w:rsid w:val="00951C45"/>
    <w:rsid w:val="00951DD8"/>
    <w:rsid w:val="009656F2"/>
    <w:rsid w:val="00966A08"/>
    <w:rsid w:val="009701B7"/>
    <w:rsid w:val="00971207"/>
    <w:rsid w:val="00975CB4"/>
    <w:rsid w:val="0098385D"/>
    <w:rsid w:val="009863B0"/>
    <w:rsid w:val="00987DE1"/>
    <w:rsid w:val="00990571"/>
    <w:rsid w:val="00991905"/>
    <w:rsid w:val="009926B2"/>
    <w:rsid w:val="00995B95"/>
    <w:rsid w:val="0099673A"/>
    <w:rsid w:val="009A0E58"/>
    <w:rsid w:val="009A3291"/>
    <w:rsid w:val="009A3330"/>
    <w:rsid w:val="009A548F"/>
    <w:rsid w:val="009A7C96"/>
    <w:rsid w:val="009B08EB"/>
    <w:rsid w:val="009B3549"/>
    <w:rsid w:val="009B3661"/>
    <w:rsid w:val="009B5F0E"/>
    <w:rsid w:val="009B61BF"/>
    <w:rsid w:val="009C3253"/>
    <w:rsid w:val="009C3DB9"/>
    <w:rsid w:val="009C5968"/>
    <w:rsid w:val="009C7A3C"/>
    <w:rsid w:val="009D0436"/>
    <w:rsid w:val="009D46E5"/>
    <w:rsid w:val="009D568A"/>
    <w:rsid w:val="009D6955"/>
    <w:rsid w:val="009E0209"/>
    <w:rsid w:val="009F04EC"/>
    <w:rsid w:val="009F2A7C"/>
    <w:rsid w:val="009F3B36"/>
    <w:rsid w:val="00A019B9"/>
    <w:rsid w:val="00A028C1"/>
    <w:rsid w:val="00A03157"/>
    <w:rsid w:val="00A0460B"/>
    <w:rsid w:val="00A11756"/>
    <w:rsid w:val="00A12497"/>
    <w:rsid w:val="00A12508"/>
    <w:rsid w:val="00A1282B"/>
    <w:rsid w:val="00A13A27"/>
    <w:rsid w:val="00A1490B"/>
    <w:rsid w:val="00A15B7C"/>
    <w:rsid w:val="00A175B6"/>
    <w:rsid w:val="00A21835"/>
    <w:rsid w:val="00A2374B"/>
    <w:rsid w:val="00A23AAB"/>
    <w:rsid w:val="00A27D6E"/>
    <w:rsid w:val="00A328EC"/>
    <w:rsid w:val="00A33A51"/>
    <w:rsid w:val="00A35507"/>
    <w:rsid w:val="00A41CA6"/>
    <w:rsid w:val="00A431ED"/>
    <w:rsid w:val="00A44B3F"/>
    <w:rsid w:val="00A47927"/>
    <w:rsid w:val="00A47FFC"/>
    <w:rsid w:val="00A526A6"/>
    <w:rsid w:val="00A5442F"/>
    <w:rsid w:val="00A54EC5"/>
    <w:rsid w:val="00A54FF9"/>
    <w:rsid w:val="00A56765"/>
    <w:rsid w:val="00A675AC"/>
    <w:rsid w:val="00A7097D"/>
    <w:rsid w:val="00A7516C"/>
    <w:rsid w:val="00A7581F"/>
    <w:rsid w:val="00A81274"/>
    <w:rsid w:val="00A86ACA"/>
    <w:rsid w:val="00A92439"/>
    <w:rsid w:val="00A92FB1"/>
    <w:rsid w:val="00A95980"/>
    <w:rsid w:val="00A95A0C"/>
    <w:rsid w:val="00AA1F4E"/>
    <w:rsid w:val="00AA2765"/>
    <w:rsid w:val="00AA77B5"/>
    <w:rsid w:val="00AB2999"/>
    <w:rsid w:val="00AB311A"/>
    <w:rsid w:val="00AB4A2B"/>
    <w:rsid w:val="00AB6B1D"/>
    <w:rsid w:val="00AB6C5D"/>
    <w:rsid w:val="00AC3401"/>
    <w:rsid w:val="00AC51A7"/>
    <w:rsid w:val="00AC603B"/>
    <w:rsid w:val="00AD09A9"/>
    <w:rsid w:val="00AD0E89"/>
    <w:rsid w:val="00AD444B"/>
    <w:rsid w:val="00AD5614"/>
    <w:rsid w:val="00AD6C78"/>
    <w:rsid w:val="00AE0040"/>
    <w:rsid w:val="00AE03F0"/>
    <w:rsid w:val="00AE15F0"/>
    <w:rsid w:val="00AE2EAB"/>
    <w:rsid w:val="00AE3D3B"/>
    <w:rsid w:val="00AF13D0"/>
    <w:rsid w:val="00AF5E0E"/>
    <w:rsid w:val="00AF5F89"/>
    <w:rsid w:val="00AF6FB4"/>
    <w:rsid w:val="00AF73CB"/>
    <w:rsid w:val="00B002D6"/>
    <w:rsid w:val="00B02EF0"/>
    <w:rsid w:val="00B03379"/>
    <w:rsid w:val="00B03FA5"/>
    <w:rsid w:val="00B04110"/>
    <w:rsid w:val="00B05B51"/>
    <w:rsid w:val="00B14370"/>
    <w:rsid w:val="00B14E5A"/>
    <w:rsid w:val="00B15370"/>
    <w:rsid w:val="00B16DA4"/>
    <w:rsid w:val="00B17BEB"/>
    <w:rsid w:val="00B21A3C"/>
    <w:rsid w:val="00B223C0"/>
    <w:rsid w:val="00B234ED"/>
    <w:rsid w:val="00B249B2"/>
    <w:rsid w:val="00B25CA3"/>
    <w:rsid w:val="00B2765A"/>
    <w:rsid w:val="00B3109A"/>
    <w:rsid w:val="00B31F84"/>
    <w:rsid w:val="00B32D37"/>
    <w:rsid w:val="00B41AA8"/>
    <w:rsid w:val="00B42B45"/>
    <w:rsid w:val="00B514E4"/>
    <w:rsid w:val="00B516ED"/>
    <w:rsid w:val="00B54B91"/>
    <w:rsid w:val="00B565DA"/>
    <w:rsid w:val="00B57A6A"/>
    <w:rsid w:val="00B62D0D"/>
    <w:rsid w:val="00B63E39"/>
    <w:rsid w:val="00B64DD4"/>
    <w:rsid w:val="00B749EA"/>
    <w:rsid w:val="00B760F1"/>
    <w:rsid w:val="00B7669E"/>
    <w:rsid w:val="00B76EBB"/>
    <w:rsid w:val="00B77DA1"/>
    <w:rsid w:val="00B822A0"/>
    <w:rsid w:val="00B82F85"/>
    <w:rsid w:val="00B858AE"/>
    <w:rsid w:val="00B85964"/>
    <w:rsid w:val="00B96250"/>
    <w:rsid w:val="00BA0D55"/>
    <w:rsid w:val="00BA1F04"/>
    <w:rsid w:val="00BA37B3"/>
    <w:rsid w:val="00BA4CC6"/>
    <w:rsid w:val="00BA7F46"/>
    <w:rsid w:val="00BB0F1D"/>
    <w:rsid w:val="00BB3493"/>
    <w:rsid w:val="00BB4C05"/>
    <w:rsid w:val="00BB6E4C"/>
    <w:rsid w:val="00BB7468"/>
    <w:rsid w:val="00BB749D"/>
    <w:rsid w:val="00BC0514"/>
    <w:rsid w:val="00BC188A"/>
    <w:rsid w:val="00BC402E"/>
    <w:rsid w:val="00BC4C22"/>
    <w:rsid w:val="00BC70C6"/>
    <w:rsid w:val="00BD0F48"/>
    <w:rsid w:val="00BD14E5"/>
    <w:rsid w:val="00BE0458"/>
    <w:rsid w:val="00BE0E50"/>
    <w:rsid w:val="00BE3955"/>
    <w:rsid w:val="00BE5B41"/>
    <w:rsid w:val="00BE6DDB"/>
    <w:rsid w:val="00BF03E0"/>
    <w:rsid w:val="00BF5010"/>
    <w:rsid w:val="00C011C2"/>
    <w:rsid w:val="00C03009"/>
    <w:rsid w:val="00C03D5F"/>
    <w:rsid w:val="00C13791"/>
    <w:rsid w:val="00C210BD"/>
    <w:rsid w:val="00C21B7E"/>
    <w:rsid w:val="00C230A1"/>
    <w:rsid w:val="00C2575A"/>
    <w:rsid w:val="00C31BB3"/>
    <w:rsid w:val="00C34264"/>
    <w:rsid w:val="00C36977"/>
    <w:rsid w:val="00C46628"/>
    <w:rsid w:val="00C467DA"/>
    <w:rsid w:val="00C477D9"/>
    <w:rsid w:val="00C57869"/>
    <w:rsid w:val="00C60BA3"/>
    <w:rsid w:val="00C623F7"/>
    <w:rsid w:val="00C62A81"/>
    <w:rsid w:val="00C67CD7"/>
    <w:rsid w:val="00C708FE"/>
    <w:rsid w:val="00C71E00"/>
    <w:rsid w:val="00C75BC5"/>
    <w:rsid w:val="00C81670"/>
    <w:rsid w:val="00C81773"/>
    <w:rsid w:val="00C82861"/>
    <w:rsid w:val="00C86896"/>
    <w:rsid w:val="00C87321"/>
    <w:rsid w:val="00C907A8"/>
    <w:rsid w:val="00C91670"/>
    <w:rsid w:val="00C93211"/>
    <w:rsid w:val="00C93DB8"/>
    <w:rsid w:val="00C942EC"/>
    <w:rsid w:val="00C96047"/>
    <w:rsid w:val="00C979D0"/>
    <w:rsid w:val="00CA0818"/>
    <w:rsid w:val="00CA15C8"/>
    <w:rsid w:val="00CA2C8F"/>
    <w:rsid w:val="00CA30DA"/>
    <w:rsid w:val="00CA3383"/>
    <w:rsid w:val="00CA3A24"/>
    <w:rsid w:val="00CB1777"/>
    <w:rsid w:val="00CB220F"/>
    <w:rsid w:val="00CB33E9"/>
    <w:rsid w:val="00CC10A9"/>
    <w:rsid w:val="00CC7BF8"/>
    <w:rsid w:val="00CD0655"/>
    <w:rsid w:val="00CE2BF8"/>
    <w:rsid w:val="00CE36E3"/>
    <w:rsid w:val="00CE484E"/>
    <w:rsid w:val="00CE4D20"/>
    <w:rsid w:val="00CE518B"/>
    <w:rsid w:val="00CE656F"/>
    <w:rsid w:val="00CF0DA8"/>
    <w:rsid w:val="00CF2E25"/>
    <w:rsid w:val="00CF4453"/>
    <w:rsid w:val="00CF5589"/>
    <w:rsid w:val="00CF5D94"/>
    <w:rsid w:val="00CF7E0F"/>
    <w:rsid w:val="00D00893"/>
    <w:rsid w:val="00D01732"/>
    <w:rsid w:val="00D021D7"/>
    <w:rsid w:val="00D034D7"/>
    <w:rsid w:val="00D04BE4"/>
    <w:rsid w:val="00D06FC7"/>
    <w:rsid w:val="00D1192F"/>
    <w:rsid w:val="00D12565"/>
    <w:rsid w:val="00D140C1"/>
    <w:rsid w:val="00D14127"/>
    <w:rsid w:val="00D25178"/>
    <w:rsid w:val="00D43CF9"/>
    <w:rsid w:val="00D46E66"/>
    <w:rsid w:val="00D479AE"/>
    <w:rsid w:val="00D50FCD"/>
    <w:rsid w:val="00D533E3"/>
    <w:rsid w:val="00D60B16"/>
    <w:rsid w:val="00D60F02"/>
    <w:rsid w:val="00D66E49"/>
    <w:rsid w:val="00D70AB1"/>
    <w:rsid w:val="00D70D71"/>
    <w:rsid w:val="00D72F74"/>
    <w:rsid w:val="00D75CD6"/>
    <w:rsid w:val="00D77F8C"/>
    <w:rsid w:val="00D81563"/>
    <w:rsid w:val="00D81F04"/>
    <w:rsid w:val="00D837C1"/>
    <w:rsid w:val="00D85907"/>
    <w:rsid w:val="00D860AC"/>
    <w:rsid w:val="00D9073E"/>
    <w:rsid w:val="00D9221D"/>
    <w:rsid w:val="00D9253C"/>
    <w:rsid w:val="00D958DF"/>
    <w:rsid w:val="00D96DA1"/>
    <w:rsid w:val="00DA01C9"/>
    <w:rsid w:val="00DA104C"/>
    <w:rsid w:val="00DA51E7"/>
    <w:rsid w:val="00DB0260"/>
    <w:rsid w:val="00DB1C78"/>
    <w:rsid w:val="00DB7D96"/>
    <w:rsid w:val="00DC23FE"/>
    <w:rsid w:val="00DC24B4"/>
    <w:rsid w:val="00DC3541"/>
    <w:rsid w:val="00DC59E6"/>
    <w:rsid w:val="00DD150B"/>
    <w:rsid w:val="00DD3356"/>
    <w:rsid w:val="00DD4AD9"/>
    <w:rsid w:val="00DD5025"/>
    <w:rsid w:val="00DD5464"/>
    <w:rsid w:val="00DD6F85"/>
    <w:rsid w:val="00DE045D"/>
    <w:rsid w:val="00DE254E"/>
    <w:rsid w:val="00DE32C0"/>
    <w:rsid w:val="00DE76A7"/>
    <w:rsid w:val="00DF1510"/>
    <w:rsid w:val="00E00FE8"/>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4429F"/>
    <w:rsid w:val="00E5122C"/>
    <w:rsid w:val="00E5364F"/>
    <w:rsid w:val="00E53CDE"/>
    <w:rsid w:val="00E567E8"/>
    <w:rsid w:val="00E63766"/>
    <w:rsid w:val="00E64679"/>
    <w:rsid w:val="00E65A7C"/>
    <w:rsid w:val="00E65EBC"/>
    <w:rsid w:val="00E6602E"/>
    <w:rsid w:val="00E677FE"/>
    <w:rsid w:val="00E73432"/>
    <w:rsid w:val="00E77B0C"/>
    <w:rsid w:val="00E77FB8"/>
    <w:rsid w:val="00E838B0"/>
    <w:rsid w:val="00E86A7C"/>
    <w:rsid w:val="00E878E1"/>
    <w:rsid w:val="00E87F2C"/>
    <w:rsid w:val="00E90E35"/>
    <w:rsid w:val="00E93124"/>
    <w:rsid w:val="00E95278"/>
    <w:rsid w:val="00E96A42"/>
    <w:rsid w:val="00E972E4"/>
    <w:rsid w:val="00EA2273"/>
    <w:rsid w:val="00EA7C3C"/>
    <w:rsid w:val="00EB2DB3"/>
    <w:rsid w:val="00EC3FBB"/>
    <w:rsid w:val="00EC6B7A"/>
    <w:rsid w:val="00ED27DA"/>
    <w:rsid w:val="00ED3A87"/>
    <w:rsid w:val="00ED4A8E"/>
    <w:rsid w:val="00ED5B67"/>
    <w:rsid w:val="00EE1A5C"/>
    <w:rsid w:val="00EE5F5A"/>
    <w:rsid w:val="00EE6ECC"/>
    <w:rsid w:val="00EF187E"/>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0CFE"/>
    <w:rsid w:val="00F3130E"/>
    <w:rsid w:val="00F32978"/>
    <w:rsid w:val="00F45CB2"/>
    <w:rsid w:val="00F511F3"/>
    <w:rsid w:val="00F52841"/>
    <w:rsid w:val="00F544C0"/>
    <w:rsid w:val="00F55332"/>
    <w:rsid w:val="00F601C4"/>
    <w:rsid w:val="00F6156E"/>
    <w:rsid w:val="00F6504A"/>
    <w:rsid w:val="00F65519"/>
    <w:rsid w:val="00F66D9F"/>
    <w:rsid w:val="00F713C0"/>
    <w:rsid w:val="00F75DDC"/>
    <w:rsid w:val="00F7792F"/>
    <w:rsid w:val="00F842AA"/>
    <w:rsid w:val="00F8476F"/>
    <w:rsid w:val="00F853E1"/>
    <w:rsid w:val="00F85604"/>
    <w:rsid w:val="00F8605E"/>
    <w:rsid w:val="00F93809"/>
    <w:rsid w:val="00F94B7A"/>
    <w:rsid w:val="00FA17AC"/>
    <w:rsid w:val="00FA1FC8"/>
    <w:rsid w:val="00FA32DE"/>
    <w:rsid w:val="00FA3382"/>
    <w:rsid w:val="00FA59CD"/>
    <w:rsid w:val="00FB0CDC"/>
    <w:rsid w:val="00FB0EA5"/>
    <w:rsid w:val="00FB1740"/>
    <w:rsid w:val="00FB4235"/>
    <w:rsid w:val="00FC273F"/>
    <w:rsid w:val="00FC4446"/>
    <w:rsid w:val="00FC5469"/>
    <w:rsid w:val="00FC5C1E"/>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B884AA0"/>
  <w15:docId w15:val="{73AEED53-9F1C-42EA-A0C9-9023145B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CA3383"/>
    <w:rPr>
      <w:vertAlign w:val="superscript"/>
    </w:rPr>
  </w:style>
  <w:style w:type="character" w:styleId="CommentReference">
    <w:name w:val="annotation reference"/>
    <w:basedOn w:val="DefaultParagraphFont"/>
    <w:semiHidden/>
    <w:unhideWhenUsed/>
    <w:rsid w:val="00274400"/>
    <w:rPr>
      <w:sz w:val="16"/>
      <w:szCs w:val="16"/>
    </w:rPr>
  </w:style>
  <w:style w:type="paragraph" w:styleId="Revision">
    <w:name w:val="Revision"/>
    <w:hidden/>
    <w:uiPriority w:val="99"/>
    <w:semiHidden/>
    <w:rsid w:val="006F4483"/>
    <w:rPr>
      <w:sz w:val="24"/>
      <w:szCs w:val="24"/>
    </w:rPr>
  </w:style>
  <w:style w:type="character" w:customStyle="1" w:styleId="FootnoteTextChar">
    <w:name w:val="Footnote Text Char"/>
    <w:basedOn w:val="DefaultParagraphFont"/>
    <w:link w:val="FootnoteText"/>
    <w:rsid w:val="002D2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641026">
      <w:bodyDiv w:val="1"/>
      <w:marLeft w:val="0"/>
      <w:marRight w:val="0"/>
      <w:marTop w:val="0"/>
      <w:marBottom w:val="0"/>
      <w:divBdr>
        <w:top w:val="none" w:sz="0" w:space="0" w:color="auto"/>
        <w:left w:val="none" w:sz="0" w:space="0" w:color="auto"/>
        <w:bottom w:val="none" w:sz="0" w:space="0" w:color="auto"/>
        <w:right w:val="none" w:sz="0" w:space="0" w:color="auto"/>
      </w:divBdr>
    </w:div>
    <w:div w:id="213124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1370E-18CC-4DEF-ABEE-884BB41B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29</Pages>
  <Words>1770</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Ailynee Ramirez-Abundez</dc:creator>
  <cp:lastModifiedBy>Danielle Adams</cp:lastModifiedBy>
  <cp:revision>2</cp:revision>
  <cp:lastPrinted>2004-01-27T20:32:00Z</cp:lastPrinted>
  <dcterms:created xsi:type="dcterms:W3CDTF">2024-02-22T16:04:00Z</dcterms:created>
  <dcterms:modified xsi:type="dcterms:W3CDTF">2024-02-22T16:04:00Z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20230129-EI</vt:lpwstr>
  </property>
  <property fmtid="{D5CDD505-2E9C-101B-9397-08002B2CF9AE}" pid="3" name="MasterDocument">
    <vt:bool>false</vt:bool>
  </property>
</Properties>
</file>