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67869ED0"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3BF70FC2" w14:textId="77777777" w:rsidR="007C0528" w:rsidRDefault="007C0528" w:rsidP="00532DFB">
            <w:pPr>
              <w:pStyle w:val="MastHeadState"/>
            </w:pPr>
            <w:bookmarkStart w:id="0" w:name="_GoBack"/>
            <w:bookmarkEnd w:id="0"/>
            <w:r>
              <w:t>State of Florida</w:t>
            </w:r>
          </w:p>
          <w:p w14:paraId="10245B46" w14:textId="77777777" w:rsidR="007C0528" w:rsidRDefault="00072CCA">
            <w:pPr>
              <w:jc w:val="center"/>
            </w:pPr>
            <w:r>
              <w:rPr>
                <w:noProof/>
              </w:rPr>
              <w:drawing>
                <wp:inline distT="0" distB="0" distL="0" distR="0" wp14:anchorId="2E53C3DC" wp14:editId="5E8D99C1">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5DCE3F14"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4C56DA60" w14:textId="77777777" w:rsidR="007C0528" w:rsidRDefault="007C0528">
            <w:pPr>
              <w:pStyle w:val="MastHeadPSC"/>
            </w:pPr>
            <w:r>
              <w:t>Public Service Commission</w:t>
            </w:r>
          </w:p>
          <w:p w14:paraId="3B04753C" w14:textId="77777777" w:rsidR="007C0528" w:rsidRDefault="007C0528">
            <w:pPr>
              <w:pStyle w:val="MastHeadAddress"/>
            </w:pPr>
            <w:r>
              <w:t>Capital Circle Office Center ● 2540 Shumard Oak Boulevard</w:t>
            </w:r>
            <w:r>
              <w:br/>
              <w:t>Tallahassee, Florida 32399-0850</w:t>
            </w:r>
          </w:p>
          <w:p w14:paraId="351248E7" w14:textId="77777777" w:rsidR="007C0528" w:rsidRDefault="007C0528">
            <w:pPr>
              <w:pStyle w:val="MastHeadMemorandum"/>
            </w:pPr>
            <w:r>
              <w:t>-M-E-M-O-R-A-N-D-U-M-</w:t>
            </w:r>
          </w:p>
          <w:p w14:paraId="1983920C" w14:textId="77777777" w:rsidR="007C0528" w:rsidRDefault="007C0528">
            <w:pPr>
              <w:pStyle w:val="MemoHeading"/>
            </w:pPr>
          </w:p>
        </w:tc>
      </w:tr>
      <w:tr w:rsidR="007C0528" w14:paraId="3656D58E"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32878434"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13E79549" w14:textId="3790BF1F" w:rsidR="007C0528" w:rsidRDefault="00F14C9E">
            <w:pPr>
              <w:pStyle w:val="MemoHeading"/>
            </w:pPr>
            <w:bookmarkStart w:id="1" w:name="FilingDate"/>
            <w:r>
              <w:t>January 24</w:t>
            </w:r>
            <w:r w:rsidR="00596571">
              <w:t>, 2025</w:t>
            </w:r>
            <w:bookmarkEnd w:id="1"/>
          </w:p>
        </w:tc>
      </w:tr>
      <w:tr w:rsidR="007C0528" w14:paraId="5AD48964" w14:textId="77777777">
        <w:tc>
          <w:tcPr>
            <w:tcW w:w="1254" w:type="dxa"/>
            <w:tcBorders>
              <w:top w:val="nil"/>
              <w:left w:val="nil"/>
              <w:bottom w:val="nil"/>
              <w:right w:val="nil"/>
            </w:tcBorders>
            <w:shd w:val="clear" w:color="auto" w:fill="auto"/>
            <w:tcMar>
              <w:top w:w="288" w:type="dxa"/>
              <w:bottom w:w="0" w:type="dxa"/>
              <w:right w:w="0" w:type="dxa"/>
            </w:tcMar>
          </w:tcPr>
          <w:p w14:paraId="3C4B7FBA"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376FE5ED" w14:textId="77777777" w:rsidR="007C0528" w:rsidRDefault="007C0528" w:rsidP="0093658B">
            <w:pPr>
              <w:pStyle w:val="MemoHeading"/>
            </w:pPr>
            <w:r>
              <w:t>Office of Commission Clerk (</w:t>
            </w:r>
            <w:r w:rsidR="004E69B5">
              <w:t>Teitzman</w:t>
            </w:r>
            <w:r>
              <w:t>)</w:t>
            </w:r>
          </w:p>
        </w:tc>
      </w:tr>
      <w:tr w:rsidR="007C0528" w14:paraId="38E14F55" w14:textId="77777777">
        <w:tc>
          <w:tcPr>
            <w:tcW w:w="1254" w:type="dxa"/>
            <w:tcBorders>
              <w:top w:val="nil"/>
              <w:left w:val="nil"/>
              <w:bottom w:val="nil"/>
              <w:right w:val="nil"/>
            </w:tcBorders>
            <w:shd w:val="clear" w:color="auto" w:fill="auto"/>
            <w:tcMar>
              <w:top w:w="288" w:type="dxa"/>
              <w:right w:w="0" w:type="dxa"/>
            </w:tcMar>
          </w:tcPr>
          <w:p w14:paraId="26A7A86E"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08F55B68" w14:textId="77777777" w:rsidR="00596571" w:rsidRDefault="00596571">
            <w:pPr>
              <w:pStyle w:val="MemoHeading"/>
            </w:pPr>
            <w:bookmarkStart w:id="2" w:name="From"/>
            <w:r>
              <w:t>Division of Engineering (Wooten, Ellis, King)</w:t>
            </w:r>
          </w:p>
          <w:p w14:paraId="47C05748" w14:textId="77777777" w:rsidR="007C0528" w:rsidRDefault="00596571">
            <w:pPr>
              <w:pStyle w:val="MemoHeading"/>
            </w:pPr>
            <w:r>
              <w:t>Office of the General Counsel (Imig, Marquez)</w:t>
            </w:r>
            <w:bookmarkEnd w:id="2"/>
          </w:p>
        </w:tc>
      </w:tr>
      <w:tr w:rsidR="007C0528" w14:paraId="1AF3FAC9" w14:textId="77777777">
        <w:tc>
          <w:tcPr>
            <w:tcW w:w="1254" w:type="dxa"/>
            <w:tcBorders>
              <w:top w:val="nil"/>
              <w:left w:val="nil"/>
              <w:bottom w:val="nil"/>
              <w:right w:val="nil"/>
            </w:tcBorders>
            <w:shd w:val="clear" w:color="auto" w:fill="auto"/>
            <w:tcMar>
              <w:top w:w="288" w:type="dxa"/>
              <w:right w:w="0" w:type="dxa"/>
            </w:tcMar>
          </w:tcPr>
          <w:p w14:paraId="36AD321E"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D687241" w14:textId="77777777" w:rsidR="007C0528" w:rsidRDefault="00596571">
            <w:pPr>
              <w:pStyle w:val="MemoHeadingRe"/>
            </w:pPr>
            <w:bookmarkStart w:id="3" w:name="Re"/>
            <w:r>
              <w:t>Docket No. 20240148-EG – Petition for approval of proposed demand-side management plan, by Peoples Gas System, Inc.</w:t>
            </w:r>
            <w:bookmarkEnd w:id="3"/>
          </w:p>
        </w:tc>
      </w:tr>
      <w:tr w:rsidR="007C0528" w14:paraId="7B2800D1" w14:textId="77777777">
        <w:tc>
          <w:tcPr>
            <w:tcW w:w="1254" w:type="dxa"/>
            <w:tcBorders>
              <w:top w:val="nil"/>
              <w:left w:val="nil"/>
              <w:bottom w:val="nil"/>
              <w:right w:val="nil"/>
            </w:tcBorders>
            <w:shd w:val="clear" w:color="auto" w:fill="auto"/>
            <w:tcMar>
              <w:top w:w="288" w:type="dxa"/>
              <w:bottom w:w="0" w:type="dxa"/>
              <w:right w:w="0" w:type="dxa"/>
            </w:tcMar>
          </w:tcPr>
          <w:p w14:paraId="1CE8BC53"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278D84AF" w14:textId="77777777" w:rsidR="007C0528" w:rsidRDefault="00596571">
            <w:pPr>
              <w:pStyle w:val="MemoHeading"/>
            </w:pPr>
            <w:bookmarkStart w:id="4" w:name="AgendaDate"/>
            <w:r>
              <w:t>02/04/25</w:t>
            </w:r>
            <w:bookmarkEnd w:id="4"/>
            <w:r w:rsidR="007C0528">
              <w:t xml:space="preserve"> – </w:t>
            </w:r>
            <w:bookmarkStart w:id="5" w:name="PermittedStatus"/>
            <w:r>
              <w:t>Regular Agenda – Proposed Agency Action – Interested Persons May Participate</w:t>
            </w:r>
            <w:bookmarkEnd w:id="5"/>
          </w:p>
        </w:tc>
      </w:tr>
      <w:tr w:rsidR="007C0528" w14:paraId="75E85E91" w14:textId="77777777">
        <w:tc>
          <w:tcPr>
            <w:tcW w:w="3690" w:type="dxa"/>
            <w:gridSpan w:val="3"/>
            <w:tcBorders>
              <w:top w:val="nil"/>
              <w:left w:val="nil"/>
              <w:bottom w:val="nil"/>
              <w:right w:val="nil"/>
            </w:tcBorders>
            <w:shd w:val="clear" w:color="auto" w:fill="auto"/>
            <w:tcMar>
              <w:top w:w="288" w:type="dxa"/>
              <w:bottom w:w="0" w:type="dxa"/>
              <w:right w:w="0" w:type="dxa"/>
            </w:tcMar>
          </w:tcPr>
          <w:p w14:paraId="48B44A8F"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479D3ADF" w14:textId="77777777" w:rsidR="007C0528" w:rsidRDefault="00596571">
            <w:pPr>
              <w:pStyle w:val="MemoHeading"/>
            </w:pPr>
            <w:bookmarkStart w:id="6" w:name="CommissionersAssigned"/>
            <w:r>
              <w:t>All Commissioners</w:t>
            </w:r>
            <w:bookmarkEnd w:id="6"/>
          </w:p>
        </w:tc>
      </w:tr>
      <w:tr w:rsidR="007C0528" w14:paraId="48F662B0" w14:textId="77777777">
        <w:tc>
          <w:tcPr>
            <w:tcW w:w="3690" w:type="dxa"/>
            <w:gridSpan w:val="3"/>
            <w:tcBorders>
              <w:top w:val="nil"/>
              <w:left w:val="nil"/>
              <w:bottom w:val="nil"/>
              <w:right w:val="nil"/>
            </w:tcBorders>
            <w:shd w:val="clear" w:color="auto" w:fill="auto"/>
            <w:tcMar>
              <w:top w:w="288" w:type="dxa"/>
              <w:bottom w:w="0" w:type="dxa"/>
              <w:right w:w="0" w:type="dxa"/>
            </w:tcMar>
          </w:tcPr>
          <w:p w14:paraId="6E80CD8B"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5E5A4AD9" w14:textId="77777777" w:rsidR="007C0528" w:rsidRDefault="00596571">
            <w:pPr>
              <w:pStyle w:val="MemoHeading"/>
            </w:pPr>
            <w:bookmarkStart w:id="7" w:name="PrehearingOfficer"/>
            <w:r>
              <w:t>Fay</w:t>
            </w:r>
            <w:bookmarkEnd w:id="7"/>
          </w:p>
        </w:tc>
      </w:tr>
      <w:tr w:rsidR="007C0528" w14:paraId="5C9D1B04"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2F34DD72" w14:textId="77777777"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14:paraId="1A201A49" w14:textId="77777777" w:rsidR="007C0528" w:rsidRDefault="00596571">
            <w:pPr>
              <w:pStyle w:val="MemoHeading"/>
            </w:pPr>
            <w:bookmarkStart w:id="9" w:name="CriticalDates"/>
            <w:r>
              <w:t>None</w:t>
            </w:r>
            <w:bookmarkEnd w:id="9"/>
          </w:p>
        </w:tc>
      </w:tr>
      <w:tr w:rsidR="007C0528" w14:paraId="5093DF2A"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122240A6"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4716CBC3" w14:textId="77777777" w:rsidR="007C0528" w:rsidRDefault="00596571">
            <w:pPr>
              <w:pStyle w:val="MemoHeading"/>
            </w:pPr>
            <w:bookmarkStart w:id="10" w:name="SpecialInstructions"/>
            <w:r>
              <w:t>None</w:t>
            </w:r>
            <w:bookmarkEnd w:id="10"/>
          </w:p>
        </w:tc>
      </w:tr>
    </w:tbl>
    <w:p w14:paraId="53E53A9A" w14:textId="77777777" w:rsidR="007C0528" w:rsidRDefault="007C0528">
      <w:pPr>
        <w:pStyle w:val="BodyText"/>
      </w:pPr>
    </w:p>
    <w:p w14:paraId="1C0618D0" w14:textId="77777777"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14:paraId="30F2A87F" w14:textId="7CBD8955" w:rsidR="00F12F6F" w:rsidRDefault="00F12F6F" w:rsidP="00F12F6F">
      <w:pPr>
        <w:pStyle w:val="BodyText"/>
      </w:pPr>
      <w:r>
        <w:t>Sections 366.80 through 366.83, and 403.519, Florida Statutes (F.S.), known collectively as the Florida Energy Efficiency and Conservation Act (FEECA), require the Florida Public Service Commission (Commission) to adopt conservation goals to increase the efficiency of energy consumption. Additionally, FEECA emphasizes reducing the growth rates of weather-sensitive peak demand, reducing and controlling the growth rates of electricity consumption, reducing the consumption of expensive resources such as petroleum fuels, and encouraging demand-side renewable energy resources. The Commission most recently established conservation goals for Peoples Gas System (PGS or Utility) by Order No. PSC-2024-0280-PAA-EG, issued July 30, 2024 (2024 Goalsetting Order).</w:t>
      </w:r>
      <w:r w:rsidR="005D69C4">
        <w:rPr>
          <w:rStyle w:val="FootnoteReference"/>
        </w:rPr>
        <w:footnoteReference w:id="1"/>
      </w:r>
      <w:r>
        <w:t xml:space="preserve">  </w:t>
      </w:r>
    </w:p>
    <w:p w14:paraId="6836EE2B" w14:textId="6E21626C" w:rsidR="00F12F6F" w:rsidRDefault="00F12F6F" w:rsidP="00F12F6F">
      <w:pPr>
        <w:pStyle w:val="BodyText"/>
      </w:pPr>
      <w:r>
        <w:lastRenderedPageBreak/>
        <w:t>Pursuant to Section 366.82(7), F.S., after goals are established, the Commission shall require each utility subject to FEECA to develop a demand-side management (DSM) plan to meet the conservation goals. On October 28, 2024, PGS filed a petition requesting approval of its DSM Plan</w:t>
      </w:r>
      <w:r w:rsidR="0035364E">
        <w:t xml:space="preserve"> and</w:t>
      </w:r>
      <w:r>
        <w:t xml:space="preserve"> provided a cost-effectiveness analysis of the proposed programs pursuant to Rule 25-17.009, Florida Administrative Code (F.A.C.). The cost-effectiveness analysis includes the Gas Rate Impact Measure (G-RIM) Test and the Participants Test. </w:t>
      </w:r>
    </w:p>
    <w:p w14:paraId="1E5BE641" w14:textId="77777777" w:rsidR="0068481F" w:rsidRDefault="00F12F6F" w:rsidP="00F12F6F">
      <w:pPr>
        <w:pStyle w:val="BodyText"/>
      </w:pPr>
      <w:r>
        <w:t>The Commission has jurisdiction over this matter pursuant to Sections 366.80 through 366.83 and 403.519, F.S</w:t>
      </w:r>
      <w:r w:rsidR="005C33A8">
        <w:t>.</w:t>
      </w:r>
    </w:p>
    <w:p w14:paraId="469CFE0A" w14:textId="77777777" w:rsidR="007C0528" w:rsidRDefault="007C0528" w:rsidP="0068481F"/>
    <w:bookmarkEnd w:id="12"/>
    <w:p w14:paraId="0FCAA8D7"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6CBC0676" w14:textId="77777777" w:rsidR="007C0528" w:rsidRDefault="007C0528">
      <w:pPr>
        <w:pStyle w:val="RecommendationMajorSectionHeading"/>
      </w:pPr>
      <w:bookmarkStart w:id="16" w:name="DiscussionOfIssues"/>
      <w:r>
        <w:t>Discussion of Issues</w:t>
      </w:r>
    </w:p>
    <w:bookmarkEnd w:id="16"/>
    <w:p w14:paraId="0450CC37" w14:textId="392ADAF2" w:rsidR="00596571" w:rsidRDefault="00596571">
      <w:pPr>
        <w:pStyle w:val="IssueHeading"/>
        <w:rPr>
          <w:vanish/>
          <w:specVanish/>
        </w:rPr>
      </w:pPr>
      <w:r w:rsidRPr="004C3641">
        <w:t xml:space="preserve">Issue </w:t>
      </w:r>
      <w:fldSimple w:instr=" SEQ Issue \* MERGEFORMAT ">
        <w:r w:rsidR="005F2A4A">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sidR="005F2A4A">
        <w:rPr>
          <w:noProof/>
        </w:rPr>
        <w:instrText>1</w:instrText>
      </w:r>
      <w:r>
        <w:fldChar w:fldCharType="end"/>
      </w:r>
      <w:r>
        <w:tab/>
        <w:instrText xml:space="preserve">" \l 1 </w:instrText>
      </w:r>
      <w:r>
        <w:fldChar w:fldCharType="end"/>
      </w:r>
      <w:r>
        <w:t> </w:t>
      </w:r>
    </w:p>
    <w:p w14:paraId="2AB70A76" w14:textId="20575171" w:rsidR="00596571" w:rsidRDefault="00596571">
      <w:pPr>
        <w:pStyle w:val="BodyText"/>
      </w:pPr>
      <w:r>
        <w:t> Should the Commission approve Peoples Gas System</w:t>
      </w:r>
      <w:r w:rsidR="0041286D">
        <w:t>’</w:t>
      </w:r>
      <w:r>
        <w:t>s proposed DSM Plan and program standards?</w:t>
      </w:r>
    </w:p>
    <w:p w14:paraId="4B191859" w14:textId="77777777" w:rsidR="00596571" w:rsidRPr="004C3641" w:rsidRDefault="00596571">
      <w:pPr>
        <w:pStyle w:val="IssueSubsectionHeading"/>
        <w:rPr>
          <w:vanish/>
          <w:specVanish/>
        </w:rPr>
      </w:pPr>
      <w:r w:rsidRPr="004C3641">
        <w:t>Recommendation: </w:t>
      </w:r>
    </w:p>
    <w:p w14:paraId="1CC7F31D" w14:textId="660B1650" w:rsidR="00F12F6F" w:rsidRDefault="00596571" w:rsidP="00F12F6F">
      <w:pPr>
        <w:pStyle w:val="BodyText"/>
      </w:pPr>
      <w:r>
        <w:t> </w:t>
      </w:r>
      <w:r w:rsidR="00F12F6F">
        <w:t>Yes. The DSM Plan proposed by PGS is projected to exceed the annual numeric conservation goals approved by the Commission in the 2024 Goalsetting Order. PGS’s proposed DSM Plan is primarily a continuation, with some minor modifications, of its DSM portfolio used to establish the goals approved by the Commission in</w:t>
      </w:r>
      <w:r w:rsidR="0041286D">
        <w:t xml:space="preserve"> the</w:t>
      </w:r>
      <w:r w:rsidR="00F12F6F">
        <w:t xml:space="preserve"> 2024 Goalsetting Order. The programs within PGS’s proposed DSM Plan are projected to be cost</w:t>
      </w:r>
      <w:r w:rsidR="0035364E">
        <w:t>-</w:t>
      </w:r>
      <w:r w:rsidR="00F12F6F">
        <w:t xml:space="preserve">effective based upon both the G-RIM and Participants Tests. </w:t>
      </w:r>
    </w:p>
    <w:p w14:paraId="3DC65EC6" w14:textId="787F84F7" w:rsidR="00F12F6F" w:rsidRDefault="00F12F6F" w:rsidP="00F12F6F">
      <w:pPr>
        <w:pStyle w:val="BodyText"/>
      </w:pPr>
      <w:r>
        <w:t>Therefore, staff recommends that the Commission should allow PGS to file for cost recovery of the programs included in its proposed DSM Plan in the Natural Gas Conservation Cost Recovery (NGCCR) proceeding. However, PGS must demonstrate that the expenditures to implement its DSM programs are reasonable and prudent in order to recover those expenditures</w:t>
      </w:r>
      <w:r w:rsidR="005515B9">
        <w:t xml:space="preserve"> in the NGCCR</w:t>
      </w:r>
      <w:r>
        <w:t>.</w:t>
      </w:r>
    </w:p>
    <w:p w14:paraId="7E2EB774" w14:textId="426DF7AE" w:rsidR="00596571" w:rsidRDefault="00F12F6F" w:rsidP="00F12F6F">
      <w:pPr>
        <w:pStyle w:val="BodyText"/>
      </w:pPr>
      <w:r>
        <w:t xml:space="preserve">PGS also submitted its administrative program standards with its proposed DSM Plan. Staff has reviewed PGS’s administrative program standards and recommends that </w:t>
      </w:r>
      <w:r w:rsidR="005515B9">
        <w:t xml:space="preserve">the Commission find </w:t>
      </w:r>
      <w:r>
        <w:t xml:space="preserve">they are consistent with the Utility’s proposed DSM Plan submitted for approval. Staff requests that PGS </w:t>
      </w:r>
      <w:r w:rsidR="005515B9">
        <w:t xml:space="preserve">be required to </w:t>
      </w:r>
      <w:r>
        <w:t>notify the Commission prior to any changes being made to the program standards as filed. (Wooten)</w:t>
      </w:r>
      <w:r w:rsidR="00596571">
        <w:t xml:space="preserve"> </w:t>
      </w:r>
    </w:p>
    <w:p w14:paraId="6140E210" w14:textId="77777777" w:rsidR="00596571" w:rsidRPr="004C3641" w:rsidRDefault="00596571">
      <w:pPr>
        <w:pStyle w:val="IssueSubsectionHeading"/>
        <w:rPr>
          <w:vanish/>
          <w:specVanish/>
        </w:rPr>
      </w:pPr>
      <w:r w:rsidRPr="004C3641">
        <w:t>Staff Analysis: </w:t>
      </w:r>
    </w:p>
    <w:p w14:paraId="112D62A5" w14:textId="77777777" w:rsidR="00F12F6F" w:rsidRDefault="00596571" w:rsidP="00F12F6F">
      <w:pPr>
        <w:spacing w:after="240"/>
        <w:jc w:val="both"/>
      </w:pPr>
      <w:r>
        <w:t> </w:t>
      </w:r>
      <w:r w:rsidR="00F12F6F">
        <w:t xml:space="preserve">The criteria used to review the appropriateness of the conservation programs are as follows: </w:t>
      </w:r>
      <w:r w:rsidR="00F12F6F">
        <w:rPr>
          <w:highlight w:val="white"/>
        </w:rPr>
        <w:t xml:space="preserve">(1) whether the program advances the policy objectives of FEECA and its implementing rules; (2) whether the program is directly </w:t>
      </w:r>
      <w:proofErr w:type="spellStart"/>
      <w:r w:rsidR="00F12F6F">
        <w:rPr>
          <w:highlight w:val="white"/>
        </w:rPr>
        <w:t>monitorable</w:t>
      </w:r>
      <w:proofErr w:type="spellEnd"/>
      <w:r w:rsidR="00F12F6F">
        <w:rPr>
          <w:highlight w:val="white"/>
        </w:rPr>
        <w:t xml:space="preserve"> and yields measurable results; and (3) whether the program is cost-effe</w:t>
      </w:r>
      <w:r w:rsidR="00F12F6F">
        <w:t>ctive.</w:t>
      </w:r>
      <w:r w:rsidR="00F12F6F">
        <w:rPr>
          <w:vertAlign w:val="superscript"/>
        </w:rPr>
        <w:footnoteReference w:id="2"/>
      </w:r>
      <w:r w:rsidR="00F12F6F">
        <w:t xml:space="preserve"> Staff has reviewed PGS’s proposed DSM Plan, including its </w:t>
      </w:r>
      <w:r w:rsidR="00F12F6F" w:rsidRPr="00A85215">
        <w:t>energy savings,</w:t>
      </w:r>
      <w:r w:rsidR="00F12F6F">
        <w:t xml:space="preserve"> cost-effectiveness, and rate impact. PGS’s proposed DSM Plan exceeds the goals set in the 2024 Goalsetting Order, and should be approved.</w:t>
      </w:r>
    </w:p>
    <w:p w14:paraId="152E1DD3" w14:textId="77777777" w:rsidR="00F12F6F" w:rsidRDefault="00F12F6F" w:rsidP="00F12F6F">
      <w:pPr>
        <w:jc w:val="both"/>
        <w:rPr>
          <w:rFonts w:ascii="Arial" w:eastAsia="Arial" w:hAnsi="Arial" w:cs="Arial"/>
          <w:b/>
        </w:rPr>
      </w:pPr>
      <w:r>
        <w:rPr>
          <w:rFonts w:ascii="Arial" w:eastAsia="Arial" w:hAnsi="Arial" w:cs="Arial"/>
          <w:b/>
        </w:rPr>
        <w:t>Description of DSM Plan</w:t>
      </w:r>
    </w:p>
    <w:p w14:paraId="253ADEE0" w14:textId="3BC7772D" w:rsidR="00F12F6F" w:rsidRDefault="00F12F6F" w:rsidP="00F12F6F">
      <w:pPr>
        <w:spacing w:after="240"/>
        <w:jc w:val="both"/>
      </w:pPr>
      <w:r>
        <w:t>PGS</w:t>
      </w:r>
      <w:r w:rsidRPr="00E2405B">
        <w:t xml:space="preserve">’s </w:t>
      </w:r>
      <w:r>
        <w:t xml:space="preserve">proposed </w:t>
      </w:r>
      <w:r w:rsidRPr="00E2405B">
        <w:t xml:space="preserve">DSM </w:t>
      </w:r>
      <w:r>
        <w:t>P</w:t>
      </w:r>
      <w:r w:rsidRPr="00E2405B">
        <w:t xml:space="preserve">lan consists of </w:t>
      </w:r>
      <w:r>
        <w:t>11</w:t>
      </w:r>
      <w:r w:rsidRPr="00E2405B">
        <w:t xml:space="preserve"> programs in total, </w:t>
      </w:r>
      <w:r>
        <w:t>4</w:t>
      </w:r>
      <w:r w:rsidRPr="00E2405B">
        <w:t xml:space="preserve"> residential</w:t>
      </w:r>
      <w:r>
        <w:t xml:space="preserve"> and 7</w:t>
      </w:r>
      <w:r w:rsidRPr="00E2405B">
        <w:t xml:space="preserve"> commercial</w:t>
      </w:r>
      <w:r>
        <w:t>/industrial</w:t>
      </w:r>
      <w:r w:rsidRPr="00E2405B">
        <w:t xml:space="preserve">. </w:t>
      </w:r>
      <w:r>
        <w:t xml:space="preserve">The programs within the proposed DSM Plan are similar to PGS’s </w:t>
      </w:r>
      <w:r w:rsidRPr="00E2405B">
        <w:t>existing programs</w:t>
      </w:r>
      <w:r>
        <w:t xml:space="preserve">, with modifications to 9 of the 11 programs. </w:t>
      </w:r>
      <w:r w:rsidR="007347CB">
        <w:t xml:space="preserve">These program modifications are consistent with the potential programs identified in the DSM Goals docket, excluding a change in incentives for residential style clothes dryers. </w:t>
      </w:r>
      <w:r w:rsidR="00E26621" w:rsidRPr="0035364E">
        <w:t>Table 1-1 provides a complete list of the programs and the program status.</w:t>
      </w:r>
      <w:r w:rsidR="0035364E">
        <w:t xml:space="preserve"> </w:t>
      </w:r>
      <w:r w:rsidRPr="0035364E">
        <w:t>A description of each program can be found in Attachment A.</w:t>
      </w:r>
      <w:r w:rsidR="0035364E">
        <w:t xml:space="preserve"> </w:t>
      </w:r>
    </w:p>
    <w:p w14:paraId="127F1B74" w14:textId="52DF6BDB" w:rsidR="00793BBB" w:rsidRPr="001A0ED2" w:rsidRDefault="00793BBB" w:rsidP="001A0ED2"/>
    <w:p w14:paraId="6039963D" w14:textId="77777777" w:rsidR="00793BBB" w:rsidRPr="001A0ED2" w:rsidRDefault="00793BBB" w:rsidP="001A0ED2">
      <w:pPr>
        <w:sectPr w:rsidR="00793BBB" w:rsidRPr="001A0ED2"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3131A552" w14:textId="77777777" w:rsidR="00F12F6F" w:rsidRDefault="00F12F6F" w:rsidP="001A0ED2">
      <w:pPr>
        <w:jc w:val="center"/>
        <w:rPr>
          <w:rFonts w:ascii="Arial" w:eastAsia="Arial" w:hAnsi="Arial" w:cs="Arial"/>
          <w:b/>
        </w:rPr>
      </w:pPr>
      <w:r>
        <w:rPr>
          <w:rFonts w:ascii="Arial" w:eastAsia="Arial" w:hAnsi="Arial" w:cs="Arial"/>
          <w:b/>
        </w:rPr>
        <w:t>Table 1-1</w:t>
      </w:r>
    </w:p>
    <w:p w14:paraId="589FF562" w14:textId="77777777" w:rsidR="00F12F6F" w:rsidRDefault="00F12F6F" w:rsidP="001A0ED2">
      <w:pPr>
        <w:jc w:val="center"/>
        <w:rPr>
          <w:rFonts w:ascii="Arial" w:eastAsia="Arial" w:hAnsi="Arial" w:cs="Arial"/>
          <w:b/>
        </w:rPr>
      </w:pPr>
      <w:r>
        <w:rPr>
          <w:rFonts w:ascii="Arial" w:eastAsia="Arial" w:hAnsi="Arial" w:cs="Arial"/>
          <w:b/>
        </w:rPr>
        <w:t>PGS DSM Plan Program Listing</w:t>
      </w:r>
    </w:p>
    <w:tbl>
      <w:tblPr>
        <w:tblW w:w="8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2"/>
        <w:gridCol w:w="1260"/>
        <w:gridCol w:w="1800"/>
      </w:tblGrid>
      <w:tr w:rsidR="00F12F6F" w14:paraId="4ECFC631" w14:textId="77777777" w:rsidTr="00D0749C">
        <w:trPr>
          <w:jc w:val="center"/>
        </w:trPr>
        <w:tc>
          <w:tcPr>
            <w:tcW w:w="5622" w:type="dxa"/>
            <w:vMerge w:val="restart"/>
            <w:vAlign w:val="center"/>
          </w:tcPr>
          <w:p w14:paraId="0B958C18" w14:textId="77777777" w:rsidR="00F12F6F" w:rsidRPr="00D0749C" w:rsidRDefault="00F12F6F" w:rsidP="003449E2">
            <w:pPr>
              <w:keepNext/>
              <w:jc w:val="center"/>
              <w:rPr>
                <w:b/>
                <w:szCs w:val="20"/>
              </w:rPr>
            </w:pPr>
            <w:r w:rsidRPr="00D0749C">
              <w:rPr>
                <w:b/>
                <w:szCs w:val="20"/>
              </w:rPr>
              <w:t>Program Name</w:t>
            </w:r>
          </w:p>
        </w:tc>
        <w:tc>
          <w:tcPr>
            <w:tcW w:w="3060" w:type="dxa"/>
            <w:gridSpan w:val="2"/>
            <w:vAlign w:val="center"/>
          </w:tcPr>
          <w:p w14:paraId="032C1FE2" w14:textId="77777777" w:rsidR="00F12F6F" w:rsidRPr="00D0749C" w:rsidRDefault="00F12F6F" w:rsidP="003449E2">
            <w:pPr>
              <w:keepNext/>
              <w:jc w:val="center"/>
              <w:rPr>
                <w:b/>
                <w:szCs w:val="20"/>
              </w:rPr>
            </w:pPr>
            <w:r w:rsidRPr="00D0749C">
              <w:rPr>
                <w:b/>
                <w:szCs w:val="20"/>
              </w:rPr>
              <w:t>Program Status</w:t>
            </w:r>
          </w:p>
        </w:tc>
      </w:tr>
      <w:tr w:rsidR="00F12F6F" w14:paraId="18D7DD31" w14:textId="77777777" w:rsidTr="00D0749C">
        <w:trPr>
          <w:jc w:val="center"/>
        </w:trPr>
        <w:tc>
          <w:tcPr>
            <w:tcW w:w="5622" w:type="dxa"/>
            <w:vMerge/>
            <w:vAlign w:val="center"/>
          </w:tcPr>
          <w:p w14:paraId="13F31C46" w14:textId="77777777" w:rsidR="00F12F6F" w:rsidRPr="00D0749C" w:rsidRDefault="00F12F6F" w:rsidP="003449E2">
            <w:pPr>
              <w:widowControl w:val="0"/>
              <w:spacing w:line="276" w:lineRule="auto"/>
              <w:rPr>
                <w:b/>
                <w:szCs w:val="20"/>
              </w:rPr>
            </w:pPr>
          </w:p>
        </w:tc>
        <w:tc>
          <w:tcPr>
            <w:tcW w:w="1260" w:type="dxa"/>
            <w:vAlign w:val="center"/>
          </w:tcPr>
          <w:p w14:paraId="70906512" w14:textId="77777777" w:rsidR="00F12F6F" w:rsidRPr="00D0749C" w:rsidRDefault="00F12F6F" w:rsidP="003449E2">
            <w:pPr>
              <w:keepNext/>
              <w:jc w:val="center"/>
              <w:rPr>
                <w:b/>
                <w:szCs w:val="20"/>
              </w:rPr>
            </w:pPr>
            <w:r w:rsidRPr="00D0749C">
              <w:rPr>
                <w:b/>
                <w:szCs w:val="20"/>
              </w:rPr>
              <w:t>Modified</w:t>
            </w:r>
          </w:p>
        </w:tc>
        <w:tc>
          <w:tcPr>
            <w:tcW w:w="1800" w:type="dxa"/>
          </w:tcPr>
          <w:p w14:paraId="6E8253DB" w14:textId="77777777" w:rsidR="00F12F6F" w:rsidRPr="00D0749C" w:rsidRDefault="00F12F6F" w:rsidP="003449E2">
            <w:pPr>
              <w:keepNext/>
              <w:jc w:val="center"/>
              <w:rPr>
                <w:b/>
                <w:szCs w:val="20"/>
              </w:rPr>
            </w:pPr>
            <w:r w:rsidRPr="00D0749C">
              <w:rPr>
                <w:b/>
                <w:szCs w:val="20"/>
              </w:rPr>
              <w:t>No Changes</w:t>
            </w:r>
          </w:p>
        </w:tc>
      </w:tr>
      <w:tr w:rsidR="00F12F6F" w14:paraId="2D567D16" w14:textId="77777777" w:rsidTr="00D0749C">
        <w:trPr>
          <w:jc w:val="center"/>
        </w:trPr>
        <w:tc>
          <w:tcPr>
            <w:tcW w:w="8682" w:type="dxa"/>
            <w:gridSpan w:val="3"/>
          </w:tcPr>
          <w:p w14:paraId="2C4D522E" w14:textId="77777777" w:rsidR="00F12F6F" w:rsidRPr="00D0749C" w:rsidRDefault="00F12F6F" w:rsidP="003449E2">
            <w:pPr>
              <w:keepNext/>
              <w:jc w:val="center"/>
              <w:rPr>
                <w:b/>
                <w:szCs w:val="20"/>
                <w:highlight w:val="yellow"/>
              </w:rPr>
            </w:pPr>
            <w:r w:rsidRPr="00D0749C">
              <w:rPr>
                <w:b/>
                <w:szCs w:val="20"/>
              </w:rPr>
              <w:t>Residential Programs</w:t>
            </w:r>
          </w:p>
        </w:tc>
      </w:tr>
      <w:tr w:rsidR="00F12F6F" w14:paraId="0EE9CD5C" w14:textId="77777777" w:rsidTr="00D0749C">
        <w:trPr>
          <w:jc w:val="center"/>
        </w:trPr>
        <w:tc>
          <w:tcPr>
            <w:tcW w:w="5622" w:type="dxa"/>
            <w:vAlign w:val="bottom"/>
          </w:tcPr>
          <w:p w14:paraId="6A098EAE" w14:textId="77777777" w:rsidR="00F12F6F" w:rsidRPr="00D0749C" w:rsidRDefault="00F12F6F" w:rsidP="003449E2">
            <w:pPr>
              <w:keepNext/>
              <w:rPr>
                <w:color w:val="000000"/>
                <w:szCs w:val="20"/>
              </w:rPr>
            </w:pPr>
            <w:bookmarkStart w:id="17" w:name="RANGE!C8"/>
            <w:r w:rsidRPr="00D0749C">
              <w:rPr>
                <w:color w:val="000000"/>
                <w:szCs w:val="20"/>
              </w:rPr>
              <w:t>Residential Online Energy Audit</w:t>
            </w:r>
            <w:bookmarkEnd w:id="17"/>
          </w:p>
        </w:tc>
        <w:tc>
          <w:tcPr>
            <w:tcW w:w="1260" w:type="dxa"/>
          </w:tcPr>
          <w:p w14:paraId="0BB39350" w14:textId="77777777" w:rsidR="00F12F6F" w:rsidRPr="00D0749C" w:rsidRDefault="00F12F6F" w:rsidP="003449E2">
            <w:pPr>
              <w:keepNext/>
              <w:jc w:val="center"/>
              <w:rPr>
                <w:szCs w:val="20"/>
              </w:rPr>
            </w:pPr>
            <w:r w:rsidRPr="00D0749C">
              <w:rPr>
                <w:szCs w:val="20"/>
              </w:rPr>
              <w:t>X</w:t>
            </w:r>
          </w:p>
        </w:tc>
        <w:tc>
          <w:tcPr>
            <w:tcW w:w="1800" w:type="dxa"/>
          </w:tcPr>
          <w:p w14:paraId="03271F56" w14:textId="77777777" w:rsidR="00F12F6F" w:rsidRPr="00D0749C" w:rsidRDefault="00F12F6F" w:rsidP="003449E2">
            <w:pPr>
              <w:keepNext/>
              <w:jc w:val="center"/>
              <w:rPr>
                <w:szCs w:val="20"/>
              </w:rPr>
            </w:pPr>
          </w:p>
        </w:tc>
      </w:tr>
      <w:tr w:rsidR="00F12F6F" w14:paraId="2F9E4278" w14:textId="77777777" w:rsidTr="00D0749C">
        <w:trPr>
          <w:jc w:val="center"/>
        </w:trPr>
        <w:tc>
          <w:tcPr>
            <w:tcW w:w="5622" w:type="dxa"/>
          </w:tcPr>
          <w:p w14:paraId="3A77EEDB" w14:textId="77777777" w:rsidR="00F12F6F" w:rsidRPr="00D0749C" w:rsidRDefault="00F12F6F" w:rsidP="003449E2">
            <w:pPr>
              <w:keepNext/>
              <w:rPr>
                <w:color w:val="000000"/>
                <w:szCs w:val="20"/>
              </w:rPr>
            </w:pPr>
            <w:r w:rsidRPr="00D0749C">
              <w:rPr>
                <w:color w:val="000000"/>
                <w:szCs w:val="20"/>
              </w:rPr>
              <w:t xml:space="preserve">Residential New Construction </w:t>
            </w:r>
          </w:p>
        </w:tc>
        <w:tc>
          <w:tcPr>
            <w:tcW w:w="1260" w:type="dxa"/>
          </w:tcPr>
          <w:p w14:paraId="26132D63" w14:textId="77777777" w:rsidR="00F12F6F" w:rsidRPr="00D0749C" w:rsidRDefault="00F12F6F" w:rsidP="003449E2">
            <w:pPr>
              <w:keepNext/>
              <w:jc w:val="center"/>
              <w:rPr>
                <w:szCs w:val="20"/>
              </w:rPr>
            </w:pPr>
            <w:r w:rsidRPr="00D0749C">
              <w:rPr>
                <w:szCs w:val="20"/>
              </w:rPr>
              <w:t>X</w:t>
            </w:r>
          </w:p>
        </w:tc>
        <w:tc>
          <w:tcPr>
            <w:tcW w:w="1800" w:type="dxa"/>
          </w:tcPr>
          <w:p w14:paraId="48C10309" w14:textId="77777777" w:rsidR="00F12F6F" w:rsidRPr="00D0749C" w:rsidRDefault="00F12F6F" w:rsidP="003449E2">
            <w:pPr>
              <w:keepNext/>
              <w:jc w:val="center"/>
              <w:rPr>
                <w:szCs w:val="20"/>
              </w:rPr>
            </w:pPr>
          </w:p>
        </w:tc>
      </w:tr>
      <w:tr w:rsidR="00F12F6F" w14:paraId="7DCA4411" w14:textId="77777777" w:rsidTr="00D0749C">
        <w:trPr>
          <w:jc w:val="center"/>
        </w:trPr>
        <w:tc>
          <w:tcPr>
            <w:tcW w:w="5622" w:type="dxa"/>
          </w:tcPr>
          <w:p w14:paraId="6568B308" w14:textId="77777777" w:rsidR="00F12F6F" w:rsidRPr="00D0749C" w:rsidRDefault="00F12F6F" w:rsidP="003449E2">
            <w:pPr>
              <w:keepNext/>
              <w:rPr>
                <w:color w:val="000000"/>
                <w:szCs w:val="20"/>
              </w:rPr>
            </w:pPr>
            <w:r w:rsidRPr="00D0749C">
              <w:rPr>
                <w:color w:val="000000"/>
                <w:szCs w:val="20"/>
              </w:rPr>
              <w:t xml:space="preserve">Residential Retrofit </w:t>
            </w:r>
          </w:p>
        </w:tc>
        <w:tc>
          <w:tcPr>
            <w:tcW w:w="1260" w:type="dxa"/>
          </w:tcPr>
          <w:p w14:paraId="7CA93802" w14:textId="77777777" w:rsidR="00F12F6F" w:rsidRPr="00D0749C" w:rsidRDefault="00F12F6F" w:rsidP="003449E2">
            <w:pPr>
              <w:keepNext/>
              <w:jc w:val="center"/>
              <w:rPr>
                <w:szCs w:val="20"/>
              </w:rPr>
            </w:pPr>
            <w:r w:rsidRPr="00D0749C">
              <w:rPr>
                <w:szCs w:val="20"/>
              </w:rPr>
              <w:t>X</w:t>
            </w:r>
          </w:p>
        </w:tc>
        <w:tc>
          <w:tcPr>
            <w:tcW w:w="1800" w:type="dxa"/>
          </w:tcPr>
          <w:p w14:paraId="02D69978" w14:textId="77777777" w:rsidR="00F12F6F" w:rsidRPr="00D0749C" w:rsidRDefault="00F12F6F" w:rsidP="003449E2">
            <w:pPr>
              <w:keepNext/>
              <w:jc w:val="center"/>
              <w:rPr>
                <w:szCs w:val="20"/>
              </w:rPr>
            </w:pPr>
          </w:p>
        </w:tc>
      </w:tr>
      <w:tr w:rsidR="00F12F6F" w14:paraId="1BD085B8" w14:textId="77777777" w:rsidTr="00D0749C">
        <w:trPr>
          <w:jc w:val="center"/>
        </w:trPr>
        <w:tc>
          <w:tcPr>
            <w:tcW w:w="5622" w:type="dxa"/>
          </w:tcPr>
          <w:p w14:paraId="53A23836" w14:textId="77777777" w:rsidR="00F12F6F" w:rsidRPr="00D0749C" w:rsidRDefault="00F12F6F" w:rsidP="003449E2">
            <w:pPr>
              <w:keepNext/>
              <w:rPr>
                <w:color w:val="000000"/>
                <w:szCs w:val="20"/>
              </w:rPr>
            </w:pPr>
            <w:r w:rsidRPr="00D0749C">
              <w:rPr>
                <w:color w:val="000000"/>
                <w:szCs w:val="20"/>
              </w:rPr>
              <w:t xml:space="preserve">Residential Retention </w:t>
            </w:r>
          </w:p>
        </w:tc>
        <w:tc>
          <w:tcPr>
            <w:tcW w:w="1260" w:type="dxa"/>
          </w:tcPr>
          <w:p w14:paraId="11536016" w14:textId="77777777" w:rsidR="00F12F6F" w:rsidRPr="00D0749C" w:rsidRDefault="00F12F6F" w:rsidP="003449E2">
            <w:pPr>
              <w:keepNext/>
              <w:jc w:val="center"/>
              <w:rPr>
                <w:szCs w:val="20"/>
              </w:rPr>
            </w:pPr>
            <w:r w:rsidRPr="00D0749C">
              <w:rPr>
                <w:szCs w:val="20"/>
              </w:rPr>
              <w:t>X</w:t>
            </w:r>
          </w:p>
        </w:tc>
        <w:tc>
          <w:tcPr>
            <w:tcW w:w="1800" w:type="dxa"/>
          </w:tcPr>
          <w:p w14:paraId="4699F81F" w14:textId="77777777" w:rsidR="00F12F6F" w:rsidRPr="00D0749C" w:rsidRDefault="00F12F6F" w:rsidP="003449E2">
            <w:pPr>
              <w:keepNext/>
              <w:jc w:val="center"/>
              <w:rPr>
                <w:szCs w:val="20"/>
              </w:rPr>
            </w:pPr>
          </w:p>
        </w:tc>
      </w:tr>
      <w:tr w:rsidR="00F12F6F" w14:paraId="7ABF6BA7" w14:textId="77777777" w:rsidTr="00D0749C">
        <w:trPr>
          <w:jc w:val="center"/>
        </w:trPr>
        <w:tc>
          <w:tcPr>
            <w:tcW w:w="8682" w:type="dxa"/>
            <w:gridSpan w:val="3"/>
          </w:tcPr>
          <w:p w14:paraId="29A6B01F" w14:textId="77777777" w:rsidR="00F12F6F" w:rsidRPr="00D0749C" w:rsidRDefault="00F12F6F" w:rsidP="003449E2">
            <w:pPr>
              <w:keepNext/>
              <w:jc w:val="center"/>
              <w:rPr>
                <w:b/>
                <w:szCs w:val="20"/>
              </w:rPr>
            </w:pPr>
            <w:r w:rsidRPr="00D0749C">
              <w:rPr>
                <w:b/>
                <w:szCs w:val="20"/>
              </w:rPr>
              <w:t>Commercial/Industrial Programs</w:t>
            </w:r>
          </w:p>
        </w:tc>
      </w:tr>
      <w:tr w:rsidR="00F12F6F" w14:paraId="0BAAC5F4" w14:textId="77777777" w:rsidTr="00D0749C">
        <w:trPr>
          <w:jc w:val="center"/>
        </w:trPr>
        <w:tc>
          <w:tcPr>
            <w:tcW w:w="5622" w:type="dxa"/>
          </w:tcPr>
          <w:p w14:paraId="1C91D012" w14:textId="77777777" w:rsidR="00F12F6F" w:rsidRPr="00D0749C" w:rsidRDefault="00F12F6F" w:rsidP="003449E2">
            <w:pPr>
              <w:keepNext/>
              <w:rPr>
                <w:color w:val="000000"/>
                <w:szCs w:val="20"/>
              </w:rPr>
            </w:pPr>
            <w:r w:rsidRPr="00D0749C">
              <w:rPr>
                <w:color w:val="000000"/>
                <w:szCs w:val="20"/>
              </w:rPr>
              <w:t xml:space="preserve">Commercial Walk-Through Energy Audit </w:t>
            </w:r>
          </w:p>
        </w:tc>
        <w:tc>
          <w:tcPr>
            <w:tcW w:w="1260" w:type="dxa"/>
          </w:tcPr>
          <w:p w14:paraId="20E7F352" w14:textId="77777777" w:rsidR="00F12F6F" w:rsidRPr="00D0749C" w:rsidRDefault="00F12F6F" w:rsidP="003449E2">
            <w:pPr>
              <w:keepNext/>
              <w:jc w:val="center"/>
              <w:rPr>
                <w:szCs w:val="20"/>
              </w:rPr>
            </w:pPr>
          </w:p>
        </w:tc>
        <w:tc>
          <w:tcPr>
            <w:tcW w:w="1800" w:type="dxa"/>
          </w:tcPr>
          <w:p w14:paraId="7D6E4DC7" w14:textId="77777777" w:rsidR="00F12F6F" w:rsidRPr="00D0749C" w:rsidRDefault="00F12F6F" w:rsidP="003449E2">
            <w:pPr>
              <w:keepNext/>
              <w:jc w:val="center"/>
              <w:rPr>
                <w:szCs w:val="20"/>
              </w:rPr>
            </w:pPr>
            <w:r w:rsidRPr="00D0749C">
              <w:rPr>
                <w:szCs w:val="20"/>
              </w:rPr>
              <w:t>X</w:t>
            </w:r>
          </w:p>
        </w:tc>
      </w:tr>
      <w:tr w:rsidR="00F12F6F" w14:paraId="0ED29948" w14:textId="77777777" w:rsidTr="00D0749C">
        <w:trPr>
          <w:jc w:val="center"/>
        </w:trPr>
        <w:tc>
          <w:tcPr>
            <w:tcW w:w="5622" w:type="dxa"/>
          </w:tcPr>
          <w:p w14:paraId="3178E274" w14:textId="77777777" w:rsidR="00F12F6F" w:rsidRPr="00D0749C" w:rsidRDefault="00F12F6F" w:rsidP="003449E2">
            <w:pPr>
              <w:keepNext/>
              <w:rPr>
                <w:color w:val="000000"/>
                <w:szCs w:val="20"/>
              </w:rPr>
            </w:pPr>
            <w:r w:rsidRPr="00D0749C">
              <w:rPr>
                <w:color w:val="000000"/>
                <w:szCs w:val="20"/>
              </w:rPr>
              <w:t xml:space="preserve">Commercial New Construction </w:t>
            </w:r>
          </w:p>
        </w:tc>
        <w:tc>
          <w:tcPr>
            <w:tcW w:w="1260" w:type="dxa"/>
          </w:tcPr>
          <w:p w14:paraId="05945A8E" w14:textId="77777777" w:rsidR="00F12F6F" w:rsidRPr="00D0749C" w:rsidRDefault="00F12F6F" w:rsidP="003449E2">
            <w:pPr>
              <w:keepNext/>
              <w:jc w:val="center"/>
              <w:rPr>
                <w:szCs w:val="20"/>
              </w:rPr>
            </w:pPr>
            <w:r w:rsidRPr="00D0749C">
              <w:rPr>
                <w:szCs w:val="20"/>
              </w:rPr>
              <w:t>X</w:t>
            </w:r>
          </w:p>
        </w:tc>
        <w:tc>
          <w:tcPr>
            <w:tcW w:w="1800" w:type="dxa"/>
          </w:tcPr>
          <w:p w14:paraId="2762A7F8" w14:textId="77777777" w:rsidR="00F12F6F" w:rsidRPr="00D0749C" w:rsidRDefault="00F12F6F" w:rsidP="003449E2">
            <w:pPr>
              <w:keepNext/>
              <w:jc w:val="center"/>
              <w:rPr>
                <w:szCs w:val="20"/>
              </w:rPr>
            </w:pPr>
          </w:p>
        </w:tc>
      </w:tr>
      <w:tr w:rsidR="00F12F6F" w14:paraId="4084272E" w14:textId="77777777" w:rsidTr="00D0749C">
        <w:trPr>
          <w:jc w:val="center"/>
        </w:trPr>
        <w:tc>
          <w:tcPr>
            <w:tcW w:w="5622" w:type="dxa"/>
          </w:tcPr>
          <w:p w14:paraId="404F1DDF" w14:textId="77777777" w:rsidR="00F12F6F" w:rsidRPr="00D0749C" w:rsidRDefault="00F12F6F" w:rsidP="003449E2">
            <w:pPr>
              <w:keepNext/>
              <w:rPr>
                <w:color w:val="000000"/>
                <w:szCs w:val="20"/>
              </w:rPr>
            </w:pPr>
            <w:r w:rsidRPr="00D0749C">
              <w:rPr>
                <w:color w:val="000000"/>
                <w:szCs w:val="20"/>
              </w:rPr>
              <w:t xml:space="preserve">Commercial Retrofit </w:t>
            </w:r>
          </w:p>
        </w:tc>
        <w:tc>
          <w:tcPr>
            <w:tcW w:w="1260" w:type="dxa"/>
          </w:tcPr>
          <w:p w14:paraId="3639CF20" w14:textId="77777777" w:rsidR="00F12F6F" w:rsidRPr="00D0749C" w:rsidRDefault="00F12F6F" w:rsidP="003449E2">
            <w:pPr>
              <w:keepNext/>
              <w:jc w:val="center"/>
              <w:rPr>
                <w:szCs w:val="20"/>
              </w:rPr>
            </w:pPr>
            <w:r w:rsidRPr="00D0749C">
              <w:rPr>
                <w:szCs w:val="20"/>
              </w:rPr>
              <w:t>X</w:t>
            </w:r>
          </w:p>
        </w:tc>
        <w:tc>
          <w:tcPr>
            <w:tcW w:w="1800" w:type="dxa"/>
          </w:tcPr>
          <w:p w14:paraId="62CBD3AB" w14:textId="77777777" w:rsidR="00F12F6F" w:rsidRPr="00D0749C" w:rsidRDefault="00F12F6F" w:rsidP="003449E2">
            <w:pPr>
              <w:keepNext/>
              <w:jc w:val="center"/>
              <w:rPr>
                <w:szCs w:val="20"/>
              </w:rPr>
            </w:pPr>
          </w:p>
        </w:tc>
      </w:tr>
      <w:tr w:rsidR="00F12F6F" w14:paraId="455C0529" w14:textId="77777777" w:rsidTr="00D0749C">
        <w:trPr>
          <w:jc w:val="center"/>
        </w:trPr>
        <w:tc>
          <w:tcPr>
            <w:tcW w:w="5622" w:type="dxa"/>
          </w:tcPr>
          <w:p w14:paraId="28DFE44F" w14:textId="77777777" w:rsidR="00F12F6F" w:rsidRPr="00D0749C" w:rsidRDefault="00F12F6F" w:rsidP="003449E2">
            <w:pPr>
              <w:keepNext/>
              <w:rPr>
                <w:color w:val="000000"/>
                <w:szCs w:val="20"/>
              </w:rPr>
            </w:pPr>
            <w:r w:rsidRPr="00D0749C">
              <w:rPr>
                <w:color w:val="000000"/>
                <w:szCs w:val="20"/>
              </w:rPr>
              <w:t xml:space="preserve">Commercial Retrofit Combined Heat and Power (CHP) </w:t>
            </w:r>
          </w:p>
        </w:tc>
        <w:tc>
          <w:tcPr>
            <w:tcW w:w="1260" w:type="dxa"/>
          </w:tcPr>
          <w:p w14:paraId="304660F3" w14:textId="77777777" w:rsidR="00F12F6F" w:rsidRPr="00D0749C" w:rsidRDefault="00F12F6F" w:rsidP="003449E2">
            <w:pPr>
              <w:keepNext/>
              <w:jc w:val="center"/>
              <w:rPr>
                <w:szCs w:val="20"/>
              </w:rPr>
            </w:pPr>
            <w:r w:rsidRPr="00D0749C">
              <w:rPr>
                <w:szCs w:val="20"/>
              </w:rPr>
              <w:t>X</w:t>
            </w:r>
          </w:p>
        </w:tc>
        <w:tc>
          <w:tcPr>
            <w:tcW w:w="1800" w:type="dxa"/>
          </w:tcPr>
          <w:p w14:paraId="1702113D" w14:textId="77777777" w:rsidR="00F12F6F" w:rsidRPr="00D0749C" w:rsidRDefault="00F12F6F" w:rsidP="003449E2">
            <w:pPr>
              <w:keepNext/>
              <w:jc w:val="center"/>
              <w:rPr>
                <w:szCs w:val="20"/>
              </w:rPr>
            </w:pPr>
          </w:p>
        </w:tc>
      </w:tr>
      <w:tr w:rsidR="00F12F6F" w14:paraId="2297905B" w14:textId="77777777" w:rsidTr="00D0749C">
        <w:trPr>
          <w:jc w:val="center"/>
        </w:trPr>
        <w:tc>
          <w:tcPr>
            <w:tcW w:w="5622" w:type="dxa"/>
          </w:tcPr>
          <w:p w14:paraId="763ED1FA" w14:textId="77777777" w:rsidR="00F12F6F" w:rsidRPr="00D0749C" w:rsidRDefault="00F12F6F" w:rsidP="003449E2">
            <w:pPr>
              <w:keepNext/>
              <w:rPr>
                <w:color w:val="000000"/>
                <w:szCs w:val="20"/>
              </w:rPr>
            </w:pPr>
            <w:r w:rsidRPr="00D0749C">
              <w:rPr>
                <w:color w:val="000000"/>
                <w:szCs w:val="20"/>
              </w:rPr>
              <w:t xml:space="preserve">Commercial Retrofit Electric Replacement </w:t>
            </w:r>
          </w:p>
        </w:tc>
        <w:tc>
          <w:tcPr>
            <w:tcW w:w="1260" w:type="dxa"/>
          </w:tcPr>
          <w:p w14:paraId="630A6D16" w14:textId="77777777" w:rsidR="00F12F6F" w:rsidRPr="00D0749C" w:rsidRDefault="00F12F6F" w:rsidP="003449E2">
            <w:pPr>
              <w:keepNext/>
              <w:jc w:val="center"/>
              <w:rPr>
                <w:szCs w:val="20"/>
              </w:rPr>
            </w:pPr>
          </w:p>
        </w:tc>
        <w:tc>
          <w:tcPr>
            <w:tcW w:w="1800" w:type="dxa"/>
          </w:tcPr>
          <w:p w14:paraId="2207DC35" w14:textId="77777777" w:rsidR="00F12F6F" w:rsidRPr="00D0749C" w:rsidRDefault="00F12F6F" w:rsidP="003449E2">
            <w:pPr>
              <w:keepNext/>
              <w:jc w:val="center"/>
              <w:rPr>
                <w:szCs w:val="20"/>
              </w:rPr>
            </w:pPr>
            <w:r w:rsidRPr="00D0749C">
              <w:rPr>
                <w:szCs w:val="20"/>
              </w:rPr>
              <w:t>X</w:t>
            </w:r>
          </w:p>
        </w:tc>
      </w:tr>
      <w:tr w:rsidR="00F12F6F" w14:paraId="35087F86" w14:textId="77777777" w:rsidTr="00D0749C">
        <w:trPr>
          <w:jc w:val="center"/>
        </w:trPr>
        <w:tc>
          <w:tcPr>
            <w:tcW w:w="5622" w:type="dxa"/>
          </w:tcPr>
          <w:p w14:paraId="2B89C841" w14:textId="77777777" w:rsidR="00F12F6F" w:rsidRPr="00D0749C" w:rsidRDefault="00F12F6F" w:rsidP="003449E2">
            <w:pPr>
              <w:keepNext/>
              <w:rPr>
                <w:color w:val="000000"/>
                <w:szCs w:val="20"/>
              </w:rPr>
            </w:pPr>
            <w:r w:rsidRPr="00D0749C">
              <w:rPr>
                <w:color w:val="000000"/>
                <w:szCs w:val="20"/>
              </w:rPr>
              <w:t xml:space="preserve">Commercial Retention </w:t>
            </w:r>
          </w:p>
        </w:tc>
        <w:tc>
          <w:tcPr>
            <w:tcW w:w="1260" w:type="dxa"/>
          </w:tcPr>
          <w:p w14:paraId="5FD42D3E" w14:textId="77777777" w:rsidR="00F12F6F" w:rsidRPr="00D0749C" w:rsidRDefault="00F12F6F" w:rsidP="003449E2">
            <w:pPr>
              <w:keepNext/>
              <w:jc w:val="center"/>
              <w:rPr>
                <w:szCs w:val="20"/>
              </w:rPr>
            </w:pPr>
            <w:r w:rsidRPr="00D0749C">
              <w:rPr>
                <w:szCs w:val="20"/>
              </w:rPr>
              <w:t>X</w:t>
            </w:r>
          </w:p>
        </w:tc>
        <w:tc>
          <w:tcPr>
            <w:tcW w:w="1800" w:type="dxa"/>
          </w:tcPr>
          <w:p w14:paraId="69D8963D" w14:textId="77777777" w:rsidR="00F12F6F" w:rsidRPr="00D0749C" w:rsidRDefault="00F12F6F" w:rsidP="003449E2">
            <w:pPr>
              <w:keepNext/>
              <w:jc w:val="center"/>
              <w:rPr>
                <w:szCs w:val="20"/>
              </w:rPr>
            </w:pPr>
          </w:p>
        </w:tc>
      </w:tr>
      <w:tr w:rsidR="00F12F6F" w14:paraId="0DAD151E" w14:textId="77777777" w:rsidTr="00D0749C">
        <w:trPr>
          <w:jc w:val="center"/>
        </w:trPr>
        <w:tc>
          <w:tcPr>
            <w:tcW w:w="5622" w:type="dxa"/>
          </w:tcPr>
          <w:p w14:paraId="2210F798" w14:textId="77777777" w:rsidR="00F12F6F" w:rsidRPr="00D0749C" w:rsidRDefault="00F12F6F" w:rsidP="003449E2">
            <w:pPr>
              <w:keepNext/>
              <w:rPr>
                <w:color w:val="000000"/>
                <w:szCs w:val="20"/>
              </w:rPr>
            </w:pPr>
            <w:r w:rsidRPr="00D0749C">
              <w:rPr>
                <w:color w:val="000000"/>
                <w:szCs w:val="20"/>
              </w:rPr>
              <w:t xml:space="preserve">Conservation Research and Development (R&amp;D) </w:t>
            </w:r>
          </w:p>
        </w:tc>
        <w:tc>
          <w:tcPr>
            <w:tcW w:w="1260" w:type="dxa"/>
          </w:tcPr>
          <w:p w14:paraId="7FF759BB" w14:textId="77777777" w:rsidR="00F12F6F" w:rsidRPr="00D0749C" w:rsidRDefault="00F12F6F" w:rsidP="003449E2">
            <w:pPr>
              <w:keepNext/>
              <w:jc w:val="center"/>
              <w:rPr>
                <w:szCs w:val="20"/>
              </w:rPr>
            </w:pPr>
            <w:r w:rsidRPr="00D0749C">
              <w:rPr>
                <w:szCs w:val="20"/>
              </w:rPr>
              <w:t>X</w:t>
            </w:r>
          </w:p>
        </w:tc>
        <w:tc>
          <w:tcPr>
            <w:tcW w:w="1800" w:type="dxa"/>
          </w:tcPr>
          <w:p w14:paraId="4F3A6121" w14:textId="77777777" w:rsidR="00F12F6F" w:rsidRPr="00D0749C" w:rsidRDefault="00F12F6F" w:rsidP="003449E2">
            <w:pPr>
              <w:keepNext/>
              <w:jc w:val="center"/>
              <w:rPr>
                <w:szCs w:val="20"/>
              </w:rPr>
            </w:pPr>
          </w:p>
        </w:tc>
      </w:tr>
    </w:tbl>
    <w:p w14:paraId="440FE97A" w14:textId="77777777" w:rsidR="00F12F6F" w:rsidRDefault="00F12F6F" w:rsidP="00D0749C">
      <w:pPr>
        <w:spacing w:after="240"/>
        <w:ind w:left="-90" w:firstLine="720"/>
        <w:jc w:val="both"/>
        <w:rPr>
          <w:sz w:val="20"/>
          <w:szCs w:val="20"/>
        </w:rPr>
      </w:pPr>
      <w:r w:rsidRPr="00EF74E4">
        <w:rPr>
          <w:sz w:val="20"/>
          <w:szCs w:val="20"/>
        </w:rPr>
        <w:t xml:space="preserve">Source: Document No. </w:t>
      </w:r>
      <w:r w:rsidRPr="00B766B0">
        <w:rPr>
          <w:sz w:val="20"/>
          <w:szCs w:val="20"/>
        </w:rPr>
        <w:t>09697-2024</w:t>
      </w:r>
    </w:p>
    <w:p w14:paraId="317CD566" w14:textId="29345399" w:rsidR="00F12F6F" w:rsidRDefault="00F12F6F" w:rsidP="00F12F6F">
      <w:pPr>
        <w:spacing w:after="240"/>
        <w:jc w:val="both"/>
      </w:pPr>
      <w:bookmarkStart w:id="18" w:name="_35nkun2" w:colFirst="0" w:colLast="0"/>
      <w:bookmarkEnd w:id="18"/>
      <w:r>
        <w:t xml:space="preserve">The </w:t>
      </w:r>
      <w:r w:rsidR="0035364E">
        <w:t>primary modifications to the Residential Programs</w:t>
      </w:r>
      <w:r>
        <w:t xml:space="preserve"> were </w:t>
      </w:r>
      <w:r w:rsidR="0035364E">
        <w:t>to</w:t>
      </w:r>
      <w:r>
        <w:t xml:space="preserve"> program rebates and program measures. Notably, the</w:t>
      </w:r>
      <w:r w:rsidR="0035364E">
        <w:t xml:space="preserve"> rebate for a clothes dryer in the</w:t>
      </w:r>
      <w:r>
        <w:t xml:space="preserve"> Residential New Construction program</w:t>
      </w:r>
      <w:r w:rsidR="0035364E">
        <w:t xml:space="preserve"> was changed from $200 to $300</w:t>
      </w:r>
      <w:r>
        <w:t>.</w:t>
      </w:r>
      <w:r w:rsidR="0035364E">
        <w:t xml:space="preserve"> The rebate for the dryer stub was changed from $200 to $100.</w:t>
      </w:r>
      <w:r>
        <w:t xml:space="preserve"> Similarly, the Residential Retrofit had the dryer rebate increased from $200 to $300 to match the increase in the Residential New Construction program.    </w:t>
      </w:r>
    </w:p>
    <w:p w14:paraId="1D1368FF" w14:textId="61773C5B" w:rsidR="00F12F6F" w:rsidRDefault="00F12F6F" w:rsidP="00F12F6F">
      <w:pPr>
        <w:spacing w:after="240"/>
        <w:jc w:val="both"/>
      </w:pPr>
      <w:r>
        <w:t xml:space="preserve">The </w:t>
      </w:r>
      <w:r w:rsidR="0035364E">
        <w:t xml:space="preserve">primary modifications to the </w:t>
      </w:r>
      <w:r>
        <w:t xml:space="preserve">Commercial/Industrial Programs were </w:t>
      </w:r>
      <w:r w:rsidR="0035364E">
        <w:t>also to</w:t>
      </w:r>
      <w:r>
        <w:t xml:space="preserve"> program rebates and program measures. Notably, the Commercial New Construction program increased the Energy Star certification qualifications of tank water heaters. Similarly, the Commercial Retention program was changed by restructuring the rebates for fryers to be based on cooking efficiency rather than equipment cost, which the </w:t>
      </w:r>
      <w:r w:rsidR="00E5142C">
        <w:t>Utility</w:t>
      </w:r>
      <w:r>
        <w:t xml:space="preserve"> believes </w:t>
      </w:r>
      <w:r w:rsidR="00E5142C">
        <w:t>will</w:t>
      </w:r>
      <w:r>
        <w:t xml:space="preserve"> incentivize the installation of higher efficiency models. This restructuring is accompanied with a limitation on the number of fryers eligible for replacement with the rebate, in order to prevent excessive installation of applicable units. </w:t>
      </w:r>
    </w:p>
    <w:p w14:paraId="0CAFC84B" w14:textId="2D3C1164" w:rsidR="00F12F6F" w:rsidRDefault="00F12F6F" w:rsidP="00F12F6F">
      <w:pPr>
        <w:spacing w:after="240"/>
        <w:jc w:val="both"/>
      </w:pPr>
      <w:r w:rsidRPr="00F43F64">
        <w:t xml:space="preserve">The other </w:t>
      </w:r>
      <w:r w:rsidR="0035364E">
        <w:t>modifications</w:t>
      </w:r>
      <w:r w:rsidRPr="00F43F64">
        <w:t xml:space="preserve"> made to the programs are as follows: (1) Gas Space Conditioning was added as a measure to the respective residential and commercial </w:t>
      </w:r>
      <w:r>
        <w:t>new construction</w:t>
      </w:r>
      <w:r w:rsidRPr="00F43F64">
        <w:t xml:space="preserve"> programs; (2</w:t>
      </w:r>
      <w:r>
        <w:t>) t</w:t>
      </w:r>
      <w:r w:rsidRPr="00F43F64">
        <w:t xml:space="preserve">he </w:t>
      </w:r>
      <w:r>
        <w:t>natural gas space heater measure</w:t>
      </w:r>
      <w:r w:rsidRPr="00F43F64">
        <w:t xml:space="preserve"> was eliminated </w:t>
      </w:r>
      <w:r>
        <w:t xml:space="preserve">from the Residential program </w:t>
      </w:r>
      <w:r w:rsidRPr="00F43F64">
        <w:t>due to low historical participation totals; (3</w:t>
      </w:r>
      <w:r>
        <w:t>) t</w:t>
      </w:r>
      <w:r w:rsidRPr="00F43F64">
        <w:t>he Commercial</w:t>
      </w:r>
      <w:r>
        <w:t xml:space="preserve"> New Construction </w:t>
      </w:r>
      <w:r w:rsidRPr="00F43F64">
        <w:t xml:space="preserve">program </w:t>
      </w:r>
      <w:r>
        <w:t>included a $400 rebate for commercial customers who installed residential-style clothes dryers that matched the Residential New Construction rebate amount;</w:t>
      </w:r>
      <w:r w:rsidRPr="00F43F64">
        <w:t xml:space="preserve"> (4</w:t>
      </w:r>
      <w:r>
        <w:t xml:space="preserve">) </w:t>
      </w:r>
      <w:r w:rsidRPr="00F43F64">
        <w:t xml:space="preserve">the </w:t>
      </w:r>
      <w:r>
        <w:t>Commercial Retrofit program</w:t>
      </w:r>
      <w:r w:rsidRPr="004760BC">
        <w:t xml:space="preserve"> </w:t>
      </w:r>
      <w:r>
        <w:t xml:space="preserve">included a $300 rebate for commercial customers who installed residential-style clothes dryers that matched the Residential Retrofit rebate amount; (5) due to historical nonexistent customer participation in the Commercial Retrofit CHP program, the rebate amount was increased in an effort to incentivize more customer participation; (6) the Commercial Retention program reduced and removed various equipment cost bands due to lack of utilization; (7) renaming the </w:t>
      </w:r>
      <w:r w:rsidRPr="005E4309">
        <w:t xml:space="preserve">Residential Customer Assisted Energy Audit </w:t>
      </w:r>
      <w:r>
        <w:t xml:space="preserve">program to the </w:t>
      </w:r>
      <w:r w:rsidRPr="005E4309">
        <w:t>Residential Online Energy Audit</w:t>
      </w:r>
      <w:r>
        <w:t xml:space="preserve"> program</w:t>
      </w:r>
      <w:r w:rsidR="00E5142C">
        <w:t>;</w:t>
      </w:r>
      <w:r>
        <w:t xml:space="preserve"> and (8) the Commercial Retention program included a $150 rebate for commercial customers who installed residential-style clothes dryers that matched the Residential Retention rebate amount.</w:t>
      </w:r>
    </w:p>
    <w:p w14:paraId="4EA3ADED" w14:textId="77777777" w:rsidR="00F12F6F" w:rsidRDefault="00F12F6F" w:rsidP="00F12F6F">
      <w:pPr>
        <w:spacing w:after="240"/>
        <w:jc w:val="both"/>
      </w:pPr>
      <w:r>
        <w:t xml:space="preserve">PGS also submitted its </w:t>
      </w:r>
      <w:r w:rsidRPr="005309B0">
        <w:t>administrative program standards</w:t>
      </w:r>
      <w:r>
        <w:t xml:space="preserve"> along with its proposed DSM Plan, which can be found in Attachment B. Staff</w:t>
      </w:r>
      <w:r w:rsidRPr="002400B1">
        <w:t xml:space="preserve"> has reviewed </w:t>
      </w:r>
      <w:r>
        <w:t xml:space="preserve">the administrative program standards </w:t>
      </w:r>
      <w:r w:rsidRPr="002400B1">
        <w:t>and the</w:t>
      </w:r>
      <w:r>
        <w:t>y</w:t>
      </w:r>
      <w:r w:rsidRPr="002400B1">
        <w:t xml:space="preserve"> a</w:t>
      </w:r>
      <w:r>
        <w:t>ppear</w:t>
      </w:r>
      <w:r w:rsidRPr="002400B1">
        <w:t xml:space="preserve"> consistent with the </w:t>
      </w:r>
      <w:r>
        <w:t xml:space="preserve">Utility’s proposed </w:t>
      </w:r>
      <w:r w:rsidRPr="002400B1">
        <w:t xml:space="preserve">DSM </w:t>
      </w:r>
      <w:r>
        <w:t>P</w:t>
      </w:r>
      <w:r w:rsidRPr="002400B1">
        <w:t>lan</w:t>
      </w:r>
      <w:r>
        <w:t>.</w:t>
      </w:r>
    </w:p>
    <w:p w14:paraId="78543E47" w14:textId="77777777" w:rsidR="00F12F6F" w:rsidRDefault="00F12F6F" w:rsidP="00F12F6F">
      <w:pPr>
        <w:ind w:left="720"/>
        <w:jc w:val="both"/>
        <w:rPr>
          <w:rFonts w:ascii="Arial" w:eastAsia="Arial" w:hAnsi="Arial" w:cs="Arial"/>
          <w:b/>
          <w:i/>
        </w:rPr>
      </w:pPr>
      <w:r>
        <w:rPr>
          <w:rFonts w:ascii="Arial" w:eastAsia="Arial" w:hAnsi="Arial" w:cs="Arial"/>
          <w:b/>
          <w:i/>
        </w:rPr>
        <w:t>Program Participation</w:t>
      </w:r>
    </w:p>
    <w:p w14:paraId="52E61A2F" w14:textId="3C467D70" w:rsidR="00F12F6F" w:rsidRPr="00F60381" w:rsidRDefault="00F12F6F" w:rsidP="00F12F6F">
      <w:pPr>
        <w:spacing w:after="240"/>
        <w:jc w:val="both"/>
      </w:pPr>
      <w:r w:rsidRPr="00A85215">
        <w:t xml:space="preserve">PGS projects program participation </w:t>
      </w:r>
      <w:r w:rsidR="00E5142C">
        <w:t>using</w:t>
      </w:r>
      <w:r w:rsidRPr="00A85215">
        <w:t xml:space="preserve"> historical program participation trends.</w:t>
      </w:r>
      <w:r>
        <w:t xml:space="preserve"> PGS’</w:t>
      </w:r>
      <w:r w:rsidR="00F2320A">
        <w:t>s</w:t>
      </w:r>
      <w:r>
        <w:t xml:space="preserve"> DSM Goal projections were calculated in January 2024, based upon these historical trends. When PGS calculated its proposed DSM plan projections in October 2024, </w:t>
      </w:r>
      <w:r w:rsidR="00537E7B">
        <w:t xml:space="preserve">additional </w:t>
      </w:r>
      <w:r>
        <w:t>actual participation data was available that indicated an increase in participation for certain programs</w:t>
      </w:r>
      <w:r w:rsidR="00537E7B">
        <w:t>,</w:t>
      </w:r>
      <w:r>
        <w:t xml:space="preserve"> leading to an increase </w:t>
      </w:r>
      <w:r w:rsidR="003449E2">
        <w:t xml:space="preserve">in </w:t>
      </w:r>
      <w:r>
        <w:t>the DSM Goal projected program participation amounts. Specifically, PGS saw increases in the</w:t>
      </w:r>
      <w:r w:rsidR="003449E2">
        <w:t xml:space="preserve"> following programs</w:t>
      </w:r>
      <w:r>
        <w:t>: Residential New Construction, Residential Retrofit, Residential Retention, Commercial New Construction, Commercial Retrofit</w:t>
      </w:r>
      <w:r w:rsidR="00E5142C">
        <w:t>,</w:t>
      </w:r>
      <w:r>
        <w:t xml:space="preserve"> and Commercial Retention. These projections also show that the Commercial Retrofit CHP and Commercial Retrofit Electric Replacement programs are projected to have zero participation. </w:t>
      </w:r>
      <w:r w:rsidRPr="00110A1C">
        <w:t>PGS forec</w:t>
      </w:r>
      <w:r>
        <w:t>asted zero participation for these</w:t>
      </w:r>
      <w:r w:rsidRPr="00110A1C">
        <w:t xml:space="preserve"> DSM program</w:t>
      </w:r>
      <w:r>
        <w:t>s based upon the program</w:t>
      </w:r>
      <w:r w:rsidR="0097798C">
        <w:t>s</w:t>
      </w:r>
      <w:r w:rsidR="00BC3378">
        <w:t>’</w:t>
      </w:r>
      <w:r>
        <w:t xml:space="preserve"> historical participation rates. </w:t>
      </w:r>
    </w:p>
    <w:p w14:paraId="60876898" w14:textId="77777777" w:rsidR="00F12F6F" w:rsidRDefault="00F12F6F" w:rsidP="00F12F6F">
      <w:pPr>
        <w:ind w:left="720"/>
        <w:jc w:val="both"/>
        <w:rPr>
          <w:rFonts w:ascii="Arial" w:eastAsia="Arial" w:hAnsi="Arial" w:cs="Arial"/>
          <w:b/>
          <w:i/>
        </w:rPr>
      </w:pPr>
      <w:r>
        <w:rPr>
          <w:rFonts w:ascii="Arial" w:eastAsia="Arial" w:hAnsi="Arial" w:cs="Arial"/>
          <w:b/>
          <w:i/>
        </w:rPr>
        <w:t>Comparison of DSM Plan to Goals</w:t>
      </w:r>
    </w:p>
    <w:p w14:paraId="45C48229" w14:textId="77777777" w:rsidR="00F12F6F" w:rsidRDefault="00F12F6F" w:rsidP="00F12F6F">
      <w:pPr>
        <w:spacing w:after="240"/>
        <w:jc w:val="both"/>
        <w:rPr>
          <w:sz w:val="20"/>
          <w:szCs w:val="20"/>
        </w:rPr>
      </w:pPr>
      <w:bookmarkStart w:id="19" w:name="_Hlk39826147"/>
      <w:r>
        <w:t xml:space="preserve">As in the 2024 Goalsetting Order, </w:t>
      </w:r>
      <w:r w:rsidRPr="00A85215">
        <w:t>PGS estimated program savings through a combination of state and national industry sources, current building code and appliance standards, and a review of historical DSM program activity.</w:t>
      </w:r>
      <w:bookmarkEnd w:id="19"/>
      <w:r>
        <w:t xml:space="preserve"> </w:t>
      </w:r>
      <w:r>
        <w:rPr>
          <w:highlight w:val="white"/>
        </w:rPr>
        <w:t xml:space="preserve">Based on staff’s review, PGS’s proposed DSM Plan will exceed the Commission’s established annual goals. </w:t>
      </w:r>
      <w:bookmarkStart w:id="20" w:name="_Hlk39755803"/>
    </w:p>
    <w:bookmarkEnd w:id="20"/>
    <w:p w14:paraId="1EC22ACD" w14:textId="17AB8D08" w:rsidR="00F12F6F" w:rsidRDefault="00F12F6F" w:rsidP="00F12F6F">
      <w:pPr>
        <w:spacing w:after="240"/>
        <w:jc w:val="both"/>
      </w:pPr>
      <w:r>
        <w:t>This increase from the Commission</w:t>
      </w:r>
      <w:r w:rsidR="003449E2">
        <w:t>’s</w:t>
      </w:r>
      <w:r>
        <w:t xml:space="preserve"> established goals is based upon the aforementioned increased projected participation rates and an increase in the </w:t>
      </w:r>
      <w:proofErr w:type="spellStart"/>
      <w:r>
        <w:t>therm</w:t>
      </w:r>
      <w:proofErr w:type="spellEnd"/>
      <w:r>
        <w:t xml:space="preserve"> savings associated with the water tank heater under PGS’s Commercial programs. The water tank heater </w:t>
      </w:r>
      <w:proofErr w:type="spellStart"/>
      <w:r>
        <w:t>therm</w:t>
      </w:r>
      <w:proofErr w:type="spellEnd"/>
      <w:r>
        <w:t xml:space="preserve"> savings were increased from 317.91 in the DSM Goals proceeding to 426.13 in the Utility’s proposed DSM Plan. This increase is based upon changes to the Utility’s program standards that increased the minimum</w:t>
      </w:r>
      <w:r w:rsidRPr="00BB51B4">
        <w:t xml:space="preserve"> thermal efficiency from 90 to 94 percent</w:t>
      </w:r>
      <w:r>
        <w:t xml:space="preserve">, thus leading to an increase in </w:t>
      </w:r>
      <w:proofErr w:type="spellStart"/>
      <w:r>
        <w:t>therm</w:t>
      </w:r>
      <w:proofErr w:type="spellEnd"/>
      <w:r>
        <w:t xml:space="preserve"> savings</w:t>
      </w:r>
      <w:r w:rsidRPr="00BB51B4">
        <w:t>.</w:t>
      </w:r>
      <w:r>
        <w:t xml:space="preserve"> PGS will be responsible for monitoring actual participation rates and seeking Commission action, if necessary, to modify, add, or remove programs. If PGS is unable to meet the Commission’s goals, the Utility may be subject to appropriate action by the Commission, up to and including financial penalties. </w:t>
      </w:r>
    </w:p>
    <w:p w14:paraId="19F0AE07" w14:textId="77777777" w:rsidR="00F12F6F" w:rsidRDefault="00F12F6F" w:rsidP="00F12F6F">
      <w:pPr>
        <w:spacing w:after="240"/>
        <w:jc w:val="both"/>
      </w:pPr>
      <w:r>
        <w:t>Section 366.82(10), F.S., requires the Commission to provide an annual report to the Governor and Legislature on the progress of each utility toward meeting the established goals. PGS will continue to submit to the Commission an annual report no later than March 1 of each year, summarizing the achievements of its DSM Plan. Staff will continue to monitor and report the actual amount of DSM savings each year, on an annual and cumulative basis, as part of the FEECA Report.</w:t>
      </w:r>
    </w:p>
    <w:p w14:paraId="59CCF18E" w14:textId="77777777" w:rsidR="00F12F6F" w:rsidRDefault="00F12F6F" w:rsidP="00F12F6F">
      <w:pPr>
        <w:jc w:val="both"/>
        <w:rPr>
          <w:rFonts w:ascii="Arial" w:eastAsia="Arial" w:hAnsi="Arial" w:cs="Arial"/>
          <w:b/>
        </w:rPr>
      </w:pPr>
      <w:r>
        <w:rPr>
          <w:rFonts w:ascii="Arial" w:eastAsia="Arial" w:hAnsi="Arial" w:cs="Arial"/>
          <w:b/>
        </w:rPr>
        <w:t>Cost-Effectiveness Review</w:t>
      </w:r>
    </w:p>
    <w:p w14:paraId="265BC98D" w14:textId="05192116" w:rsidR="00F12F6F" w:rsidRPr="00B62D53" w:rsidRDefault="00F12F6F" w:rsidP="00F12F6F">
      <w:pPr>
        <w:spacing w:after="240" w:line="261" w:lineRule="auto"/>
        <w:jc w:val="both"/>
        <w:rPr>
          <w:rFonts w:ascii="Arial" w:eastAsia="Arial" w:hAnsi="Arial" w:cs="Arial"/>
          <w:b/>
          <w:i/>
        </w:rPr>
      </w:pPr>
      <w:r>
        <w:t>As required by Rule 25-17.009, F.A.C., PGS provided a cost-effectiveness analysis of the proposed programs using the G-RIM and the Participants Tests.</w:t>
      </w:r>
      <w:bookmarkStart w:id="21" w:name="_lnxbz9" w:colFirst="0" w:colLast="0"/>
      <w:bookmarkEnd w:id="21"/>
      <w:r>
        <w:t xml:space="preserve"> These tests consist of the program benefits divided by the program costs</w:t>
      </w:r>
      <w:r w:rsidR="003449E2">
        <w:t>,</w:t>
      </w:r>
      <w:r>
        <w:t xml:space="preserve"> so that programs are determined to be cost-effective if the result of the test is a ratio greater than 1.00. The d</w:t>
      </w:r>
      <w:r w:rsidRPr="00997BA0">
        <w:t xml:space="preserve">ata </w:t>
      </w:r>
      <w:r>
        <w:t xml:space="preserve">PGS </w:t>
      </w:r>
      <w:r w:rsidRPr="00997BA0">
        <w:t>used to develop</w:t>
      </w:r>
      <w:r>
        <w:t xml:space="preserve"> </w:t>
      </w:r>
      <w:r w:rsidRPr="00997BA0">
        <w:t xml:space="preserve">the costs </w:t>
      </w:r>
      <w:r>
        <w:t xml:space="preserve">associated with the </w:t>
      </w:r>
      <w:r w:rsidRPr="00997BA0">
        <w:t xml:space="preserve">cost-effectiveness </w:t>
      </w:r>
      <w:r>
        <w:t xml:space="preserve">tests </w:t>
      </w:r>
      <w:r w:rsidRPr="00997BA0">
        <w:t xml:space="preserve">was obtained from </w:t>
      </w:r>
      <w:r>
        <w:t>PGS</w:t>
      </w:r>
      <w:r w:rsidRPr="00997BA0">
        <w:t>’s current costs in</w:t>
      </w:r>
      <w:r>
        <w:t xml:space="preserve"> </w:t>
      </w:r>
      <w:r w:rsidRPr="00997BA0">
        <w:t>facilitating existing programs</w:t>
      </w:r>
      <w:r>
        <w:t xml:space="preserve">, </w:t>
      </w:r>
      <w:r w:rsidRPr="00997BA0">
        <w:t xml:space="preserve">and </w:t>
      </w:r>
      <w:r>
        <w:t>from costs currently incurred</w:t>
      </w:r>
      <w:r w:rsidRPr="00997BA0">
        <w:t xml:space="preserve"> by the </w:t>
      </w:r>
      <w:r>
        <w:t xml:space="preserve">Utility </w:t>
      </w:r>
      <w:r w:rsidRPr="00997BA0">
        <w:t>and customers for energy efficient natural gas equipment and infrastructure</w:t>
      </w:r>
      <w:r>
        <w:t>. All programs maintained the cost</w:t>
      </w:r>
      <w:r w:rsidR="0035364E">
        <w:t>-e</w:t>
      </w:r>
      <w:r>
        <w:t xml:space="preserve">ffectiveness in the Utility’s proposed DSM plan that were established in the DSM Goals proceeding. </w:t>
      </w:r>
    </w:p>
    <w:p w14:paraId="2A4FEE75" w14:textId="77777777" w:rsidR="00F12F6F" w:rsidRDefault="00F12F6F" w:rsidP="00F12F6F">
      <w:pPr>
        <w:jc w:val="both"/>
        <w:rPr>
          <w:rFonts w:ascii="Arial" w:eastAsia="Arial" w:hAnsi="Arial" w:cs="Arial"/>
          <w:b/>
        </w:rPr>
      </w:pPr>
      <w:r>
        <w:rPr>
          <w:rFonts w:ascii="Arial" w:eastAsia="Arial" w:hAnsi="Arial" w:cs="Arial"/>
          <w:b/>
        </w:rPr>
        <w:t>Rate Impact</w:t>
      </w:r>
    </w:p>
    <w:p w14:paraId="577BB5E0" w14:textId="77777777" w:rsidR="00F12F6F" w:rsidRDefault="00F12F6F" w:rsidP="00F12F6F">
      <w:pPr>
        <w:jc w:val="both"/>
      </w:pPr>
      <w:r>
        <w:t>Staff reviewed the projected program costs for</w:t>
      </w:r>
      <w:r w:rsidRPr="001666BD">
        <w:t xml:space="preserve"> </w:t>
      </w:r>
      <w:r>
        <w:t>PGS</w:t>
      </w:r>
      <w:r w:rsidRPr="001666BD">
        <w:t xml:space="preserve">’s </w:t>
      </w:r>
      <w:r>
        <w:t>proposed DSM Plan</w:t>
      </w:r>
      <w:r w:rsidRPr="001666BD">
        <w:t>.</w:t>
      </w:r>
      <w:r>
        <w:t xml:space="preserve"> Table 1-2 shows the total projected program costs for each program in PGS’s proposed DSM Plan. PGS projects that the total cost for its proposed DSM Plan will be approximately </w:t>
      </w:r>
      <w:r w:rsidRPr="00A85215">
        <w:t>$1</w:t>
      </w:r>
      <w:r>
        <w:t>94</w:t>
      </w:r>
      <w:r w:rsidRPr="00A85215">
        <w:t xml:space="preserve"> million</w:t>
      </w:r>
      <w:r>
        <w:t xml:space="preserve"> over the period 2025 through 2034.</w:t>
      </w:r>
    </w:p>
    <w:p w14:paraId="3FFD3521" w14:textId="77777777" w:rsidR="00F12F6F" w:rsidRDefault="00F12F6F" w:rsidP="00F12F6F">
      <w:pPr>
        <w:keepNext/>
        <w:spacing w:before="240"/>
        <w:jc w:val="center"/>
        <w:rPr>
          <w:rFonts w:ascii="Arial" w:eastAsia="Arial" w:hAnsi="Arial" w:cs="Arial"/>
          <w:b/>
        </w:rPr>
      </w:pPr>
      <w:r>
        <w:rPr>
          <w:rFonts w:ascii="Arial" w:eastAsia="Arial" w:hAnsi="Arial" w:cs="Arial"/>
          <w:b/>
        </w:rPr>
        <w:t>Table 1-2</w:t>
      </w:r>
    </w:p>
    <w:p w14:paraId="6FEC1C43" w14:textId="77777777" w:rsidR="00F12F6F" w:rsidRDefault="00F12F6F" w:rsidP="00F12F6F">
      <w:pPr>
        <w:keepNext/>
        <w:jc w:val="center"/>
        <w:rPr>
          <w:rFonts w:ascii="Arial" w:eastAsia="Arial" w:hAnsi="Arial" w:cs="Arial"/>
          <w:b/>
        </w:rPr>
      </w:pPr>
      <w:r>
        <w:rPr>
          <w:rFonts w:ascii="Arial" w:eastAsia="Arial" w:hAnsi="Arial" w:cs="Arial"/>
          <w:b/>
        </w:rPr>
        <w:t>Total Program Costs of PGS’s DSM Plan</w:t>
      </w:r>
    </w:p>
    <w:tbl>
      <w:tblPr>
        <w:tblW w:w="71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3"/>
        <w:gridCol w:w="2685"/>
      </w:tblGrid>
      <w:tr w:rsidR="00F12F6F" w:rsidRPr="00430815" w14:paraId="19F3A583" w14:textId="77777777" w:rsidTr="00D0749C">
        <w:trPr>
          <w:trHeight w:val="493"/>
          <w:jc w:val="center"/>
        </w:trPr>
        <w:tc>
          <w:tcPr>
            <w:tcW w:w="4513" w:type="dxa"/>
            <w:vAlign w:val="center"/>
          </w:tcPr>
          <w:p w14:paraId="5005180C" w14:textId="77777777" w:rsidR="00F12F6F" w:rsidRPr="00D0749C" w:rsidRDefault="00F12F6F" w:rsidP="003449E2">
            <w:pPr>
              <w:keepNext/>
              <w:jc w:val="center"/>
              <w:rPr>
                <w:b/>
                <w:szCs w:val="20"/>
              </w:rPr>
            </w:pPr>
            <w:r w:rsidRPr="00D0749C">
              <w:rPr>
                <w:b/>
                <w:szCs w:val="20"/>
              </w:rPr>
              <w:t>Program Name</w:t>
            </w:r>
          </w:p>
        </w:tc>
        <w:tc>
          <w:tcPr>
            <w:tcW w:w="2685" w:type="dxa"/>
            <w:vAlign w:val="center"/>
          </w:tcPr>
          <w:p w14:paraId="6E7858CD" w14:textId="77777777" w:rsidR="00F12F6F" w:rsidRPr="00D0749C" w:rsidRDefault="00F12F6F" w:rsidP="003449E2">
            <w:pPr>
              <w:keepNext/>
              <w:jc w:val="center"/>
              <w:rPr>
                <w:b/>
                <w:szCs w:val="20"/>
              </w:rPr>
            </w:pPr>
            <w:r w:rsidRPr="00D0749C">
              <w:rPr>
                <w:b/>
                <w:szCs w:val="20"/>
              </w:rPr>
              <w:t>Program Costs</w:t>
            </w:r>
          </w:p>
        </w:tc>
      </w:tr>
      <w:tr w:rsidR="00F12F6F" w:rsidRPr="00430815" w14:paraId="22B71BBE" w14:textId="77777777" w:rsidTr="00D0749C">
        <w:trPr>
          <w:trHeight w:val="236"/>
          <w:jc w:val="center"/>
        </w:trPr>
        <w:tc>
          <w:tcPr>
            <w:tcW w:w="7198" w:type="dxa"/>
            <w:gridSpan w:val="2"/>
          </w:tcPr>
          <w:p w14:paraId="332161F1" w14:textId="77777777" w:rsidR="00F12F6F" w:rsidRPr="00D0749C" w:rsidRDefault="00F12F6F" w:rsidP="003449E2">
            <w:pPr>
              <w:keepNext/>
              <w:jc w:val="center"/>
              <w:rPr>
                <w:b/>
                <w:szCs w:val="20"/>
                <w:highlight w:val="yellow"/>
              </w:rPr>
            </w:pPr>
            <w:r w:rsidRPr="00D0749C">
              <w:rPr>
                <w:b/>
                <w:szCs w:val="20"/>
              </w:rPr>
              <w:t>Residential Programs</w:t>
            </w:r>
          </w:p>
        </w:tc>
      </w:tr>
      <w:tr w:rsidR="00F12F6F" w:rsidRPr="00430815" w14:paraId="46084ED8" w14:textId="77777777" w:rsidTr="00D0749C">
        <w:trPr>
          <w:trHeight w:val="236"/>
          <w:jc w:val="center"/>
        </w:trPr>
        <w:tc>
          <w:tcPr>
            <w:tcW w:w="4513" w:type="dxa"/>
            <w:vAlign w:val="bottom"/>
          </w:tcPr>
          <w:p w14:paraId="65AFFC8C" w14:textId="77777777" w:rsidR="00F12F6F" w:rsidRPr="00D0749C" w:rsidRDefault="00F12F6F" w:rsidP="003449E2">
            <w:pPr>
              <w:keepNext/>
              <w:rPr>
                <w:color w:val="000000"/>
                <w:szCs w:val="20"/>
              </w:rPr>
            </w:pPr>
            <w:r w:rsidRPr="00D0749C">
              <w:rPr>
                <w:color w:val="000000"/>
                <w:szCs w:val="20"/>
              </w:rPr>
              <w:t>Residential Online Energy Audit</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2B786D5D" w14:textId="77777777" w:rsidR="00F12F6F" w:rsidRPr="00D0749C" w:rsidRDefault="00F12F6F" w:rsidP="003449E2">
            <w:pPr>
              <w:keepNext/>
              <w:jc w:val="right"/>
              <w:rPr>
                <w:szCs w:val="20"/>
              </w:rPr>
            </w:pPr>
            <w:r w:rsidRPr="00D0749C">
              <w:rPr>
                <w:color w:val="000000"/>
                <w:szCs w:val="20"/>
              </w:rPr>
              <w:t>$1,432,985</w:t>
            </w:r>
          </w:p>
        </w:tc>
      </w:tr>
      <w:tr w:rsidR="00F12F6F" w:rsidRPr="00430815" w14:paraId="24917332" w14:textId="77777777" w:rsidTr="00D0749C">
        <w:trPr>
          <w:trHeight w:val="236"/>
          <w:jc w:val="center"/>
        </w:trPr>
        <w:tc>
          <w:tcPr>
            <w:tcW w:w="4513" w:type="dxa"/>
          </w:tcPr>
          <w:p w14:paraId="47C587F0" w14:textId="77777777" w:rsidR="00F12F6F" w:rsidRPr="00D0749C" w:rsidRDefault="00F12F6F" w:rsidP="003449E2">
            <w:pPr>
              <w:keepNext/>
              <w:rPr>
                <w:color w:val="000000"/>
                <w:szCs w:val="20"/>
              </w:rPr>
            </w:pPr>
            <w:r w:rsidRPr="00D0749C">
              <w:rPr>
                <w:color w:val="000000"/>
                <w:szCs w:val="20"/>
              </w:rPr>
              <w:t xml:space="preserve">Residential New Construction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7FFCE95C" w14:textId="77777777" w:rsidR="00F12F6F" w:rsidRPr="00D0749C" w:rsidRDefault="00F12F6F" w:rsidP="003449E2">
            <w:pPr>
              <w:keepNext/>
              <w:jc w:val="right"/>
              <w:rPr>
                <w:szCs w:val="20"/>
              </w:rPr>
            </w:pPr>
            <w:r w:rsidRPr="00D0749C">
              <w:rPr>
                <w:color w:val="000000"/>
                <w:szCs w:val="20"/>
              </w:rPr>
              <w:t>$117,854,725</w:t>
            </w:r>
          </w:p>
        </w:tc>
      </w:tr>
      <w:tr w:rsidR="00F12F6F" w:rsidRPr="00430815" w14:paraId="2280813F" w14:textId="77777777" w:rsidTr="00D0749C">
        <w:trPr>
          <w:trHeight w:val="236"/>
          <w:jc w:val="center"/>
        </w:trPr>
        <w:tc>
          <w:tcPr>
            <w:tcW w:w="4513" w:type="dxa"/>
          </w:tcPr>
          <w:p w14:paraId="7AFD19E8" w14:textId="77777777" w:rsidR="00F12F6F" w:rsidRPr="00D0749C" w:rsidRDefault="00F12F6F" w:rsidP="003449E2">
            <w:pPr>
              <w:keepNext/>
              <w:rPr>
                <w:color w:val="000000"/>
                <w:szCs w:val="20"/>
              </w:rPr>
            </w:pPr>
            <w:r w:rsidRPr="00D0749C">
              <w:rPr>
                <w:color w:val="000000"/>
                <w:szCs w:val="20"/>
              </w:rPr>
              <w:t xml:space="preserve">Residential Retrofit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5AD7C3D4" w14:textId="77777777" w:rsidR="00F12F6F" w:rsidRPr="00D0749C" w:rsidRDefault="00F12F6F" w:rsidP="003449E2">
            <w:pPr>
              <w:keepNext/>
              <w:jc w:val="right"/>
              <w:rPr>
                <w:szCs w:val="20"/>
              </w:rPr>
            </w:pPr>
            <w:r w:rsidRPr="00D0749C">
              <w:rPr>
                <w:color w:val="000000"/>
                <w:szCs w:val="20"/>
              </w:rPr>
              <w:t>$3,887,788</w:t>
            </w:r>
          </w:p>
        </w:tc>
      </w:tr>
      <w:tr w:rsidR="00F12F6F" w:rsidRPr="00430815" w14:paraId="3B933FB3" w14:textId="77777777" w:rsidTr="00D0749C">
        <w:trPr>
          <w:trHeight w:val="236"/>
          <w:jc w:val="center"/>
        </w:trPr>
        <w:tc>
          <w:tcPr>
            <w:tcW w:w="4513" w:type="dxa"/>
          </w:tcPr>
          <w:p w14:paraId="36EB1093" w14:textId="77777777" w:rsidR="00F12F6F" w:rsidRPr="00D0749C" w:rsidRDefault="00F12F6F" w:rsidP="003449E2">
            <w:pPr>
              <w:keepNext/>
              <w:rPr>
                <w:color w:val="000000"/>
                <w:szCs w:val="20"/>
              </w:rPr>
            </w:pPr>
            <w:r w:rsidRPr="00D0749C">
              <w:rPr>
                <w:color w:val="000000"/>
                <w:szCs w:val="20"/>
              </w:rPr>
              <w:t xml:space="preserve">Residential Retention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72E7A433" w14:textId="77777777" w:rsidR="00F12F6F" w:rsidRPr="00D0749C" w:rsidRDefault="00F12F6F" w:rsidP="003449E2">
            <w:pPr>
              <w:keepNext/>
              <w:jc w:val="right"/>
              <w:rPr>
                <w:szCs w:val="20"/>
              </w:rPr>
            </w:pPr>
            <w:r w:rsidRPr="00D0749C">
              <w:rPr>
                <w:color w:val="000000"/>
                <w:szCs w:val="20"/>
              </w:rPr>
              <w:t>$36,871,433</w:t>
            </w:r>
          </w:p>
        </w:tc>
      </w:tr>
      <w:tr w:rsidR="00F12F6F" w:rsidRPr="00430815" w14:paraId="57679E87" w14:textId="77777777" w:rsidTr="00D0749C">
        <w:trPr>
          <w:trHeight w:val="236"/>
          <w:jc w:val="center"/>
        </w:trPr>
        <w:tc>
          <w:tcPr>
            <w:tcW w:w="7198" w:type="dxa"/>
            <w:gridSpan w:val="2"/>
          </w:tcPr>
          <w:p w14:paraId="1AFF8395" w14:textId="77777777" w:rsidR="00F12F6F" w:rsidRPr="00D0749C" w:rsidRDefault="00F12F6F" w:rsidP="003449E2">
            <w:pPr>
              <w:keepNext/>
              <w:jc w:val="center"/>
              <w:rPr>
                <w:b/>
                <w:szCs w:val="20"/>
              </w:rPr>
            </w:pPr>
            <w:r w:rsidRPr="00D0749C">
              <w:rPr>
                <w:b/>
                <w:szCs w:val="20"/>
              </w:rPr>
              <w:t>Commercial/Industrial Programs</w:t>
            </w:r>
          </w:p>
        </w:tc>
      </w:tr>
      <w:tr w:rsidR="00F12F6F" w:rsidRPr="00430815" w14:paraId="79911C6C" w14:textId="77777777" w:rsidTr="00D0749C">
        <w:trPr>
          <w:trHeight w:val="236"/>
          <w:jc w:val="center"/>
        </w:trPr>
        <w:tc>
          <w:tcPr>
            <w:tcW w:w="4513" w:type="dxa"/>
          </w:tcPr>
          <w:p w14:paraId="3D39921C" w14:textId="77777777" w:rsidR="00F12F6F" w:rsidRPr="00D0749C" w:rsidRDefault="00F12F6F" w:rsidP="003449E2">
            <w:pPr>
              <w:keepNext/>
              <w:rPr>
                <w:color w:val="000000"/>
                <w:szCs w:val="20"/>
                <w:highlight w:val="yellow"/>
              </w:rPr>
            </w:pPr>
            <w:r w:rsidRPr="00D0749C">
              <w:rPr>
                <w:color w:val="000000"/>
                <w:szCs w:val="20"/>
              </w:rPr>
              <w:t xml:space="preserve">Commercial Walk-Through Energy Audit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64A719AE" w14:textId="77777777" w:rsidR="00F12F6F" w:rsidRPr="00D0749C" w:rsidRDefault="00F12F6F" w:rsidP="003449E2">
            <w:pPr>
              <w:keepNext/>
              <w:jc w:val="right"/>
              <w:rPr>
                <w:color w:val="000000"/>
                <w:szCs w:val="20"/>
              </w:rPr>
            </w:pPr>
            <w:r w:rsidRPr="00D0749C">
              <w:rPr>
                <w:color w:val="000000"/>
                <w:szCs w:val="20"/>
              </w:rPr>
              <w:t>$1,247,373</w:t>
            </w:r>
          </w:p>
        </w:tc>
      </w:tr>
      <w:tr w:rsidR="00F12F6F" w:rsidRPr="00430815" w14:paraId="554774F8" w14:textId="77777777" w:rsidTr="00D0749C">
        <w:trPr>
          <w:trHeight w:val="236"/>
          <w:jc w:val="center"/>
        </w:trPr>
        <w:tc>
          <w:tcPr>
            <w:tcW w:w="4513" w:type="dxa"/>
          </w:tcPr>
          <w:p w14:paraId="4EFC50DF" w14:textId="77777777" w:rsidR="00F12F6F" w:rsidRPr="00D0749C" w:rsidRDefault="00F12F6F" w:rsidP="003449E2">
            <w:pPr>
              <w:keepNext/>
              <w:rPr>
                <w:color w:val="000000"/>
                <w:szCs w:val="20"/>
                <w:highlight w:val="yellow"/>
              </w:rPr>
            </w:pPr>
            <w:r w:rsidRPr="00D0749C">
              <w:rPr>
                <w:color w:val="000000"/>
                <w:szCs w:val="20"/>
              </w:rPr>
              <w:t xml:space="preserve">Commercial New Construction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40B75BBF" w14:textId="77777777" w:rsidR="00F12F6F" w:rsidRPr="00D0749C" w:rsidRDefault="00F12F6F" w:rsidP="003449E2">
            <w:pPr>
              <w:keepNext/>
              <w:jc w:val="right"/>
              <w:rPr>
                <w:color w:val="000000"/>
                <w:szCs w:val="20"/>
              </w:rPr>
            </w:pPr>
            <w:r w:rsidRPr="00D0749C">
              <w:rPr>
                <w:color w:val="000000"/>
                <w:szCs w:val="20"/>
              </w:rPr>
              <w:t>$13,029,171</w:t>
            </w:r>
          </w:p>
        </w:tc>
      </w:tr>
      <w:tr w:rsidR="00F12F6F" w:rsidRPr="00430815" w14:paraId="1331B0A0" w14:textId="77777777" w:rsidTr="00D0749C">
        <w:trPr>
          <w:trHeight w:val="236"/>
          <w:jc w:val="center"/>
        </w:trPr>
        <w:tc>
          <w:tcPr>
            <w:tcW w:w="4513" w:type="dxa"/>
          </w:tcPr>
          <w:p w14:paraId="315F2BFB" w14:textId="77777777" w:rsidR="00F12F6F" w:rsidRPr="00D0749C" w:rsidRDefault="00F12F6F" w:rsidP="003449E2">
            <w:pPr>
              <w:keepNext/>
              <w:rPr>
                <w:color w:val="000000"/>
                <w:szCs w:val="20"/>
                <w:highlight w:val="yellow"/>
              </w:rPr>
            </w:pPr>
            <w:r w:rsidRPr="00D0749C">
              <w:rPr>
                <w:color w:val="000000"/>
                <w:szCs w:val="20"/>
              </w:rPr>
              <w:t xml:space="preserve">Commercial Retrofit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2B270684" w14:textId="77777777" w:rsidR="00F12F6F" w:rsidRPr="00D0749C" w:rsidRDefault="00F12F6F" w:rsidP="003449E2">
            <w:pPr>
              <w:keepNext/>
              <w:jc w:val="right"/>
              <w:rPr>
                <w:color w:val="000000"/>
                <w:szCs w:val="20"/>
              </w:rPr>
            </w:pPr>
            <w:r w:rsidRPr="00D0749C">
              <w:rPr>
                <w:color w:val="000000"/>
                <w:szCs w:val="20"/>
              </w:rPr>
              <w:t>$6,467,210</w:t>
            </w:r>
          </w:p>
        </w:tc>
      </w:tr>
      <w:tr w:rsidR="00F12F6F" w:rsidRPr="00430815" w14:paraId="0CCB8E4B" w14:textId="77777777" w:rsidTr="00D0749C">
        <w:trPr>
          <w:trHeight w:val="236"/>
          <w:jc w:val="center"/>
        </w:trPr>
        <w:tc>
          <w:tcPr>
            <w:tcW w:w="4513" w:type="dxa"/>
          </w:tcPr>
          <w:p w14:paraId="7451A637" w14:textId="77777777" w:rsidR="00F12F6F" w:rsidRPr="00D0749C" w:rsidRDefault="00F12F6F" w:rsidP="003449E2">
            <w:pPr>
              <w:keepNext/>
              <w:rPr>
                <w:color w:val="000000"/>
                <w:szCs w:val="20"/>
              </w:rPr>
            </w:pPr>
            <w:r w:rsidRPr="00D0749C">
              <w:rPr>
                <w:color w:val="000000"/>
                <w:szCs w:val="20"/>
              </w:rPr>
              <w:t xml:space="preserve">Commercial Retrofit CHP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7B627FBE" w14:textId="77777777" w:rsidR="00F12F6F" w:rsidRPr="00D0749C" w:rsidRDefault="00F12F6F" w:rsidP="003449E2">
            <w:pPr>
              <w:keepNext/>
              <w:jc w:val="right"/>
              <w:rPr>
                <w:color w:val="000000"/>
                <w:szCs w:val="20"/>
              </w:rPr>
            </w:pPr>
            <w:r w:rsidRPr="00D0749C">
              <w:rPr>
                <w:color w:val="000000"/>
                <w:szCs w:val="20"/>
              </w:rPr>
              <w:t>$0</w:t>
            </w:r>
          </w:p>
        </w:tc>
      </w:tr>
      <w:tr w:rsidR="00F12F6F" w:rsidRPr="00430815" w14:paraId="2CD6BCE9" w14:textId="77777777" w:rsidTr="00D0749C">
        <w:trPr>
          <w:trHeight w:val="236"/>
          <w:jc w:val="center"/>
        </w:trPr>
        <w:tc>
          <w:tcPr>
            <w:tcW w:w="4513" w:type="dxa"/>
          </w:tcPr>
          <w:p w14:paraId="781E86DE" w14:textId="77777777" w:rsidR="00F12F6F" w:rsidRPr="00D0749C" w:rsidRDefault="00F12F6F" w:rsidP="003449E2">
            <w:pPr>
              <w:keepNext/>
              <w:rPr>
                <w:color w:val="000000"/>
                <w:szCs w:val="20"/>
                <w:highlight w:val="yellow"/>
              </w:rPr>
            </w:pPr>
            <w:r w:rsidRPr="00D0749C">
              <w:rPr>
                <w:color w:val="000000"/>
                <w:szCs w:val="20"/>
              </w:rPr>
              <w:t xml:space="preserve">Commercial Retrofit Electric Replacement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4628F89F" w14:textId="77777777" w:rsidR="00F12F6F" w:rsidRPr="00D0749C" w:rsidRDefault="00F12F6F" w:rsidP="003449E2">
            <w:pPr>
              <w:keepNext/>
              <w:jc w:val="right"/>
              <w:rPr>
                <w:color w:val="000000"/>
                <w:szCs w:val="20"/>
              </w:rPr>
            </w:pPr>
            <w:r w:rsidRPr="00D0749C">
              <w:rPr>
                <w:color w:val="000000"/>
                <w:szCs w:val="20"/>
              </w:rPr>
              <w:t>$0</w:t>
            </w:r>
          </w:p>
        </w:tc>
      </w:tr>
      <w:tr w:rsidR="00F12F6F" w:rsidRPr="00430815" w14:paraId="18191017" w14:textId="77777777" w:rsidTr="00D0749C">
        <w:trPr>
          <w:trHeight w:val="236"/>
          <w:jc w:val="center"/>
        </w:trPr>
        <w:tc>
          <w:tcPr>
            <w:tcW w:w="4513" w:type="dxa"/>
          </w:tcPr>
          <w:p w14:paraId="451A059E" w14:textId="77777777" w:rsidR="00F12F6F" w:rsidRPr="00D0749C" w:rsidRDefault="00F12F6F" w:rsidP="003449E2">
            <w:pPr>
              <w:keepNext/>
              <w:rPr>
                <w:color w:val="000000"/>
                <w:szCs w:val="20"/>
                <w:highlight w:val="yellow"/>
              </w:rPr>
            </w:pPr>
            <w:r w:rsidRPr="00D0749C">
              <w:rPr>
                <w:color w:val="000000"/>
                <w:szCs w:val="20"/>
              </w:rPr>
              <w:t xml:space="preserve">Commercial Retention </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12566979" w14:textId="77777777" w:rsidR="00F12F6F" w:rsidRPr="00D0749C" w:rsidRDefault="00F12F6F" w:rsidP="003449E2">
            <w:pPr>
              <w:keepNext/>
              <w:jc w:val="right"/>
              <w:rPr>
                <w:color w:val="000000"/>
                <w:szCs w:val="20"/>
              </w:rPr>
            </w:pPr>
            <w:r w:rsidRPr="00D0749C">
              <w:rPr>
                <w:color w:val="000000"/>
                <w:szCs w:val="20"/>
              </w:rPr>
              <w:t>$13,216,963</w:t>
            </w:r>
          </w:p>
        </w:tc>
      </w:tr>
      <w:tr w:rsidR="00F12F6F" w:rsidRPr="00430815" w14:paraId="28F4625F" w14:textId="77777777" w:rsidTr="00D0749C">
        <w:trPr>
          <w:trHeight w:val="236"/>
          <w:jc w:val="center"/>
        </w:trPr>
        <w:tc>
          <w:tcPr>
            <w:tcW w:w="4513" w:type="dxa"/>
          </w:tcPr>
          <w:p w14:paraId="148B00A0" w14:textId="77777777" w:rsidR="00F12F6F" w:rsidRPr="00D0749C" w:rsidRDefault="00F12F6F" w:rsidP="003449E2">
            <w:pPr>
              <w:keepNext/>
              <w:rPr>
                <w:color w:val="000000"/>
                <w:szCs w:val="20"/>
              </w:rPr>
            </w:pPr>
            <w:r w:rsidRPr="00D0749C">
              <w:rPr>
                <w:color w:val="000000"/>
                <w:szCs w:val="20"/>
              </w:rPr>
              <w:t>Conservation R&amp;D</w:t>
            </w:r>
          </w:p>
        </w:tc>
        <w:tc>
          <w:tcPr>
            <w:tcW w:w="2685" w:type="dxa"/>
            <w:tcBorders>
              <w:top w:val="single" w:sz="4" w:space="0" w:color="auto"/>
              <w:left w:val="single" w:sz="4" w:space="0" w:color="auto"/>
              <w:bottom w:val="single" w:sz="4" w:space="0" w:color="auto"/>
              <w:right w:val="single" w:sz="4" w:space="0" w:color="auto"/>
            </w:tcBorders>
            <w:shd w:val="clear" w:color="auto" w:fill="auto"/>
            <w:vAlign w:val="bottom"/>
          </w:tcPr>
          <w:p w14:paraId="33A3AB6E" w14:textId="77777777" w:rsidR="00F12F6F" w:rsidRPr="00D0749C" w:rsidRDefault="00F12F6F" w:rsidP="003449E2">
            <w:pPr>
              <w:keepNext/>
              <w:jc w:val="right"/>
              <w:rPr>
                <w:color w:val="000000"/>
                <w:szCs w:val="20"/>
              </w:rPr>
            </w:pPr>
            <w:r w:rsidRPr="00D0749C">
              <w:rPr>
                <w:color w:val="000000"/>
                <w:szCs w:val="20"/>
              </w:rPr>
              <w:t>$0</w:t>
            </w:r>
          </w:p>
        </w:tc>
      </w:tr>
    </w:tbl>
    <w:p w14:paraId="426E8DF5" w14:textId="77777777" w:rsidR="00F12F6F" w:rsidRDefault="00F12F6F" w:rsidP="00D0749C">
      <w:pPr>
        <w:spacing w:after="240"/>
        <w:ind w:left="630" w:firstLine="720"/>
        <w:jc w:val="both"/>
        <w:rPr>
          <w:sz w:val="20"/>
          <w:szCs w:val="20"/>
        </w:rPr>
      </w:pPr>
      <w:r w:rsidRPr="00A85215">
        <w:rPr>
          <w:sz w:val="20"/>
          <w:szCs w:val="20"/>
        </w:rPr>
        <w:t>Source: Document No</w:t>
      </w:r>
      <w:r w:rsidRPr="009F2EC2">
        <w:rPr>
          <w:sz w:val="20"/>
          <w:szCs w:val="20"/>
        </w:rPr>
        <w:t>.</w:t>
      </w:r>
      <w:r w:rsidRPr="00C83B7F">
        <w:t xml:space="preserve"> </w:t>
      </w:r>
      <w:r w:rsidRPr="00C83B7F">
        <w:rPr>
          <w:sz w:val="20"/>
          <w:szCs w:val="20"/>
        </w:rPr>
        <w:t>09697-2024</w:t>
      </w:r>
    </w:p>
    <w:p w14:paraId="2648D9BB" w14:textId="774714AA" w:rsidR="00F12F6F" w:rsidRDefault="0035364E" w:rsidP="00F12F6F">
      <w:pPr>
        <w:jc w:val="both"/>
      </w:pPr>
      <w:r>
        <w:t>As shown in Table 1-2, the</w:t>
      </w:r>
      <w:r w:rsidR="00F12F6F">
        <w:t xml:space="preserve"> Commercial </w:t>
      </w:r>
      <w:r w:rsidR="003449E2">
        <w:t xml:space="preserve">Retrofit </w:t>
      </w:r>
      <w:r w:rsidR="00F12F6F">
        <w:t>CHP and Commercial Retrofit Electric Replacement programs have a projected zero program cost due to the zero projected program participations previously mentioned. The Conservation R&amp;D program has a projected zero program cost as PGS has not commenced any projects since 2021 and currently has no planned projects under the Conservation R&amp;D program. Staff notes that the proposed DSM plan includes language that total program cost for the Conservation R&amp;D program shall not exceed $500,000 for the five-year peri</w:t>
      </w:r>
      <w:r w:rsidR="00982893">
        <w:t>od.</w:t>
      </w:r>
      <w:r w:rsidR="00F12F6F">
        <w:t xml:space="preserve"> Staff recommends that PGS </w:t>
      </w:r>
      <w:r w:rsidR="00910F2B">
        <w:t xml:space="preserve">be required to </w:t>
      </w:r>
      <w:r w:rsidR="00F12F6F">
        <w:t xml:space="preserve">update the Commission on program costs and all other relevant program information should either program participation be achieved or if R&amp;D projects be undertaken. </w:t>
      </w:r>
    </w:p>
    <w:p w14:paraId="53D599B9" w14:textId="77777777" w:rsidR="00F12F6F" w:rsidRDefault="00F12F6F" w:rsidP="00F12F6F">
      <w:pPr>
        <w:jc w:val="both"/>
      </w:pPr>
    </w:p>
    <w:p w14:paraId="4477304A" w14:textId="77777777" w:rsidR="00F12F6F" w:rsidRDefault="00F12F6F" w:rsidP="00F12F6F">
      <w:pPr>
        <w:jc w:val="both"/>
        <w:rPr>
          <w:i/>
        </w:rPr>
      </w:pPr>
      <w:r>
        <w:t>If approved, the cost to implement PGS’s proposed DSM Plan would flow through to the ratepayers through the NGCCR proceeding. In the NGCCR proceeding, PGS would file annually for recovery of incentives, and equipment and administrative costs. The NGCCR amounts represent a monthly bill impact to customers as part of the non-fuel cost of energy charges on their bills. Much like investments in generation, transmission, and distribution, investments in energy efficiency have an immediate rate impact, but may produce savings over time.</w:t>
      </w:r>
      <w:r>
        <w:rPr>
          <w:i/>
        </w:rPr>
        <w:t xml:space="preserve"> </w:t>
      </w:r>
    </w:p>
    <w:p w14:paraId="2B8457CF" w14:textId="77777777" w:rsidR="00F12F6F" w:rsidRDefault="00F12F6F" w:rsidP="00F12F6F">
      <w:pPr>
        <w:jc w:val="both"/>
        <w:rPr>
          <w:i/>
        </w:rPr>
      </w:pPr>
    </w:p>
    <w:p w14:paraId="0F295A46" w14:textId="77777777" w:rsidR="00F12F6F" w:rsidRDefault="00F12F6F" w:rsidP="00F12F6F">
      <w:pPr>
        <w:jc w:val="both"/>
      </w:pPr>
      <w:bookmarkStart w:id="22" w:name="_Hlk39825106"/>
      <w:r>
        <w:t>Table 1-3 is an estimate of the monthly bill impact on a typical residential and commercial customer</w:t>
      </w:r>
      <w:bookmarkEnd w:id="22"/>
      <w:r>
        <w:t xml:space="preserve"> for PGS’s proposed DSM Plan. The estimated NGCCR factors are based upon the participation rates and administrative costs used in the cost-effectiveness analysis discussed above and are not final.</w:t>
      </w:r>
    </w:p>
    <w:p w14:paraId="4078DA24" w14:textId="77777777" w:rsidR="00F12F6F" w:rsidRPr="00E2405B" w:rsidRDefault="00F12F6F" w:rsidP="00F12F6F">
      <w:pPr>
        <w:keepNext/>
        <w:spacing w:before="240"/>
        <w:jc w:val="center"/>
        <w:rPr>
          <w:b/>
        </w:rPr>
      </w:pPr>
      <w:bookmarkStart w:id="23" w:name="_Hlk39825257"/>
      <w:r w:rsidRPr="00E2405B">
        <w:rPr>
          <w:b/>
        </w:rPr>
        <w:t>Table 1-</w:t>
      </w:r>
      <w:r>
        <w:rPr>
          <w:b/>
        </w:rPr>
        <w:t>3</w:t>
      </w:r>
    </w:p>
    <w:p w14:paraId="77555F15" w14:textId="77777777" w:rsidR="00F12F6F" w:rsidRPr="00E2405B" w:rsidRDefault="00F12F6F" w:rsidP="00F12F6F">
      <w:pPr>
        <w:keepNext/>
        <w:jc w:val="center"/>
        <w:rPr>
          <w:b/>
        </w:rPr>
      </w:pPr>
      <w:r>
        <w:rPr>
          <w:b/>
        </w:rPr>
        <w:t>PGS’s</w:t>
      </w:r>
      <w:r w:rsidRPr="00E2405B">
        <w:rPr>
          <w:b/>
        </w:rPr>
        <w:t xml:space="preserve"> Estimated Monthly Bill Impact of Proposed DSM Plan</w:t>
      </w:r>
    </w:p>
    <w:tbl>
      <w:tblPr>
        <w:tblStyle w:val="TableGrid"/>
        <w:tblW w:w="0" w:type="auto"/>
        <w:jc w:val="center"/>
        <w:tblLook w:val="04A0" w:firstRow="1" w:lastRow="0" w:firstColumn="1" w:lastColumn="0" w:noHBand="0" w:noVBand="1"/>
      </w:tblPr>
      <w:tblGrid>
        <w:gridCol w:w="1176"/>
        <w:gridCol w:w="2722"/>
        <w:gridCol w:w="2652"/>
      </w:tblGrid>
      <w:tr w:rsidR="00F12F6F" w14:paraId="1C460E17" w14:textId="77777777" w:rsidTr="003449E2">
        <w:trPr>
          <w:trHeight w:val="518"/>
          <w:jc w:val="center"/>
        </w:trPr>
        <w:tc>
          <w:tcPr>
            <w:tcW w:w="1176" w:type="dxa"/>
            <w:vMerge w:val="restart"/>
          </w:tcPr>
          <w:p w14:paraId="212D97D3" w14:textId="77777777" w:rsidR="00F12F6F" w:rsidRPr="00FE0077" w:rsidRDefault="00F12F6F" w:rsidP="003449E2">
            <w:pPr>
              <w:tabs>
                <w:tab w:val="left" w:pos="810"/>
              </w:tabs>
              <w:jc w:val="center"/>
              <w:rPr>
                <w:b/>
              </w:rPr>
            </w:pPr>
            <w:r w:rsidRPr="00FE0077">
              <w:rPr>
                <w:b/>
              </w:rPr>
              <w:t>Year</w:t>
            </w:r>
          </w:p>
        </w:tc>
        <w:tc>
          <w:tcPr>
            <w:tcW w:w="2722" w:type="dxa"/>
          </w:tcPr>
          <w:p w14:paraId="6D264268" w14:textId="77777777" w:rsidR="00F12F6F" w:rsidRPr="00E2405B" w:rsidRDefault="00F12F6F" w:rsidP="003449E2">
            <w:pPr>
              <w:jc w:val="center"/>
              <w:rPr>
                <w:b/>
              </w:rPr>
            </w:pPr>
            <w:r w:rsidRPr="00E2405B">
              <w:rPr>
                <w:b/>
              </w:rPr>
              <w:t>Residential Customer</w:t>
            </w:r>
          </w:p>
          <w:p w14:paraId="6FCE77EE" w14:textId="77777777" w:rsidR="00F12F6F" w:rsidRDefault="00F12F6F" w:rsidP="003449E2">
            <w:pPr>
              <w:tabs>
                <w:tab w:val="left" w:pos="810"/>
              </w:tabs>
              <w:jc w:val="center"/>
            </w:pPr>
            <w:r>
              <w:rPr>
                <w:b/>
              </w:rPr>
              <w:t xml:space="preserve">13 </w:t>
            </w:r>
            <w:proofErr w:type="spellStart"/>
            <w:r>
              <w:rPr>
                <w:b/>
              </w:rPr>
              <w:t>Therms</w:t>
            </w:r>
            <w:proofErr w:type="spellEnd"/>
            <w:r>
              <w:rPr>
                <w:b/>
              </w:rPr>
              <w:t>/</w:t>
            </w:r>
            <w:proofErr w:type="spellStart"/>
            <w:r>
              <w:rPr>
                <w:b/>
              </w:rPr>
              <w:t>mo</w:t>
            </w:r>
            <w:proofErr w:type="spellEnd"/>
          </w:p>
        </w:tc>
        <w:tc>
          <w:tcPr>
            <w:tcW w:w="2652" w:type="dxa"/>
          </w:tcPr>
          <w:p w14:paraId="5EDBD1E1" w14:textId="77777777" w:rsidR="00F12F6F" w:rsidRPr="00E2405B" w:rsidRDefault="00F12F6F" w:rsidP="003449E2">
            <w:pPr>
              <w:jc w:val="center"/>
              <w:rPr>
                <w:b/>
              </w:rPr>
            </w:pPr>
            <w:r>
              <w:rPr>
                <w:b/>
              </w:rPr>
              <w:t>Commercial</w:t>
            </w:r>
            <w:r w:rsidRPr="00E2405B">
              <w:rPr>
                <w:b/>
              </w:rPr>
              <w:t xml:space="preserve"> Customer</w:t>
            </w:r>
          </w:p>
          <w:p w14:paraId="320F9EA6" w14:textId="77777777" w:rsidR="00F12F6F" w:rsidRPr="00E2405B" w:rsidRDefault="00F12F6F" w:rsidP="003449E2">
            <w:pPr>
              <w:jc w:val="center"/>
              <w:rPr>
                <w:b/>
              </w:rPr>
            </w:pPr>
            <w:r>
              <w:rPr>
                <w:b/>
              </w:rPr>
              <w:t xml:space="preserve">415   </w:t>
            </w:r>
            <w:proofErr w:type="spellStart"/>
            <w:r>
              <w:rPr>
                <w:b/>
              </w:rPr>
              <w:t>Therms</w:t>
            </w:r>
            <w:proofErr w:type="spellEnd"/>
            <w:r>
              <w:rPr>
                <w:b/>
              </w:rPr>
              <w:t>/</w:t>
            </w:r>
            <w:proofErr w:type="spellStart"/>
            <w:r>
              <w:rPr>
                <w:b/>
              </w:rPr>
              <w:t>mo</w:t>
            </w:r>
            <w:proofErr w:type="spellEnd"/>
          </w:p>
        </w:tc>
      </w:tr>
      <w:tr w:rsidR="00F12F6F" w14:paraId="4C504375" w14:textId="77777777" w:rsidTr="003449E2">
        <w:trPr>
          <w:trHeight w:val="288"/>
          <w:jc w:val="center"/>
        </w:trPr>
        <w:tc>
          <w:tcPr>
            <w:tcW w:w="1176" w:type="dxa"/>
            <w:vMerge/>
          </w:tcPr>
          <w:p w14:paraId="46973C48" w14:textId="77777777" w:rsidR="00F12F6F" w:rsidRDefault="00F12F6F" w:rsidP="003449E2">
            <w:pPr>
              <w:tabs>
                <w:tab w:val="left" w:pos="810"/>
              </w:tabs>
              <w:jc w:val="center"/>
            </w:pPr>
          </w:p>
        </w:tc>
        <w:tc>
          <w:tcPr>
            <w:tcW w:w="5374" w:type="dxa"/>
            <w:gridSpan w:val="2"/>
          </w:tcPr>
          <w:p w14:paraId="32F06B47" w14:textId="77777777" w:rsidR="00F12F6F" w:rsidRPr="00E2405B" w:rsidRDefault="00F12F6F" w:rsidP="003449E2">
            <w:pPr>
              <w:jc w:val="center"/>
              <w:rPr>
                <w:b/>
              </w:rPr>
            </w:pPr>
            <w:r w:rsidRPr="00E2405B">
              <w:rPr>
                <w:b/>
              </w:rPr>
              <w:t>Monthly Bill</w:t>
            </w:r>
            <w:r>
              <w:rPr>
                <w:b/>
              </w:rPr>
              <w:t xml:space="preserve"> </w:t>
            </w:r>
            <w:r w:rsidRPr="00E2405B">
              <w:rPr>
                <w:b/>
              </w:rPr>
              <w:t>Impact ($)</w:t>
            </w:r>
          </w:p>
        </w:tc>
      </w:tr>
      <w:tr w:rsidR="00F12F6F" w14:paraId="255A70FA" w14:textId="77777777" w:rsidTr="003449E2">
        <w:trPr>
          <w:trHeight w:val="259"/>
          <w:jc w:val="center"/>
        </w:trPr>
        <w:tc>
          <w:tcPr>
            <w:tcW w:w="1176" w:type="dxa"/>
            <w:vAlign w:val="center"/>
          </w:tcPr>
          <w:p w14:paraId="3E38AFFA" w14:textId="77777777" w:rsidR="00F12F6F" w:rsidRPr="00E2405B" w:rsidRDefault="00F12F6F" w:rsidP="003449E2">
            <w:pPr>
              <w:jc w:val="center"/>
              <w:rPr>
                <w:b/>
              </w:rPr>
            </w:pPr>
            <w:r w:rsidRPr="00E2405B">
              <w:rPr>
                <w:b/>
              </w:rPr>
              <w:t>202</w:t>
            </w:r>
            <w:r>
              <w:rPr>
                <w:b/>
              </w:rPr>
              <w:t>5</w:t>
            </w:r>
          </w:p>
        </w:tc>
        <w:tc>
          <w:tcPr>
            <w:tcW w:w="2722" w:type="dxa"/>
            <w:vAlign w:val="center"/>
          </w:tcPr>
          <w:p w14:paraId="1FC3E6CF" w14:textId="77777777" w:rsidR="00F12F6F" w:rsidRPr="00E2405B" w:rsidRDefault="00F12F6F" w:rsidP="003449E2">
            <w:pPr>
              <w:jc w:val="center"/>
            </w:pPr>
            <w:r w:rsidRPr="00ED29A7">
              <w:t>1.19</w:t>
            </w:r>
          </w:p>
        </w:tc>
        <w:tc>
          <w:tcPr>
            <w:tcW w:w="2652" w:type="dxa"/>
          </w:tcPr>
          <w:p w14:paraId="397A56A3" w14:textId="77777777" w:rsidR="00F12F6F" w:rsidRDefault="00F12F6F" w:rsidP="003449E2">
            <w:pPr>
              <w:jc w:val="center"/>
            </w:pPr>
            <w:r>
              <w:rPr>
                <w:rFonts w:ascii="ArialMT" w:hAnsi="ArialMT" w:cs="ArialMT"/>
                <w:sz w:val="22"/>
                <w:szCs w:val="22"/>
              </w:rPr>
              <w:t>12.49</w:t>
            </w:r>
          </w:p>
        </w:tc>
      </w:tr>
      <w:tr w:rsidR="00F12F6F" w14:paraId="13221A3D" w14:textId="77777777" w:rsidTr="003449E2">
        <w:trPr>
          <w:trHeight w:val="259"/>
          <w:jc w:val="center"/>
        </w:trPr>
        <w:tc>
          <w:tcPr>
            <w:tcW w:w="1176" w:type="dxa"/>
            <w:vAlign w:val="center"/>
          </w:tcPr>
          <w:p w14:paraId="19ACDE6B" w14:textId="77777777" w:rsidR="00F12F6F" w:rsidRPr="00E2405B" w:rsidRDefault="00F12F6F" w:rsidP="003449E2">
            <w:pPr>
              <w:jc w:val="center"/>
              <w:rPr>
                <w:b/>
              </w:rPr>
            </w:pPr>
            <w:r w:rsidRPr="00E2405B">
              <w:rPr>
                <w:b/>
              </w:rPr>
              <w:t>202</w:t>
            </w:r>
            <w:r>
              <w:rPr>
                <w:b/>
              </w:rPr>
              <w:t>6</w:t>
            </w:r>
          </w:p>
        </w:tc>
        <w:tc>
          <w:tcPr>
            <w:tcW w:w="2722" w:type="dxa"/>
            <w:vAlign w:val="center"/>
          </w:tcPr>
          <w:p w14:paraId="17DD802C" w14:textId="77777777" w:rsidR="00F12F6F" w:rsidRPr="00E2405B" w:rsidRDefault="00F12F6F" w:rsidP="003449E2">
            <w:pPr>
              <w:jc w:val="center"/>
            </w:pPr>
            <w:r w:rsidRPr="00ED29A7">
              <w:t>1.02</w:t>
            </w:r>
          </w:p>
        </w:tc>
        <w:tc>
          <w:tcPr>
            <w:tcW w:w="2652" w:type="dxa"/>
          </w:tcPr>
          <w:p w14:paraId="278ACE89" w14:textId="77777777" w:rsidR="00F12F6F" w:rsidRDefault="00F12F6F" w:rsidP="003449E2">
            <w:pPr>
              <w:jc w:val="center"/>
            </w:pPr>
            <w:r>
              <w:rPr>
                <w:rFonts w:ascii="ArialMT" w:hAnsi="ArialMT" w:cs="ArialMT"/>
                <w:sz w:val="22"/>
                <w:szCs w:val="22"/>
              </w:rPr>
              <w:t>12.18</w:t>
            </w:r>
          </w:p>
        </w:tc>
      </w:tr>
      <w:tr w:rsidR="00F12F6F" w14:paraId="3ED9B069" w14:textId="77777777" w:rsidTr="003449E2">
        <w:trPr>
          <w:trHeight w:val="259"/>
          <w:jc w:val="center"/>
        </w:trPr>
        <w:tc>
          <w:tcPr>
            <w:tcW w:w="1176" w:type="dxa"/>
            <w:vAlign w:val="center"/>
          </w:tcPr>
          <w:p w14:paraId="1E55600B" w14:textId="77777777" w:rsidR="00F12F6F" w:rsidRPr="00E2405B" w:rsidRDefault="00F12F6F" w:rsidP="003449E2">
            <w:pPr>
              <w:jc w:val="center"/>
              <w:rPr>
                <w:b/>
              </w:rPr>
            </w:pPr>
            <w:r>
              <w:rPr>
                <w:b/>
              </w:rPr>
              <w:t>2027</w:t>
            </w:r>
          </w:p>
        </w:tc>
        <w:tc>
          <w:tcPr>
            <w:tcW w:w="2722" w:type="dxa"/>
            <w:vAlign w:val="center"/>
          </w:tcPr>
          <w:p w14:paraId="4C523D38" w14:textId="77777777" w:rsidR="00F12F6F" w:rsidRPr="00E2405B" w:rsidRDefault="00F12F6F" w:rsidP="003449E2">
            <w:pPr>
              <w:jc w:val="center"/>
            </w:pPr>
            <w:r>
              <w:rPr>
                <w:rFonts w:ascii="ArialMT" w:hAnsi="ArialMT" w:cs="ArialMT"/>
                <w:sz w:val="22"/>
                <w:szCs w:val="22"/>
              </w:rPr>
              <w:t>0.99</w:t>
            </w:r>
          </w:p>
        </w:tc>
        <w:tc>
          <w:tcPr>
            <w:tcW w:w="2652" w:type="dxa"/>
          </w:tcPr>
          <w:p w14:paraId="0A03622B" w14:textId="77777777" w:rsidR="00F12F6F" w:rsidRDefault="00F12F6F" w:rsidP="003449E2">
            <w:pPr>
              <w:jc w:val="center"/>
            </w:pPr>
            <w:r>
              <w:rPr>
                <w:rFonts w:ascii="ArialMT" w:hAnsi="ArialMT" w:cs="ArialMT"/>
                <w:sz w:val="22"/>
                <w:szCs w:val="22"/>
              </w:rPr>
              <w:t>11.86</w:t>
            </w:r>
          </w:p>
        </w:tc>
      </w:tr>
      <w:tr w:rsidR="00F12F6F" w14:paraId="40777CC9" w14:textId="77777777" w:rsidTr="003449E2">
        <w:trPr>
          <w:trHeight w:val="259"/>
          <w:jc w:val="center"/>
        </w:trPr>
        <w:tc>
          <w:tcPr>
            <w:tcW w:w="1176" w:type="dxa"/>
            <w:vAlign w:val="center"/>
          </w:tcPr>
          <w:p w14:paraId="40518D1A" w14:textId="77777777" w:rsidR="00F12F6F" w:rsidRPr="00E2405B" w:rsidRDefault="00F12F6F" w:rsidP="003449E2">
            <w:pPr>
              <w:jc w:val="center"/>
              <w:rPr>
                <w:b/>
              </w:rPr>
            </w:pPr>
            <w:r>
              <w:rPr>
                <w:b/>
              </w:rPr>
              <w:t>2028</w:t>
            </w:r>
          </w:p>
        </w:tc>
        <w:tc>
          <w:tcPr>
            <w:tcW w:w="2722" w:type="dxa"/>
            <w:vAlign w:val="center"/>
          </w:tcPr>
          <w:p w14:paraId="139EF9F0" w14:textId="77777777" w:rsidR="00F12F6F" w:rsidDel="009F2EC2" w:rsidRDefault="00F12F6F" w:rsidP="003449E2">
            <w:pPr>
              <w:jc w:val="center"/>
            </w:pPr>
            <w:r>
              <w:rPr>
                <w:rFonts w:ascii="ArialMT" w:hAnsi="ArialMT" w:cs="ArialMT"/>
                <w:sz w:val="22"/>
                <w:szCs w:val="22"/>
              </w:rPr>
              <w:t>0.97</w:t>
            </w:r>
          </w:p>
        </w:tc>
        <w:tc>
          <w:tcPr>
            <w:tcW w:w="2652" w:type="dxa"/>
          </w:tcPr>
          <w:p w14:paraId="54E71758" w14:textId="77777777" w:rsidR="00F12F6F" w:rsidRDefault="00F12F6F" w:rsidP="003449E2">
            <w:pPr>
              <w:jc w:val="center"/>
            </w:pPr>
            <w:r>
              <w:rPr>
                <w:rFonts w:ascii="ArialMT" w:hAnsi="ArialMT" w:cs="ArialMT"/>
                <w:sz w:val="22"/>
                <w:szCs w:val="22"/>
              </w:rPr>
              <w:t>11.56</w:t>
            </w:r>
          </w:p>
        </w:tc>
      </w:tr>
      <w:tr w:rsidR="00F12F6F" w14:paraId="7DCA1AC5" w14:textId="77777777" w:rsidTr="003449E2">
        <w:trPr>
          <w:trHeight w:val="259"/>
          <w:jc w:val="center"/>
        </w:trPr>
        <w:tc>
          <w:tcPr>
            <w:tcW w:w="1176" w:type="dxa"/>
          </w:tcPr>
          <w:p w14:paraId="42FB017D" w14:textId="77777777" w:rsidR="00F12F6F" w:rsidRPr="00E2405B" w:rsidRDefault="00F12F6F" w:rsidP="003449E2">
            <w:pPr>
              <w:jc w:val="center"/>
              <w:rPr>
                <w:b/>
              </w:rPr>
            </w:pPr>
            <w:r>
              <w:rPr>
                <w:b/>
              </w:rPr>
              <w:t>2029</w:t>
            </w:r>
          </w:p>
        </w:tc>
        <w:tc>
          <w:tcPr>
            <w:tcW w:w="2722" w:type="dxa"/>
            <w:vAlign w:val="center"/>
          </w:tcPr>
          <w:p w14:paraId="3274E36A" w14:textId="77777777" w:rsidR="00F12F6F" w:rsidDel="009F2EC2" w:rsidRDefault="00F12F6F" w:rsidP="003449E2">
            <w:pPr>
              <w:jc w:val="center"/>
            </w:pPr>
            <w:r>
              <w:rPr>
                <w:rFonts w:ascii="ArialMT" w:hAnsi="ArialMT" w:cs="ArialMT"/>
                <w:sz w:val="22"/>
                <w:szCs w:val="22"/>
              </w:rPr>
              <w:t>0.95</w:t>
            </w:r>
          </w:p>
        </w:tc>
        <w:tc>
          <w:tcPr>
            <w:tcW w:w="2652" w:type="dxa"/>
          </w:tcPr>
          <w:p w14:paraId="49452C87" w14:textId="77777777" w:rsidR="00F12F6F" w:rsidRDefault="00F12F6F" w:rsidP="003449E2">
            <w:pPr>
              <w:jc w:val="center"/>
            </w:pPr>
            <w:r>
              <w:rPr>
                <w:rFonts w:ascii="ArialMT" w:hAnsi="ArialMT" w:cs="ArialMT"/>
                <w:sz w:val="22"/>
                <w:szCs w:val="22"/>
              </w:rPr>
              <w:t>11.28</w:t>
            </w:r>
          </w:p>
        </w:tc>
      </w:tr>
      <w:tr w:rsidR="00F12F6F" w14:paraId="23D2E5B2" w14:textId="77777777" w:rsidTr="003449E2">
        <w:trPr>
          <w:trHeight w:val="259"/>
          <w:jc w:val="center"/>
        </w:trPr>
        <w:tc>
          <w:tcPr>
            <w:tcW w:w="1176" w:type="dxa"/>
          </w:tcPr>
          <w:p w14:paraId="4D71EEB4" w14:textId="77777777" w:rsidR="00F12F6F" w:rsidRPr="00E2405B" w:rsidRDefault="00F12F6F" w:rsidP="003449E2">
            <w:pPr>
              <w:jc w:val="center"/>
              <w:rPr>
                <w:b/>
              </w:rPr>
            </w:pPr>
            <w:r>
              <w:rPr>
                <w:b/>
              </w:rPr>
              <w:t>2030</w:t>
            </w:r>
          </w:p>
        </w:tc>
        <w:tc>
          <w:tcPr>
            <w:tcW w:w="2722" w:type="dxa"/>
            <w:vAlign w:val="center"/>
          </w:tcPr>
          <w:p w14:paraId="26DF420A" w14:textId="77777777" w:rsidR="00F12F6F" w:rsidDel="009F2EC2" w:rsidRDefault="00F12F6F" w:rsidP="003449E2">
            <w:pPr>
              <w:jc w:val="center"/>
            </w:pPr>
            <w:r>
              <w:rPr>
                <w:rFonts w:ascii="ArialMT" w:hAnsi="ArialMT" w:cs="ArialMT"/>
                <w:sz w:val="22"/>
                <w:szCs w:val="22"/>
              </w:rPr>
              <w:t>0.93</w:t>
            </w:r>
          </w:p>
        </w:tc>
        <w:tc>
          <w:tcPr>
            <w:tcW w:w="2652" w:type="dxa"/>
          </w:tcPr>
          <w:p w14:paraId="5DF53A85" w14:textId="77777777" w:rsidR="00F12F6F" w:rsidRDefault="00F12F6F" w:rsidP="003449E2">
            <w:pPr>
              <w:jc w:val="center"/>
            </w:pPr>
            <w:r>
              <w:rPr>
                <w:rFonts w:ascii="ArialMT" w:hAnsi="ArialMT" w:cs="ArialMT"/>
                <w:sz w:val="22"/>
                <w:szCs w:val="22"/>
              </w:rPr>
              <w:t>11.03</w:t>
            </w:r>
          </w:p>
        </w:tc>
      </w:tr>
      <w:tr w:rsidR="00F12F6F" w14:paraId="4B02F00D" w14:textId="77777777" w:rsidTr="003449E2">
        <w:trPr>
          <w:trHeight w:val="259"/>
          <w:jc w:val="center"/>
        </w:trPr>
        <w:tc>
          <w:tcPr>
            <w:tcW w:w="1176" w:type="dxa"/>
          </w:tcPr>
          <w:p w14:paraId="6CC2AE49" w14:textId="77777777" w:rsidR="00F12F6F" w:rsidRPr="00E2405B" w:rsidRDefault="00F12F6F" w:rsidP="003449E2">
            <w:pPr>
              <w:jc w:val="center"/>
              <w:rPr>
                <w:b/>
              </w:rPr>
            </w:pPr>
            <w:r>
              <w:rPr>
                <w:b/>
              </w:rPr>
              <w:t>2031</w:t>
            </w:r>
          </w:p>
        </w:tc>
        <w:tc>
          <w:tcPr>
            <w:tcW w:w="2722" w:type="dxa"/>
            <w:vAlign w:val="center"/>
          </w:tcPr>
          <w:p w14:paraId="03A51172" w14:textId="77777777" w:rsidR="00F12F6F" w:rsidDel="009F2EC2" w:rsidRDefault="00F12F6F" w:rsidP="003449E2">
            <w:pPr>
              <w:jc w:val="center"/>
            </w:pPr>
            <w:r>
              <w:rPr>
                <w:rFonts w:ascii="ArialMT" w:hAnsi="ArialMT" w:cs="ArialMT"/>
                <w:sz w:val="22"/>
                <w:szCs w:val="22"/>
              </w:rPr>
              <w:t>0.91</w:t>
            </w:r>
          </w:p>
        </w:tc>
        <w:tc>
          <w:tcPr>
            <w:tcW w:w="2652" w:type="dxa"/>
          </w:tcPr>
          <w:p w14:paraId="6E9AFDAE" w14:textId="77777777" w:rsidR="00F12F6F" w:rsidRDefault="00F12F6F" w:rsidP="003449E2">
            <w:pPr>
              <w:jc w:val="center"/>
            </w:pPr>
            <w:r>
              <w:rPr>
                <w:rFonts w:ascii="ArialMT" w:hAnsi="ArialMT" w:cs="ArialMT"/>
                <w:sz w:val="22"/>
                <w:szCs w:val="22"/>
              </w:rPr>
              <w:t>10.79</w:t>
            </w:r>
          </w:p>
        </w:tc>
      </w:tr>
      <w:tr w:rsidR="00F12F6F" w14:paraId="0480D7C3" w14:textId="77777777" w:rsidTr="003449E2">
        <w:trPr>
          <w:trHeight w:val="259"/>
          <w:jc w:val="center"/>
        </w:trPr>
        <w:tc>
          <w:tcPr>
            <w:tcW w:w="1176" w:type="dxa"/>
          </w:tcPr>
          <w:p w14:paraId="4ABFF5AB" w14:textId="77777777" w:rsidR="00F12F6F" w:rsidRPr="00E2405B" w:rsidRDefault="00F12F6F" w:rsidP="003449E2">
            <w:pPr>
              <w:jc w:val="center"/>
              <w:rPr>
                <w:b/>
              </w:rPr>
            </w:pPr>
            <w:r>
              <w:rPr>
                <w:b/>
              </w:rPr>
              <w:t>2032</w:t>
            </w:r>
          </w:p>
        </w:tc>
        <w:tc>
          <w:tcPr>
            <w:tcW w:w="2722" w:type="dxa"/>
            <w:vAlign w:val="center"/>
          </w:tcPr>
          <w:p w14:paraId="41407DE2" w14:textId="77777777" w:rsidR="00F12F6F" w:rsidDel="009F2EC2" w:rsidRDefault="00F12F6F" w:rsidP="003449E2">
            <w:pPr>
              <w:jc w:val="center"/>
            </w:pPr>
            <w:r>
              <w:rPr>
                <w:rFonts w:ascii="ArialMT" w:hAnsi="ArialMT" w:cs="ArialMT"/>
                <w:sz w:val="22"/>
                <w:szCs w:val="22"/>
              </w:rPr>
              <w:t>0.89</w:t>
            </w:r>
          </w:p>
        </w:tc>
        <w:tc>
          <w:tcPr>
            <w:tcW w:w="2652" w:type="dxa"/>
          </w:tcPr>
          <w:p w14:paraId="622A1BFE" w14:textId="77777777" w:rsidR="00F12F6F" w:rsidRDefault="00F12F6F" w:rsidP="003449E2">
            <w:pPr>
              <w:jc w:val="center"/>
            </w:pPr>
            <w:r>
              <w:rPr>
                <w:rFonts w:ascii="ArialMT" w:hAnsi="ArialMT" w:cs="ArialMT"/>
                <w:sz w:val="22"/>
                <w:szCs w:val="22"/>
              </w:rPr>
              <w:t>10.61</w:t>
            </w:r>
          </w:p>
        </w:tc>
      </w:tr>
      <w:tr w:rsidR="00F12F6F" w14:paraId="18FE304C" w14:textId="77777777" w:rsidTr="003449E2">
        <w:trPr>
          <w:trHeight w:val="259"/>
          <w:jc w:val="center"/>
        </w:trPr>
        <w:tc>
          <w:tcPr>
            <w:tcW w:w="1176" w:type="dxa"/>
          </w:tcPr>
          <w:p w14:paraId="5DE20A50" w14:textId="77777777" w:rsidR="00F12F6F" w:rsidRDefault="00F12F6F" w:rsidP="003449E2">
            <w:pPr>
              <w:jc w:val="center"/>
              <w:rPr>
                <w:b/>
              </w:rPr>
            </w:pPr>
            <w:r>
              <w:rPr>
                <w:b/>
              </w:rPr>
              <w:t>2033</w:t>
            </w:r>
          </w:p>
        </w:tc>
        <w:tc>
          <w:tcPr>
            <w:tcW w:w="2722" w:type="dxa"/>
            <w:vAlign w:val="center"/>
          </w:tcPr>
          <w:p w14:paraId="43B27AED" w14:textId="77777777" w:rsidR="00F12F6F" w:rsidRDefault="00F12F6F" w:rsidP="003449E2">
            <w:pPr>
              <w:jc w:val="center"/>
            </w:pPr>
            <w:r>
              <w:rPr>
                <w:rFonts w:ascii="ArialMT" w:hAnsi="ArialMT" w:cs="ArialMT"/>
                <w:sz w:val="22"/>
                <w:szCs w:val="22"/>
              </w:rPr>
              <w:t>0.88</w:t>
            </w:r>
          </w:p>
        </w:tc>
        <w:tc>
          <w:tcPr>
            <w:tcW w:w="2652" w:type="dxa"/>
          </w:tcPr>
          <w:p w14:paraId="3122A419" w14:textId="77777777" w:rsidR="00F12F6F" w:rsidRDefault="00F12F6F" w:rsidP="003449E2">
            <w:pPr>
              <w:jc w:val="center"/>
            </w:pPr>
            <w:r>
              <w:rPr>
                <w:rFonts w:ascii="ArialMT" w:hAnsi="ArialMT" w:cs="ArialMT"/>
                <w:sz w:val="22"/>
                <w:szCs w:val="22"/>
              </w:rPr>
              <w:t>10.40</w:t>
            </w:r>
          </w:p>
        </w:tc>
      </w:tr>
      <w:tr w:rsidR="00F12F6F" w14:paraId="29AFCAFA" w14:textId="77777777" w:rsidTr="003449E2">
        <w:trPr>
          <w:trHeight w:val="259"/>
          <w:jc w:val="center"/>
        </w:trPr>
        <w:tc>
          <w:tcPr>
            <w:tcW w:w="1176" w:type="dxa"/>
          </w:tcPr>
          <w:p w14:paraId="6A8F8596" w14:textId="77777777" w:rsidR="00F12F6F" w:rsidRDefault="00F12F6F" w:rsidP="003449E2">
            <w:pPr>
              <w:jc w:val="center"/>
              <w:rPr>
                <w:b/>
              </w:rPr>
            </w:pPr>
            <w:r>
              <w:rPr>
                <w:b/>
              </w:rPr>
              <w:t>2034</w:t>
            </w:r>
          </w:p>
        </w:tc>
        <w:tc>
          <w:tcPr>
            <w:tcW w:w="2722" w:type="dxa"/>
            <w:vAlign w:val="center"/>
          </w:tcPr>
          <w:p w14:paraId="1F04AB41" w14:textId="77777777" w:rsidR="00F12F6F" w:rsidRDefault="00F12F6F" w:rsidP="003449E2">
            <w:pPr>
              <w:jc w:val="center"/>
            </w:pPr>
            <w:r>
              <w:rPr>
                <w:rFonts w:ascii="ArialMT" w:hAnsi="ArialMT" w:cs="ArialMT"/>
                <w:sz w:val="22"/>
                <w:szCs w:val="22"/>
              </w:rPr>
              <w:t>0.86</w:t>
            </w:r>
          </w:p>
        </w:tc>
        <w:tc>
          <w:tcPr>
            <w:tcW w:w="2652" w:type="dxa"/>
          </w:tcPr>
          <w:p w14:paraId="112A9556" w14:textId="77777777" w:rsidR="00F12F6F" w:rsidRDefault="00F12F6F" w:rsidP="003449E2">
            <w:pPr>
              <w:jc w:val="center"/>
            </w:pPr>
            <w:r>
              <w:rPr>
                <w:rFonts w:ascii="ArialMT" w:hAnsi="ArialMT" w:cs="ArialMT"/>
                <w:sz w:val="22"/>
                <w:szCs w:val="22"/>
              </w:rPr>
              <w:t>10.20</w:t>
            </w:r>
          </w:p>
        </w:tc>
      </w:tr>
    </w:tbl>
    <w:p w14:paraId="580A9E47" w14:textId="77777777" w:rsidR="00F12F6F" w:rsidRDefault="00F12F6F" w:rsidP="00D0749C">
      <w:pPr>
        <w:tabs>
          <w:tab w:val="left" w:pos="810"/>
        </w:tabs>
        <w:spacing w:after="240"/>
        <w:rPr>
          <w:sz w:val="20"/>
          <w:szCs w:val="20"/>
        </w:rPr>
      </w:pPr>
      <w:r>
        <w:rPr>
          <w:sz w:val="20"/>
          <w:szCs w:val="20"/>
        </w:rPr>
        <w:tab/>
      </w:r>
      <w:r>
        <w:rPr>
          <w:sz w:val="20"/>
          <w:szCs w:val="20"/>
        </w:rPr>
        <w:tab/>
      </w:r>
      <w:r w:rsidR="00D0749C">
        <w:rPr>
          <w:sz w:val="20"/>
          <w:szCs w:val="20"/>
        </w:rPr>
        <w:t xml:space="preserve">   </w:t>
      </w:r>
      <w:r w:rsidRPr="00E2405B">
        <w:rPr>
          <w:sz w:val="20"/>
          <w:szCs w:val="20"/>
        </w:rPr>
        <w:t xml:space="preserve">Source: Document No. </w:t>
      </w:r>
      <w:r w:rsidRPr="00C83B7F">
        <w:rPr>
          <w:sz w:val="20"/>
          <w:szCs w:val="20"/>
        </w:rPr>
        <w:t>09697-2024</w:t>
      </w:r>
    </w:p>
    <w:bookmarkEnd w:id="23"/>
    <w:p w14:paraId="2A66F23F" w14:textId="77777777" w:rsidR="00F12F6F" w:rsidRDefault="00F12F6F" w:rsidP="00F12F6F">
      <w:pPr>
        <w:pStyle w:val="First-LevelSubheading"/>
      </w:pPr>
      <w:r>
        <w:t>Conclusion</w:t>
      </w:r>
    </w:p>
    <w:p w14:paraId="4A68164E" w14:textId="77777777" w:rsidR="00F12F6F" w:rsidRDefault="00F12F6F" w:rsidP="00F12F6F">
      <w:pPr>
        <w:pStyle w:val="BodyText"/>
      </w:pPr>
      <w:r w:rsidRPr="005309B0">
        <w:t xml:space="preserve">The DSM </w:t>
      </w:r>
      <w:r>
        <w:t>P</w:t>
      </w:r>
      <w:r w:rsidRPr="005309B0">
        <w:t xml:space="preserve">lan proposed by </w:t>
      </w:r>
      <w:r>
        <w:t>PGS</w:t>
      </w:r>
      <w:r w:rsidRPr="005309B0">
        <w:t xml:space="preserve"> is projected to exceed the annual numeric conservation goals approv</w:t>
      </w:r>
      <w:r>
        <w:t>ed by the Commission in the 2024</w:t>
      </w:r>
      <w:r w:rsidRPr="005309B0">
        <w:t xml:space="preserve"> Goalsetting Order. </w:t>
      </w:r>
      <w:r>
        <w:t>PGS</w:t>
      </w:r>
      <w:r w:rsidRPr="005309B0">
        <w:t>’s</w:t>
      </w:r>
      <w:r>
        <w:t xml:space="preserve"> proposed </w:t>
      </w:r>
      <w:r w:rsidRPr="005309B0">
        <w:t xml:space="preserve">DSM Plan is </w:t>
      </w:r>
      <w:r>
        <w:t xml:space="preserve">primarily a </w:t>
      </w:r>
      <w:r w:rsidRPr="005309B0">
        <w:t xml:space="preserve">continuation, with some </w:t>
      </w:r>
      <w:r>
        <w:t xml:space="preserve">minor </w:t>
      </w:r>
      <w:r w:rsidRPr="005309B0">
        <w:t>modificat</w:t>
      </w:r>
      <w:r>
        <w:t>ions, of its DSM portfolio</w:t>
      </w:r>
      <w:r w:rsidRPr="005309B0">
        <w:t xml:space="preserve"> </w:t>
      </w:r>
      <w:r>
        <w:t xml:space="preserve">used to establish the goals </w:t>
      </w:r>
      <w:r w:rsidRPr="005309B0">
        <w:t>a</w:t>
      </w:r>
      <w:r>
        <w:t>pproved by the Commission in 2024 Goalsetting Order</w:t>
      </w:r>
      <w:r w:rsidRPr="005309B0">
        <w:t xml:space="preserve">. </w:t>
      </w:r>
      <w:r>
        <w:t>The programs within PGS’s proposed DSM Plan are</w:t>
      </w:r>
      <w:r w:rsidRPr="005309B0">
        <w:t xml:space="preserve"> projected to be cost-effective based upon</w:t>
      </w:r>
      <w:r>
        <w:t xml:space="preserve"> both</w:t>
      </w:r>
      <w:r w:rsidRPr="005309B0">
        <w:t xml:space="preserve"> the </w:t>
      </w:r>
      <w:r>
        <w:t>G-</w:t>
      </w:r>
      <w:r w:rsidRPr="005309B0">
        <w:t xml:space="preserve">RIM </w:t>
      </w:r>
      <w:r>
        <w:t xml:space="preserve">and Participants </w:t>
      </w:r>
      <w:r w:rsidRPr="005309B0">
        <w:t>Test</w:t>
      </w:r>
      <w:r>
        <w:t>s</w:t>
      </w:r>
      <w:r w:rsidRPr="005309B0">
        <w:t>.</w:t>
      </w:r>
    </w:p>
    <w:p w14:paraId="162C89C0" w14:textId="34652D5F" w:rsidR="00F12F6F" w:rsidRDefault="00F12F6F" w:rsidP="00F12F6F">
      <w:pPr>
        <w:pStyle w:val="BodyText"/>
      </w:pPr>
      <w:r>
        <w:t>Therefore, staff recommends that the Commission should allow PGS to file for cost recovery of the programs included in its proposed DSM Plan</w:t>
      </w:r>
      <w:r w:rsidRPr="00830B15">
        <w:t xml:space="preserve"> </w:t>
      </w:r>
      <w:r>
        <w:t>in the NGCCR proceeding. However, PGS must demonstrate that the expenditures to implement its DSM programs are reasonable and prudent in order to recover those expenditures</w:t>
      </w:r>
      <w:r w:rsidR="004E6077">
        <w:t xml:space="preserve"> in the NGCCR proceeding</w:t>
      </w:r>
      <w:r>
        <w:t>.</w:t>
      </w:r>
    </w:p>
    <w:p w14:paraId="45AD554E" w14:textId="7CF0BBEF" w:rsidR="00F12F6F" w:rsidRPr="00FD20B4" w:rsidRDefault="00F12F6F" w:rsidP="00F12F6F">
      <w:pPr>
        <w:pStyle w:val="BodyText"/>
      </w:pPr>
      <w:r>
        <w:t xml:space="preserve">PGS also submitted its </w:t>
      </w:r>
      <w:r w:rsidRPr="005309B0">
        <w:t>administrative program standards</w:t>
      </w:r>
      <w:r>
        <w:t xml:space="preserve"> with its proposed DSM Plan. Staff</w:t>
      </w:r>
      <w:r w:rsidRPr="002400B1">
        <w:t xml:space="preserve"> has reviewed </w:t>
      </w:r>
      <w:r>
        <w:t xml:space="preserve">PGS’s administrative program standards and recommends that </w:t>
      </w:r>
      <w:r w:rsidR="004E6077">
        <w:t xml:space="preserve">the Commission find </w:t>
      </w:r>
      <w:r>
        <w:t>they are</w:t>
      </w:r>
      <w:r w:rsidRPr="002400B1">
        <w:t xml:space="preserve"> consistent with the </w:t>
      </w:r>
      <w:r>
        <w:t xml:space="preserve">Utility’s proposed </w:t>
      </w:r>
      <w:r w:rsidRPr="002400B1">
        <w:t xml:space="preserve">DSM </w:t>
      </w:r>
      <w:r>
        <w:t>P</w:t>
      </w:r>
      <w:r w:rsidRPr="002400B1">
        <w:t xml:space="preserve">lan </w:t>
      </w:r>
      <w:r>
        <w:t>submitted for approval</w:t>
      </w:r>
      <w:r w:rsidRPr="002400B1">
        <w:t>.</w:t>
      </w:r>
      <w:r>
        <w:t xml:space="preserve"> </w:t>
      </w:r>
      <w:r w:rsidRPr="002400B1">
        <w:t xml:space="preserve">Staff requests that </w:t>
      </w:r>
      <w:r>
        <w:t>PGS</w:t>
      </w:r>
      <w:r w:rsidRPr="002400B1">
        <w:t xml:space="preserve"> </w:t>
      </w:r>
      <w:r w:rsidR="004E6077">
        <w:t xml:space="preserve">be required to </w:t>
      </w:r>
      <w:r w:rsidRPr="002400B1">
        <w:t>notify the Commission prior to any changes being made to the program standards as file</w:t>
      </w:r>
      <w:r>
        <w:t>d.</w:t>
      </w:r>
    </w:p>
    <w:p w14:paraId="25AE60E9" w14:textId="2BDFB561" w:rsidR="00596571" w:rsidRDefault="00596571">
      <w:pPr>
        <w:pStyle w:val="IssueHeading"/>
        <w:rPr>
          <w:vanish/>
          <w:specVanish/>
        </w:rPr>
      </w:pPr>
      <w:r w:rsidRPr="004C3641">
        <w:rPr>
          <w:b w:val="0"/>
          <w:i w:val="0"/>
        </w:rPr>
        <w:br w:type="page"/>
      </w:r>
      <w:r w:rsidRPr="004C3641">
        <w:t xml:space="preserve">Issue </w:t>
      </w:r>
      <w:fldSimple w:instr=" SEQ Issue \* MERGEFORMAT ">
        <w:r w:rsidR="005F2A4A">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5F2A4A">
        <w:rPr>
          <w:noProof/>
        </w:rPr>
        <w:instrText>2</w:instrText>
      </w:r>
      <w:r>
        <w:fldChar w:fldCharType="end"/>
      </w:r>
      <w:r>
        <w:tab/>
        <w:instrText xml:space="preserve">" \l 1 </w:instrText>
      </w:r>
      <w:r>
        <w:fldChar w:fldCharType="end"/>
      </w:r>
      <w:r>
        <w:t> </w:t>
      </w:r>
    </w:p>
    <w:p w14:paraId="2DC8A0BD" w14:textId="77777777" w:rsidR="00596571" w:rsidRDefault="00596571">
      <w:pPr>
        <w:pStyle w:val="BodyText"/>
      </w:pPr>
      <w:r>
        <w:t> Should this docket be closed?</w:t>
      </w:r>
    </w:p>
    <w:p w14:paraId="04CB4130" w14:textId="77777777" w:rsidR="00596571" w:rsidRPr="004C3641" w:rsidRDefault="00596571">
      <w:pPr>
        <w:pStyle w:val="IssueSubsectionHeading"/>
        <w:rPr>
          <w:vanish/>
          <w:specVanish/>
        </w:rPr>
      </w:pPr>
      <w:r w:rsidRPr="004C3641">
        <w:t>Recommendation: </w:t>
      </w:r>
    </w:p>
    <w:p w14:paraId="04908FB4" w14:textId="77777777" w:rsidR="00596571" w:rsidRDefault="00596571">
      <w:pPr>
        <w:pStyle w:val="BodyText"/>
      </w:pPr>
      <w:r>
        <w:t> </w:t>
      </w:r>
      <w:r w:rsidR="00F12F6F" w:rsidRPr="00F12F6F">
        <w:t>Yes. If no person whose substantial interests are affected by the proposed agency action files a protest within 21 days of the issuance of the order, this docket should be closed upon the issuance of a consummating order. (Imig)</w:t>
      </w:r>
      <w:r>
        <w:t xml:space="preserve"> </w:t>
      </w:r>
    </w:p>
    <w:p w14:paraId="38E5A7E2" w14:textId="77777777" w:rsidR="00596571" w:rsidRPr="004C3641" w:rsidRDefault="00596571">
      <w:pPr>
        <w:pStyle w:val="IssueSubsectionHeading"/>
        <w:rPr>
          <w:vanish/>
          <w:specVanish/>
        </w:rPr>
      </w:pPr>
      <w:r w:rsidRPr="004C3641">
        <w:t>Staff Analysis: </w:t>
      </w:r>
    </w:p>
    <w:p w14:paraId="5D666B7B" w14:textId="77777777" w:rsidR="00596571" w:rsidRDefault="00596571" w:rsidP="009346CD">
      <w:pPr>
        <w:pStyle w:val="BodyText"/>
      </w:pPr>
      <w:r>
        <w:t> </w:t>
      </w:r>
      <w:r w:rsidR="00F12F6F" w:rsidRPr="00F12F6F">
        <w:t>If no person whose substantial interests are affected by the proposed agency action files a protest within 21 days of the issuance of the order, this docket should be closed upon the issuance of a consummating order.</w:t>
      </w:r>
    </w:p>
    <w:p w14:paraId="3D363A7B" w14:textId="77777777" w:rsidR="0085055B" w:rsidRDefault="0085055B" w:rsidP="00E275D8">
      <w:pPr>
        <w:pStyle w:val="BodyText"/>
        <w:sectPr w:rsidR="0085055B" w:rsidSect="0068481F">
          <w:pgSz w:w="12240" w:h="15840" w:code="1"/>
          <w:pgMar w:top="1584" w:right="1440" w:bottom="1440" w:left="1440" w:header="720" w:footer="720" w:gutter="0"/>
          <w:cols w:space="720"/>
          <w:formProt w:val="0"/>
          <w:docGrid w:linePitch="360"/>
        </w:sectPr>
      </w:pPr>
    </w:p>
    <w:p w14:paraId="646E50A1" w14:textId="77777777" w:rsidR="0085055B" w:rsidRDefault="0085055B" w:rsidP="0085055B">
      <w:pPr>
        <w:jc w:val="center"/>
        <w:rPr>
          <w:rFonts w:ascii="Arial" w:hAnsi="Arial" w:cs="Arial"/>
          <w:b/>
          <w:sz w:val="28"/>
          <w:szCs w:val="32"/>
        </w:rPr>
      </w:pPr>
      <w:r>
        <w:rPr>
          <w:rFonts w:ascii="Arial" w:hAnsi="Arial" w:cs="Arial"/>
          <w:b/>
          <w:sz w:val="28"/>
          <w:szCs w:val="32"/>
        </w:rPr>
        <w:t>Peoples Gas System</w:t>
      </w:r>
    </w:p>
    <w:p w14:paraId="7718296B" w14:textId="77777777" w:rsidR="0085055B" w:rsidRDefault="0085055B" w:rsidP="0085055B">
      <w:pPr>
        <w:jc w:val="both"/>
        <w:rPr>
          <w:rFonts w:ascii="Arial" w:hAnsi="Arial" w:cs="Arial"/>
          <w:b/>
          <w:szCs w:val="28"/>
        </w:rPr>
      </w:pPr>
      <w:r>
        <w:rPr>
          <w:rFonts w:ascii="Arial" w:hAnsi="Arial" w:cs="Arial"/>
          <w:b/>
          <w:szCs w:val="28"/>
        </w:rPr>
        <w:t>Residential Programs</w:t>
      </w:r>
    </w:p>
    <w:p w14:paraId="74F9F484" w14:textId="77777777" w:rsidR="0085055B" w:rsidRDefault="0085055B" w:rsidP="0085055B">
      <w:pPr>
        <w:jc w:val="both"/>
        <w:rPr>
          <w:rFonts w:ascii="Arial" w:hAnsi="Arial" w:cs="Arial"/>
          <w:b/>
          <w:szCs w:val="28"/>
        </w:rPr>
      </w:pPr>
    </w:p>
    <w:p w14:paraId="34265587" w14:textId="77777777" w:rsidR="0085055B" w:rsidRDefault="0085055B" w:rsidP="0085055B">
      <w:pPr>
        <w:ind w:firstLine="720"/>
        <w:jc w:val="both"/>
        <w:rPr>
          <w:b/>
        </w:rPr>
      </w:pPr>
      <w:r w:rsidRPr="00D51E10">
        <w:rPr>
          <w:b/>
        </w:rPr>
        <w:t>Residential Online Energy Audit</w:t>
      </w:r>
    </w:p>
    <w:p w14:paraId="3DABF356" w14:textId="77777777" w:rsidR="0085055B" w:rsidRDefault="0085055B" w:rsidP="0085055B">
      <w:pPr>
        <w:ind w:left="720"/>
        <w:jc w:val="both"/>
      </w:pPr>
      <w:r>
        <w:t xml:space="preserve">The Residential </w:t>
      </w:r>
      <w:r w:rsidRPr="00E26979">
        <w:t xml:space="preserve">Customer-Assisted Energy Audit </w:t>
      </w:r>
      <w:r>
        <w:t xml:space="preserve">Program </w:t>
      </w:r>
      <w:r w:rsidRPr="00AB2D78">
        <w:t>allows for residential customers to engage in an online energy audit</w:t>
      </w:r>
      <w:r>
        <w:t>.</w:t>
      </w:r>
    </w:p>
    <w:p w14:paraId="08A2F52D" w14:textId="77777777" w:rsidR="0085055B" w:rsidRDefault="0085055B" w:rsidP="0085055B">
      <w:pPr>
        <w:jc w:val="both"/>
        <w:rPr>
          <w:b/>
        </w:rPr>
      </w:pPr>
    </w:p>
    <w:p w14:paraId="6EA46509" w14:textId="77777777" w:rsidR="0085055B" w:rsidRDefault="0085055B" w:rsidP="0085055B">
      <w:pPr>
        <w:ind w:left="720"/>
        <w:jc w:val="both"/>
        <w:rPr>
          <w:b/>
        </w:rPr>
      </w:pPr>
      <w:r w:rsidRPr="00AB2D78">
        <w:rPr>
          <w:b/>
          <w:bCs/>
        </w:rPr>
        <w:t>Residential New Construction</w:t>
      </w:r>
      <w:r w:rsidRPr="00AB2D78">
        <w:rPr>
          <w:b/>
        </w:rPr>
        <w:t xml:space="preserve"> </w:t>
      </w:r>
    </w:p>
    <w:p w14:paraId="33C4F21F" w14:textId="77777777" w:rsidR="0085055B" w:rsidRDefault="0085055B" w:rsidP="0085055B">
      <w:pPr>
        <w:ind w:left="720"/>
        <w:jc w:val="both"/>
      </w:pPr>
      <w:r>
        <w:t xml:space="preserve">The </w:t>
      </w:r>
      <w:r w:rsidRPr="00AB2D78">
        <w:t xml:space="preserve">Residential New Construction </w:t>
      </w:r>
      <w:r>
        <w:t xml:space="preserve">Program </w:t>
      </w:r>
      <w:bookmarkStart w:id="24" w:name="_Hlk71724228"/>
      <w:r>
        <w:t xml:space="preserve">offers rebates to </w:t>
      </w:r>
      <w:bookmarkStart w:id="25" w:name="_Hlk71725539"/>
      <w:bookmarkEnd w:id="24"/>
      <w:r w:rsidRPr="00AB2D78">
        <w:t>builders</w:t>
      </w:r>
      <w:r>
        <w:t xml:space="preserve"> </w:t>
      </w:r>
      <w:r w:rsidRPr="00AB2D78">
        <w:t xml:space="preserve">and developers </w:t>
      </w:r>
      <w:r>
        <w:t xml:space="preserve">who </w:t>
      </w:r>
      <w:r w:rsidRPr="00AB2D78">
        <w:t>construct new single family and multi-family homes with the</w:t>
      </w:r>
      <w:r>
        <w:t xml:space="preserve"> </w:t>
      </w:r>
      <w:r w:rsidRPr="00AB2D78">
        <w:t>installation of energy efficient natural gas appliances</w:t>
      </w:r>
      <w:bookmarkEnd w:id="25"/>
      <w:r>
        <w:t>.</w:t>
      </w:r>
    </w:p>
    <w:p w14:paraId="25895FD0" w14:textId="77777777" w:rsidR="0085055B" w:rsidRDefault="0085055B" w:rsidP="0085055B">
      <w:pPr>
        <w:ind w:left="720"/>
        <w:jc w:val="both"/>
      </w:pPr>
    </w:p>
    <w:tbl>
      <w:tblPr>
        <w:tblStyle w:val="TableGrid"/>
        <w:tblW w:w="0" w:type="auto"/>
        <w:jc w:val="center"/>
        <w:tblLook w:val="04A0" w:firstRow="1" w:lastRow="0" w:firstColumn="1" w:lastColumn="0" w:noHBand="0" w:noVBand="1"/>
      </w:tblPr>
      <w:tblGrid>
        <w:gridCol w:w="3856"/>
        <w:gridCol w:w="3961"/>
      </w:tblGrid>
      <w:tr w:rsidR="0085055B" w14:paraId="2B6FBFF7" w14:textId="77777777" w:rsidTr="003449E2">
        <w:trPr>
          <w:trHeight w:val="289"/>
          <w:jc w:val="center"/>
        </w:trPr>
        <w:tc>
          <w:tcPr>
            <w:tcW w:w="3856" w:type="dxa"/>
          </w:tcPr>
          <w:p w14:paraId="222D6C28" w14:textId="77777777" w:rsidR="0085055B" w:rsidRPr="00AB2D78" w:rsidRDefault="0085055B" w:rsidP="003449E2">
            <w:pPr>
              <w:jc w:val="center"/>
              <w:rPr>
                <w:b/>
                <w:bCs/>
              </w:rPr>
            </w:pPr>
            <w:r w:rsidRPr="00AB2D78">
              <w:rPr>
                <w:b/>
                <w:bCs/>
              </w:rPr>
              <w:t>Natural Gas Appliance</w:t>
            </w:r>
            <w:r>
              <w:rPr>
                <w:b/>
                <w:bCs/>
              </w:rPr>
              <w:t>/System</w:t>
            </w:r>
          </w:p>
        </w:tc>
        <w:tc>
          <w:tcPr>
            <w:tcW w:w="3961" w:type="dxa"/>
          </w:tcPr>
          <w:p w14:paraId="439AF9D9" w14:textId="77777777" w:rsidR="0085055B" w:rsidRPr="00AB2D78" w:rsidRDefault="0085055B" w:rsidP="003449E2">
            <w:pPr>
              <w:jc w:val="center"/>
              <w:rPr>
                <w:b/>
                <w:bCs/>
              </w:rPr>
            </w:pPr>
            <w:r w:rsidRPr="00AB2D78">
              <w:rPr>
                <w:b/>
                <w:bCs/>
              </w:rPr>
              <w:t>Incentive/Appliance Installation</w:t>
            </w:r>
          </w:p>
        </w:tc>
      </w:tr>
      <w:tr w:rsidR="0085055B" w14:paraId="301858C8" w14:textId="77777777" w:rsidTr="003449E2">
        <w:trPr>
          <w:trHeight w:val="289"/>
          <w:jc w:val="center"/>
        </w:trPr>
        <w:tc>
          <w:tcPr>
            <w:tcW w:w="3856" w:type="dxa"/>
          </w:tcPr>
          <w:p w14:paraId="7924412A" w14:textId="77777777" w:rsidR="0085055B" w:rsidRDefault="0085055B" w:rsidP="00831587">
            <w:r>
              <w:t>Dryer Stub</w:t>
            </w:r>
          </w:p>
        </w:tc>
        <w:tc>
          <w:tcPr>
            <w:tcW w:w="3961" w:type="dxa"/>
          </w:tcPr>
          <w:p w14:paraId="7EE4F1AC" w14:textId="77777777" w:rsidR="0085055B" w:rsidRDefault="0085055B" w:rsidP="003449E2">
            <w:pPr>
              <w:jc w:val="center"/>
            </w:pPr>
            <w:r>
              <w:t>$100</w:t>
            </w:r>
          </w:p>
        </w:tc>
      </w:tr>
      <w:tr w:rsidR="0085055B" w14:paraId="50A415B7" w14:textId="77777777" w:rsidTr="003449E2">
        <w:trPr>
          <w:trHeight w:val="289"/>
          <w:jc w:val="center"/>
        </w:trPr>
        <w:tc>
          <w:tcPr>
            <w:tcW w:w="3856" w:type="dxa"/>
          </w:tcPr>
          <w:p w14:paraId="3112CFE4" w14:textId="77777777" w:rsidR="0085055B" w:rsidRDefault="0085055B" w:rsidP="00831587">
            <w:r>
              <w:t>Dryer</w:t>
            </w:r>
          </w:p>
        </w:tc>
        <w:tc>
          <w:tcPr>
            <w:tcW w:w="3961" w:type="dxa"/>
          </w:tcPr>
          <w:p w14:paraId="39BE327F" w14:textId="77777777" w:rsidR="0085055B" w:rsidRDefault="0085055B" w:rsidP="003449E2">
            <w:pPr>
              <w:jc w:val="center"/>
            </w:pPr>
            <w:r>
              <w:t>$300</w:t>
            </w:r>
          </w:p>
        </w:tc>
      </w:tr>
      <w:tr w:rsidR="0085055B" w14:paraId="568B81D7" w14:textId="77777777" w:rsidTr="003449E2">
        <w:trPr>
          <w:trHeight w:val="289"/>
          <w:jc w:val="center"/>
        </w:trPr>
        <w:tc>
          <w:tcPr>
            <w:tcW w:w="3856" w:type="dxa"/>
          </w:tcPr>
          <w:p w14:paraId="41E1F6AE" w14:textId="77777777" w:rsidR="0085055B" w:rsidRDefault="0085055B" w:rsidP="00831587">
            <w:r>
              <w:t>Range/Cooktop</w:t>
            </w:r>
          </w:p>
        </w:tc>
        <w:tc>
          <w:tcPr>
            <w:tcW w:w="3961" w:type="dxa"/>
          </w:tcPr>
          <w:p w14:paraId="14C14BF4" w14:textId="77777777" w:rsidR="0085055B" w:rsidRDefault="0085055B" w:rsidP="003449E2">
            <w:pPr>
              <w:jc w:val="center"/>
            </w:pPr>
            <w:r>
              <w:t>$300</w:t>
            </w:r>
          </w:p>
        </w:tc>
      </w:tr>
      <w:tr w:rsidR="0085055B" w14:paraId="46FEE7BD" w14:textId="77777777" w:rsidTr="003449E2">
        <w:trPr>
          <w:trHeight w:val="289"/>
          <w:jc w:val="center"/>
        </w:trPr>
        <w:tc>
          <w:tcPr>
            <w:tcW w:w="3856" w:type="dxa"/>
          </w:tcPr>
          <w:p w14:paraId="410109C5" w14:textId="77777777" w:rsidR="0085055B" w:rsidRDefault="0085055B" w:rsidP="00831587">
            <w:r>
              <w:t>Tank Water Heater</w:t>
            </w:r>
          </w:p>
        </w:tc>
        <w:tc>
          <w:tcPr>
            <w:tcW w:w="3961" w:type="dxa"/>
          </w:tcPr>
          <w:p w14:paraId="5FE09D49" w14:textId="77777777" w:rsidR="0085055B" w:rsidRDefault="0085055B" w:rsidP="003449E2">
            <w:pPr>
              <w:jc w:val="center"/>
            </w:pPr>
            <w:r>
              <w:t>$550</w:t>
            </w:r>
          </w:p>
        </w:tc>
      </w:tr>
      <w:tr w:rsidR="0085055B" w14:paraId="5430738C" w14:textId="77777777" w:rsidTr="003449E2">
        <w:trPr>
          <w:trHeight w:val="289"/>
          <w:jc w:val="center"/>
        </w:trPr>
        <w:tc>
          <w:tcPr>
            <w:tcW w:w="3856" w:type="dxa"/>
          </w:tcPr>
          <w:p w14:paraId="3C0D1EEB" w14:textId="77777777" w:rsidR="0085055B" w:rsidRDefault="0085055B" w:rsidP="00831587">
            <w:r>
              <w:t>ENERGY STAR Tank Water Heater</w:t>
            </w:r>
          </w:p>
        </w:tc>
        <w:tc>
          <w:tcPr>
            <w:tcW w:w="3961" w:type="dxa"/>
          </w:tcPr>
          <w:p w14:paraId="5E67EE5E" w14:textId="77777777" w:rsidR="0085055B" w:rsidRDefault="0085055B" w:rsidP="003449E2">
            <w:pPr>
              <w:jc w:val="center"/>
            </w:pPr>
            <w:r>
              <w:t>$650</w:t>
            </w:r>
          </w:p>
        </w:tc>
      </w:tr>
      <w:tr w:rsidR="0085055B" w14:paraId="0B48963F" w14:textId="77777777" w:rsidTr="003449E2">
        <w:trPr>
          <w:trHeight w:val="289"/>
          <w:jc w:val="center"/>
        </w:trPr>
        <w:tc>
          <w:tcPr>
            <w:tcW w:w="3856" w:type="dxa"/>
          </w:tcPr>
          <w:p w14:paraId="61CDB52C" w14:textId="77777777" w:rsidR="0085055B" w:rsidRDefault="0085055B" w:rsidP="00831587">
            <w:proofErr w:type="spellStart"/>
            <w:r>
              <w:t>Tankless</w:t>
            </w:r>
            <w:proofErr w:type="spellEnd"/>
            <w:r>
              <w:t xml:space="preserve"> Water Heater</w:t>
            </w:r>
          </w:p>
        </w:tc>
        <w:tc>
          <w:tcPr>
            <w:tcW w:w="3961" w:type="dxa"/>
          </w:tcPr>
          <w:p w14:paraId="2BAC47BB" w14:textId="77777777" w:rsidR="0085055B" w:rsidRDefault="0085055B" w:rsidP="003449E2">
            <w:pPr>
              <w:jc w:val="center"/>
            </w:pPr>
            <w:r>
              <w:t>$700</w:t>
            </w:r>
          </w:p>
        </w:tc>
      </w:tr>
      <w:tr w:rsidR="0085055B" w14:paraId="558769FC" w14:textId="77777777" w:rsidTr="003449E2">
        <w:trPr>
          <w:trHeight w:val="289"/>
          <w:jc w:val="center"/>
        </w:trPr>
        <w:tc>
          <w:tcPr>
            <w:tcW w:w="3856" w:type="dxa"/>
          </w:tcPr>
          <w:p w14:paraId="7AB8A309" w14:textId="77777777" w:rsidR="0085055B" w:rsidRDefault="0085055B" w:rsidP="00831587">
            <w:r>
              <w:t>Central Heating</w:t>
            </w:r>
          </w:p>
        </w:tc>
        <w:tc>
          <w:tcPr>
            <w:tcW w:w="3961" w:type="dxa"/>
          </w:tcPr>
          <w:p w14:paraId="18537A4C" w14:textId="77777777" w:rsidR="0085055B" w:rsidRDefault="0085055B" w:rsidP="003449E2">
            <w:pPr>
              <w:jc w:val="center"/>
            </w:pPr>
            <w:r>
              <w:t>$725</w:t>
            </w:r>
          </w:p>
        </w:tc>
      </w:tr>
      <w:tr w:rsidR="0085055B" w14:paraId="18A13B77" w14:textId="77777777" w:rsidTr="003449E2">
        <w:trPr>
          <w:trHeight w:val="289"/>
          <w:jc w:val="center"/>
        </w:trPr>
        <w:tc>
          <w:tcPr>
            <w:tcW w:w="3856" w:type="dxa"/>
          </w:tcPr>
          <w:p w14:paraId="46F9C11D" w14:textId="77777777" w:rsidR="0085055B" w:rsidRDefault="0085055B" w:rsidP="00831587">
            <w:r>
              <w:t>Gas Space Conditioner</w:t>
            </w:r>
          </w:p>
        </w:tc>
        <w:tc>
          <w:tcPr>
            <w:tcW w:w="3961" w:type="dxa"/>
          </w:tcPr>
          <w:p w14:paraId="767243D5" w14:textId="77777777" w:rsidR="0085055B" w:rsidRDefault="0085055B" w:rsidP="003449E2">
            <w:pPr>
              <w:jc w:val="center"/>
            </w:pPr>
            <w:r>
              <w:t>$500/ton</w:t>
            </w:r>
          </w:p>
        </w:tc>
      </w:tr>
    </w:tbl>
    <w:p w14:paraId="7C730C15" w14:textId="77777777" w:rsidR="0085055B" w:rsidRDefault="0085055B" w:rsidP="0085055B">
      <w:pPr>
        <w:jc w:val="both"/>
        <w:rPr>
          <w:b/>
        </w:rPr>
      </w:pPr>
    </w:p>
    <w:p w14:paraId="64A3893F" w14:textId="77777777" w:rsidR="0085055B" w:rsidRDefault="0085055B" w:rsidP="0085055B">
      <w:pPr>
        <w:ind w:left="720"/>
        <w:jc w:val="both"/>
        <w:rPr>
          <w:b/>
        </w:rPr>
      </w:pPr>
      <w:r w:rsidRPr="007A0D27">
        <w:rPr>
          <w:b/>
          <w:bCs/>
        </w:rPr>
        <w:t>Residential Retrofit</w:t>
      </w:r>
      <w:r w:rsidRPr="007A0D27">
        <w:rPr>
          <w:b/>
        </w:rPr>
        <w:t xml:space="preserve"> </w:t>
      </w:r>
    </w:p>
    <w:p w14:paraId="70D52D65" w14:textId="77777777" w:rsidR="0085055B" w:rsidRDefault="0085055B" w:rsidP="0085055B">
      <w:pPr>
        <w:ind w:left="720"/>
        <w:jc w:val="both"/>
      </w:pPr>
      <w:r>
        <w:t xml:space="preserve">The </w:t>
      </w:r>
      <w:r w:rsidRPr="007A0D27">
        <w:t>Residential Retrofit</w:t>
      </w:r>
      <w:r>
        <w:t xml:space="preserve"> Program </w:t>
      </w:r>
      <w:bookmarkStart w:id="26" w:name="_Hlk71724646"/>
      <w:r>
        <w:t xml:space="preserve">offers rebates to </w:t>
      </w:r>
      <w:bookmarkStart w:id="27" w:name="_Hlk71724958"/>
      <w:r>
        <w:t>existing and new</w:t>
      </w:r>
      <w:r>
        <w:rPr>
          <w:rFonts w:ascii="ArialMT" w:eastAsiaTheme="minorHAnsi" w:hAnsi="ArialMT" w:cs="ArialMT"/>
          <w:color w:val="231F20"/>
          <w:sz w:val="22"/>
          <w:szCs w:val="22"/>
        </w:rPr>
        <w:t xml:space="preserve"> </w:t>
      </w:r>
      <w:bookmarkEnd w:id="27"/>
      <w:r w:rsidRPr="007A0D27">
        <w:t>natural gas customers</w:t>
      </w:r>
      <w:r>
        <w:t xml:space="preserve"> who replace electric equipment with</w:t>
      </w:r>
      <w:r w:rsidRPr="007A0D27">
        <w:t xml:space="preserve"> new</w:t>
      </w:r>
      <w:r>
        <w:t xml:space="preserve">, </w:t>
      </w:r>
      <w:r w:rsidRPr="007A0D27">
        <w:t>energy efficient natural gas equipment</w:t>
      </w:r>
      <w:bookmarkEnd w:id="26"/>
      <w:r>
        <w:t>.</w:t>
      </w:r>
    </w:p>
    <w:p w14:paraId="3D3B7108" w14:textId="77777777" w:rsidR="0085055B" w:rsidRDefault="0085055B" w:rsidP="0085055B">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85055B" w14:paraId="5933F574" w14:textId="77777777" w:rsidTr="003449E2">
        <w:trPr>
          <w:trHeight w:val="289"/>
          <w:jc w:val="center"/>
        </w:trPr>
        <w:tc>
          <w:tcPr>
            <w:tcW w:w="3856" w:type="dxa"/>
          </w:tcPr>
          <w:p w14:paraId="2C6C04C4" w14:textId="77777777" w:rsidR="0085055B" w:rsidRPr="00AB2D78" w:rsidRDefault="0085055B" w:rsidP="003449E2">
            <w:pPr>
              <w:jc w:val="center"/>
              <w:rPr>
                <w:b/>
                <w:bCs/>
              </w:rPr>
            </w:pPr>
            <w:r w:rsidRPr="00AB2D78">
              <w:rPr>
                <w:b/>
                <w:bCs/>
              </w:rPr>
              <w:t>Natural Gas Appliance</w:t>
            </w:r>
            <w:r>
              <w:rPr>
                <w:b/>
                <w:bCs/>
              </w:rPr>
              <w:t>/System</w:t>
            </w:r>
          </w:p>
        </w:tc>
        <w:tc>
          <w:tcPr>
            <w:tcW w:w="3961" w:type="dxa"/>
          </w:tcPr>
          <w:p w14:paraId="46FFAA45" w14:textId="77777777" w:rsidR="0085055B" w:rsidRPr="00AB2D78" w:rsidRDefault="0085055B" w:rsidP="003449E2">
            <w:pPr>
              <w:jc w:val="center"/>
              <w:rPr>
                <w:b/>
                <w:bCs/>
              </w:rPr>
            </w:pPr>
            <w:r w:rsidRPr="00AB2D78">
              <w:rPr>
                <w:b/>
                <w:bCs/>
              </w:rPr>
              <w:t>Incentive/Appliance Installation</w:t>
            </w:r>
          </w:p>
        </w:tc>
      </w:tr>
      <w:tr w:rsidR="0085055B" w14:paraId="2F50E107" w14:textId="77777777" w:rsidTr="003449E2">
        <w:trPr>
          <w:trHeight w:val="289"/>
          <w:jc w:val="center"/>
        </w:trPr>
        <w:tc>
          <w:tcPr>
            <w:tcW w:w="3856" w:type="dxa"/>
          </w:tcPr>
          <w:p w14:paraId="395C3B8F" w14:textId="77777777" w:rsidR="0085055B" w:rsidRDefault="0085055B" w:rsidP="00831587">
            <w:r>
              <w:t>Dryer</w:t>
            </w:r>
          </w:p>
        </w:tc>
        <w:tc>
          <w:tcPr>
            <w:tcW w:w="3961" w:type="dxa"/>
          </w:tcPr>
          <w:p w14:paraId="22659D51" w14:textId="77777777" w:rsidR="0085055B" w:rsidRDefault="0085055B" w:rsidP="003449E2">
            <w:pPr>
              <w:jc w:val="center"/>
            </w:pPr>
            <w:r>
              <w:t>$300</w:t>
            </w:r>
          </w:p>
        </w:tc>
      </w:tr>
      <w:tr w:rsidR="0085055B" w14:paraId="028BC628" w14:textId="77777777" w:rsidTr="003449E2">
        <w:trPr>
          <w:trHeight w:val="289"/>
          <w:jc w:val="center"/>
        </w:trPr>
        <w:tc>
          <w:tcPr>
            <w:tcW w:w="3856" w:type="dxa"/>
          </w:tcPr>
          <w:p w14:paraId="4CD590A6" w14:textId="77777777" w:rsidR="0085055B" w:rsidRDefault="0085055B" w:rsidP="00831587">
            <w:r>
              <w:t>Range/Cooktop</w:t>
            </w:r>
          </w:p>
        </w:tc>
        <w:tc>
          <w:tcPr>
            <w:tcW w:w="3961" w:type="dxa"/>
          </w:tcPr>
          <w:p w14:paraId="381B189B" w14:textId="77777777" w:rsidR="0085055B" w:rsidRDefault="0085055B" w:rsidP="003449E2">
            <w:pPr>
              <w:jc w:val="center"/>
            </w:pPr>
            <w:r>
              <w:t>$300</w:t>
            </w:r>
          </w:p>
        </w:tc>
      </w:tr>
      <w:tr w:rsidR="0085055B" w14:paraId="1DDEEF20" w14:textId="77777777" w:rsidTr="003449E2">
        <w:trPr>
          <w:trHeight w:val="289"/>
          <w:jc w:val="center"/>
        </w:trPr>
        <w:tc>
          <w:tcPr>
            <w:tcW w:w="3856" w:type="dxa"/>
          </w:tcPr>
          <w:p w14:paraId="473DA9D3" w14:textId="77777777" w:rsidR="0085055B" w:rsidRDefault="0085055B" w:rsidP="00831587">
            <w:r>
              <w:t>Tank Water Heater</w:t>
            </w:r>
          </w:p>
        </w:tc>
        <w:tc>
          <w:tcPr>
            <w:tcW w:w="3961" w:type="dxa"/>
          </w:tcPr>
          <w:p w14:paraId="23A8CD76" w14:textId="77777777" w:rsidR="0085055B" w:rsidRDefault="0085055B" w:rsidP="003449E2">
            <w:pPr>
              <w:jc w:val="center"/>
            </w:pPr>
            <w:r>
              <w:t>$550</w:t>
            </w:r>
          </w:p>
        </w:tc>
      </w:tr>
      <w:tr w:rsidR="0085055B" w14:paraId="571EF9D9" w14:textId="77777777" w:rsidTr="003449E2">
        <w:trPr>
          <w:trHeight w:val="289"/>
          <w:jc w:val="center"/>
        </w:trPr>
        <w:tc>
          <w:tcPr>
            <w:tcW w:w="3856" w:type="dxa"/>
          </w:tcPr>
          <w:p w14:paraId="0C886E81" w14:textId="77777777" w:rsidR="0085055B" w:rsidRDefault="0085055B" w:rsidP="00831587">
            <w:r>
              <w:t>ENERGY STAR Tank Water Heater</w:t>
            </w:r>
          </w:p>
        </w:tc>
        <w:tc>
          <w:tcPr>
            <w:tcW w:w="3961" w:type="dxa"/>
          </w:tcPr>
          <w:p w14:paraId="6903F01A" w14:textId="77777777" w:rsidR="0085055B" w:rsidRDefault="0085055B" w:rsidP="003449E2">
            <w:pPr>
              <w:jc w:val="center"/>
            </w:pPr>
            <w:r>
              <w:t>$650</w:t>
            </w:r>
          </w:p>
        </w:tc>
      </w:tr>
      <w:tr w:rsidR="0085055B" w14:paraId="2AEC1C9E" w14:textId="77777777" w:rsidTr="003449E2">
        <w:trPr>
          <w:trHeight w:val="289"/>
          <w:jc w:val="center"/>
        </w:trPr>
        <w:tc>
          <w:tcPr>
            <w:tcW w:w="3856" w:type="dxa"/>
          </w:tcPr>
          <w:p w14:paraId="5A63E2F5" w14:textId="77777777" w:rsidR="0085055B" w:rsidRDefault="0085055B" w:rsidP="00831587">
            <w:proofErr w:type="spellStart"/>
            <w:r>
              <w:t>Tankless</w:t>
            </w:r>
            <w:proofErr w:type="spellEnd"/>
            <w:r>
              <w:t xml:space="preserve"> Water Heater</w:t>
            </w:r>
          </w:p>
        </w:tc>
        <w:tc>
          <w:tcPr>
            <w:tcW w:w="3961" w:type="dxa"/>
          </w:tcPr>
          <w:p w14:paraId="4506A4C6" w14:textId="77777777" w:rsidR="0085055B" w:rsidRDefault="0085055B" w:rsidP="003449E2">
            <w:pPr>
              <w:jc w:val="center"/>
            </w:pPr>
            <w:r>
              <w:t>$700</w:t>
            </w:r>
          </w:p>
        </w:tc>
      </w:tr>
      <w:tr w:rsidR="0085055B" w14:paraId="179E8C28" w14:textId="77777777" w:rsidTr="003449E2">
        <w:trPr>
          <w:trHeight w:val="289"/>
          <w:jc w:val="center"/>
        </w:trPr>
        <w:tc>
          <w:tcPr>
            <w:tcW w:w="3856" w:type="dxa"/>
          </w:tcPr>
          <w:p w14:paraId="3F12A753" w14:textId="77777777" w:rsidR="0085055B" w:rsidRDefault="0085055B" w:rsidP="00831587">
            <w:r>
              <w:t>Central Heating</w:t>
            </w:r>
          </w:p>
        </w:tc>
        <w:tc>
          <w:tcPr>
            <w:tcW w:w="3961" w:type="dxa"/>
          </w:tcPr>
          <w:p w14:paraId="49A9F165" w14:textId="77777777" w:rsidR="0085055B" w:rsidRDefault="0085055B" w:rsidP="003449E2">
            <w:pPr>
              <w:jc w:val="center"/>
            </w:pPr>
            <w:r>
              <w:t>$725</w:t>
            </w:r>
          </w:p>
        </w:tc>
      </w:tr>
      <w:tr w:rsidR="0085055B" w14:paraId="563F225A" w14:textId="77777777" w:rsidTr="003449E2">
        <w:trPr>
          <w:trHeight w:val="289"/>
          <w:jc w:val="center"/>
        </w:trPr>
        <w:tc>
          <w:tcPr>
            <w:tcW w:w="3856" w:type="dxa"/>
          </w:tcPr>
          <w:p w14:paraId="3873938D" w14:textId="77777777" w:rsidR="0085055B" w:rsidRDefault="0085055B" w:rsidP="00831587">
            <w:r>
              <w:t>Gas Space Conditioner</w:t>
            </w:r>
          </w:p>
        </w:tc>
        <w:tc>
          <w:tcPr>
            <w:tcW w:w="3961" w:type="dxa"/>
          </w:tcPr>
          <w:p w14:paraId="44F06AD4" w14:textId="77777777" w:rsidR="0085055B" w:rsidRDefault="0085055B" w:rsidP="003449E2">
            <w:pPr>
              <w:jc w:val="center"/>
            </w:pPr>
            <w:r>
              <w:t>$500/ton</w:t>
            </w:r>
          </w:p>
        </w:tc>
      </w:tr>
    </w:tbl>
    <w:p w14:paraId="4F15C0A5" w14:textId="77777777" w:rsidR="0085055B" w:rsidRDefault="0085055B" w:rsidP="0085055B">
      <w:pPr>
        <w:jc w:val="both"/>
        <w:rPr>
          <w:b/>
        </w:rPr>
      </w:pPr>
    </w:p>
    <w:p w14:paraId="108C4DA4" w14:textId="77777777" w:rsidR="0085055B" w:rsidRDefault="0085055B" w:rsidP="009346CD">
      <w:pPr>
        <w:ind w:left="720"/>
        <w:jc w:val="both"/>
        <w:rPr>
          <w:b/>
        </w:rPr>
      </w:pPr>
      <w:r w:rsidRPr="00A34DBD">
        <w:rPr>
          <w:b/>
          <w:bCs/>
        </w:rPr>
        <w:t>Residential Retention</w:t>
      </w:r>
    </w:p>
    <w:p w14:paraId="718B3BEE" w14:textId="77777777" w:rsidR="00E06484" w:rsidRDefault="0085055B" w:rsidP="009346CD">
      <w:pPr>
        <w:pStyle w:val="BodyText"/>
        <w:widowControl w:val="0"/>
        <w:ind w:left="720"/>
      </w:pPr>
      <w:r>
        <w:t xml:space="preserve">The </w:t>
      </w:r>
      <w:r w:rsidRPr="00A34DBD">
        <w:t>Residential Retention</w:t>
      </w:r>
      <w:r>
        <w:t xml:space="preserve"> Program offers rebates to</w:t>
      </w:r>
      <w:r w:rsidRPr="007A0D27">
        <w:rPr>
          <w:rFonts w:ascii="ArialMT" w:eastAsiaTheme="minorHAnsi" w:hAnsi="ArialMT" w:cs="ArialMT"/>
          <w:color w:val="231F20"/>
          <w:sz w:val="22"/>
          <w:szCs w:val="22"/>
        </w:rPr>
        <w:t xml:space="preserve"> </w:t>
      </w:r>
      <w:r>
        <w:t xml:space="preserve">existing </w:t>
      </w:r>
      <w:r w:rsidRPr="007A0D27">
        <w:t>natural gas customers</w:t>
      </w:r>
      <w:r>
        <w:t xml:space="preserve"> who replace less efficient natural gas equipment with new, </w:t>
      </w:r>
      <w:r w:rsidRPr="007A0D27">
        <w:t>energy efficient natural gas equipment</w:t>
      </w:r>
      <w:r>
        <w:t>.</w:t>
      </w:r>
    </w:p>
    <w:p w14:paraId="058711E0" w14:textId="77777777" w:rsidR="0085055B" w:rsidRDefault="0085055B" w:rsidP="0085055B">
      <w:pPr>
        <w:pStyle w:val="BodyText"/>
      </w:pPr>
    </w:p>
    <w:p w14:paraId="29C56DF5" w14:textId="77777777" w:rsidR="0085055B" w:rsidRDefault="0085055B" w:rsidP="0085055B">
      <w:pPr>
        <w:pStyle w:val="BodyText"/>
      </w:pPr>
    </w:p>
    <w:p w14:paraId="16181098" w14:textId="77777777" w:rsidR="0085055B" w:rsidRDefault="0085055B" w:rsidP="0085055B">
      <w:pPr>
        <w:pStyle w:val="BodyText"/>
      </w:pPr>
    </w:p>
    <w:tbl>
      <w:tblPr>
        <w:tblStyle w:val="TableGrid"/>
        <w:tblW w:w="0" w:type="auto"/>
        <w:jc w:val="center"/>
        <w:tblLook w:val="04A0" w:firstRow="1" w:lastRow="0" w:firstColumn="1" w:lastColumn="0" w:noHBand="0" w:noVBand="1"/>
      </w:tblPr>
      <w:tblGrid>
        <w:gridCol w:w="3856"/>
        <w:gridCol w:w="3961"/>
      </w:tblGrid>
      <w:tr w:rsidR="0085055B" w14:paraId="6AE9387C" w14:textId="77777777" w:rsidTr="003449E2">
        <w:trPr>
          <w:trHeight w:val="289"/>
          <w:jc w:val="center"/>
        </w:trPr>
        <w:tc>
          <w:tcPr>
            <w:tcW w:w="3856" w:type="dxa"/>
          </w:tcPr>
          <w:p w14:paraId="344160B9" w14:textId="77777777" w:rsidR="0085055B" w:rsidRPr="00AB2D78" w:rsidRDefault="0085055B" w:rsidP="003449E2">
            <w:pPr>
              <w:jc w:val="center"/>
              <w:rPr>
                <w:b/>
                <w:bCs/>
              </w:rPr>
            </w:pPr>
            <w:bookmarkStart w:id="28" w:name="_Hlk71725617"/>
            <w:r w:rsidRPr="00AB2D78">
              <w:rPr>
                <w:b/>
                <w:bCs/>
              </w:rPr>
              <w:t>Natural Gas Appliance</w:t>
            </w:r>
            <w:r>
              <w:rPr>
                <w:b/>
                <w:bCs/>
              </w:rPr>
              <w:t>/System</w:t>
            </w:r>
          </w:p>
        </w:tc>
        <w:tc>
          <w:tcPr>
            <w:tcW w:w="3961" w:type="dxa"/>
          </w:tcPr>
          <w:p w14:paraId="4B287A50" w14:textId="77777777" w:rsidR="0085055B" w:rsidRPr="00AB2D78" w:rsidRDefault="0085055B" w:rsidP="003449E2">
            <w:pPr>
              <w:jc w:val="center"/>
              <w:rPr>
                <w:b/>
                <w:bCs/>
              </w:rPr>
            </w:pPr>
            <w:r w:rsidRPr="00AB2D78">
              <w:rPr>
                <w:b/>
                <w:bCs/>
              </w:rPr>
              <w:t>Incentive/Appliance Installation</w:t>
            </w:r>
          </w:p>
        </w:tc>
      </w:tr>
      <w:tr w:rsidR="0085055B" w14:paraId="4D1B6A07" w14:textId="77777777" w:rsidTr="003449E2">
        <w:trPr>
          <w:trHeight w:val="289"/>
          <w:jc w:val="center"/>
        </w:trPr>
        <w:tc>
          <w:tcPr>
            <w:tcW w:w="3856" w:type="dxa"/>
          </w:tcPr>
          <w:p w14:paraId="1028DCB1" w14:textId="77777777" w:rsidR="0085055B" w:rsidRDefault="0085055B" w:rsidP="00831587">
            <w:r>
              <w:t>Range/Cooktop</w:t>
            </w:r>
          </w:p>
        </w:tc>
        <w:tc>
          <w:tcPr>
            <w:tcW w:w="3961" w:type="dxa"/>
          </w:tcPr>
          <w:p w14:paraId="0AA73EA8" w14:textId="77777777" w:rsidR="0085055B" w:rsidRDefault="0085055B" w:rsidP="003449E2">
            <w:pPr>
              <w:jc w:val="center"/>
            </w:pPr>
            <w:r>
              <w:t>$100</w:t>
            </w:r>
          </w:p>
        </w:tc>
      </w:tr>
      <w:tr w:rsidR="0085055B" w14:paraId="6FF485AB" w14:textId="77777777" w:rsidTr="003449E2">
        <w:trPr>
          <w:trHeight w:val="289"/>
          <w:jc w:val="center"/>
        </w:trPr>
        <w:tc>
          <w:tcPr>
            <w:tcW w:w="3856" w:type="dxa"/>
          </w:tcPr>
          <w:p w14:paraId="2FBF74D2" w14:textId="77777777" w:rsidR="0085055B" w:rsidRDefault="0085055B" w:rsidP="00831587">
            <w:r>
              <w:t>Dryer</w:t>
            </w:r>
          </w:p>
        </w:tc>
        <w:tc>
          <w:tcPr>
            <w:tcW w:w="3961" w:type="dxa"/>
          </w:tcPr>
          <w:p w14:paraId="5EF173CE" w14:textId="77777777" w:rsidR="0085055B" w:rsidRDefault="0085055B" w:rsidP="003449E2">
            <w:pPr>
              <w:jc w:val="center"/>
            </w:pPr>
            <w:r>
              <w:t>$150</w:t>
            </w:r>
          </w:p>
        </w:tc>
      </w:tr>
      <w:tr w:rsidR="0085055B" w14:paraId="6928B1F1" w14:textId="77777777" w:rsidTr="003449E2">
        <w:trPr>
          <w:trHeight w:val="289"/>
          <w:jc w:val="center"/>
        </w:trPr>
        <w:tc>
          <w:tcPr>
            <w:tcW w:w="3856" w:type="dxa"/>
          </w:tcPr>
          <w:p w14:paraId="12B8D72D" w14:textId="77777777" w:rsidR="0085055B" w:rsidRDefault="0085055B" w:rsidP="00831587">
            <w:r>
              <w:t>Tank Water Heater</w:t>
            </w:r>
          </w:p>
        </w:tc>
        <w:tc>
          <w:tcPr>
            <w:tcW w:w="3961" w:type="dxa"/>
          </w:tcPr>
          <w:p w14:paraId="58239C1C" w14:textId="77777777" w:rsidR="0085055B" w:rsidRDefault="0085055B" w:rsidP="003449E2">
            <w:pPr>
              <w:jc w:val="center"/>
            </w:pPr>
            <w:r>
              <w:t>$350</w:t>
            </w:r>
          </w:p>
        </w:tc>
      </w:tr>
      <w:tr w:rsidR="0085055B" w14:paraId="770ECB3B" w14:textId="77777777" w:rsidTr="003449E2">
        <w:trPr>
          <w:trHeight w:val="289"/>
          <w:jc w:val="center"/>
        </w:trPr>
        <w:tc>
          <w:tcPr>
            <w:tcW w:w="3856" w:type="dxa"/>
          </w:tcPr>
          <w:p w14:paraId="593F473C" w14:textId="77777777" w:rsidR="0085055B" w:rsidRDefault="0085055B" w:rsidP="00831587">
            <w:r>
              <w:t>ENERGY STAR Tank Water Heater</w:t>
            </w:r>
          </w:p>
        </w:tc>
        <w:tc>
          <w:tcPr>
            <w:tcW w:w="3961" w:type="dxa"/>
          </w:tcPr>
          <w:p w14:paraId="6B9CBD15" w14:textId="77777777" w:rsidR="0085055B" w:rsidRDefault="0085055B" w:rsidP="003449E2">
            <w:pPr>
              <w:jc w:val="center"/>
            </w:pPr>
            <w:r>
              <w:t>$400</w:t>
            </w:r>
          </w:p>
        </w:tc>
      </w:tr>
      <w:tr w:rsidR="0085055B" w14:paraId="0096EDCB" w14:textId="77777777" w:rsidTr="003449E2">
        <w:trPr>
          <w:trHeight w:val="289"/>
          <w:jc w:val="center"/>
        </w:trPr>
        <w:tc>
          <w:tcPr>
            <w:tcW w:w="3856" w:type="dxa"/>
          </w:tcPr>
          <w:p w14:paraId="0D979956" w14:textId="77777777" w:rsidR="0085055B" w:rsidRDefault="0085055B" w:rsidP="00831587">
            <w:r>
              <w:t>Central Heating</w:t>
            </w:r>
          </w:p>
        </w:tc>
        <w:tc>
          <w:tcPr>
            <w:tcW w:w="3961" w:type="dxa"/>
          </w:tcPr>
          <w:p w14:paraId="0BE2384F" w14:textId="77777777" w:rsidR="0085055B" w:rsidRDefault="0085055B" w:rsidP="003449E2">
            <w:pPr>
              <w:jc w:val="center"/>
            </w:pPr>
            <w:r>
              <w:t>$500</w:t>
            </w:r>
          </w:p>
        </w:tc>
      </w:tr>
      <w:tr w:rsidR="0085055B" w14:paraId="401E695F" w14:textId="77777777" w:rsidTr="003449E2">
        <w:trPr>
          <w:trHeight w:val="289"/>
          <w:jc w:val="center"/>
        </w:trPr>
        <w:tc>
          <w:tcPr>
            <w:tcW w:w="3856" w:type="dxa"/>
          </w:tcPr>
          <w:p w14:paraId="392D35FA" w14:textId="77777777" w:rsidR="0085055B" w:rsidRDefault="0085055B" w:rsidP="00831587">
            <w:proofErr w:type="spellStart"/>
            <w:r>
              <w:t>Tankless</w:t>
            </w:r>
            <w:proofErr w:type="spellEnd"/>
            <w:r>
              <w:t xml:space="preserve"> Water Heater</w:t>
            </w:r>
          </w:p>
        </w:tc>
        <w:tc>
          <w:tcPr>
            <w:tcW w:w="3961" w:type="dxa"/>
          </w:tcPr>
          <w:p w14:paraId="167C7843" w14:textId="77777777" w:rsidR="0085055B" w:rsidRDefault="0085055B" w:rsidP="003449E2">
            <w:pPr>
              <w:jc w:val="center"/>
            </w:pPr>
            <w:r>
              <w:t>$550</w:t>
            </w:r>
          </w:p>
        </w:tc>
      </w:tr>
      <w:tr w:rsidR="0085055B" w14:paraId="2DE0F59B" w14:textId="77777777" w:rsidTr="003449E2">
        <w:trPr>
          <w:trHeight w:val="289"/>
          <w:jc w:val="center"/>
        </w:trPr>
        <w:tc>
          <w:tcPr>
            <w:tcW w:w="3856" w:type="dxa"/>
          </w:tcPr>
          <w:p w14:paraId="69BD42D7" w14:textId="77777777" w:rsidR="0085055B" w:rsidRDefault="0085055B" w:rsidP="00831587">
            <w:r>
              <w:t>Gas Space Conditioner</w:t>
            </w:r>
          </w:p>
        </w:tc>
        <w:tc>
          <w:tcPr>
            <w:tcW w:w="3961" w:type="dxa"/>
          </w:tcPr>
          <w:p w14:paraId="1CBA3070" w14:textId="77777777" w:rsidR="0085055B" w:rsidRDefault="0085055B" w:rsidP="003449E2">
            <w:pPr>
              <w:jc w:val="center"/>
            </w:pPr>
            <w:r>
              <w:t>$150/ton</w:t>
            </w:r>
          </w:p>
        </w:tc>
      </w:tr>
      <w:bookmarkEnd w:id="28"/>
    </w:tbl>
    <w:p w14:paraId="2A3B08A3" w14:textId="77777777" w:rsidR="0085055B" w:rsidRDefault="0085055B" w:rsidP="0085055B">
      <w:pPr>
        <w:pStyle w:val="BodyText"/>
      </w:pPr>
    </w:p>
    <w:p w14:paraId="35C71A13" w14:textId="77777777" w:rsidR="0085055B" w:rsidRDefault="0085055B" w:rsidP="0085055B">
      <w:pPr>
        <w:jc w:val="both"/>
        <w:rPr>
          <w:rFonts w:ascii="Arial" w:hAnsi="Arial" w:cs="Arial"/>
          <w:b/>
          <w:szCs w:val="28"/>
        </w:rPr>
      </w:pPr>
      <w:r>
        <w:rPr>
          <w:rFonts w:ascii="Arial" w:hAnsi="Arial" w:cs="Arial"/>
          <w:b/>
          <w:szCs w:val="28"/>
        </w:rPr>
        <w:t>Commercial Programs</w:t>
      </w:r>
    </w:p>
    <w:p w14:paraId="324021F8" w14:textId="77777777" w:rsidR="0085055B" w:rsidRDefault="0085055B" w:rsidP="0085055B">
      <w:pPr>
        <w:jc w:val="both"/>
        <w:rPr>
          <w:i/>
        </w:rPr>
      </w:pPr>
    </w:p>
    <w:p w14:paraId="6164037B" w14:textId="77777777" w:rsidR="0085055B" w:rsidRDefault="0085055B" w:rsidP="0085055B">
      <w:pPr>
        <w:ind w:left="720"/>
        <w:jc w:val="both"/>
        <w:rPr>
          <w:b/>
        </w:rPr>
      </w:pPr>
      <w:r w:rsidRPr="00C61B97">
        <w:rPr>
          <w:b/>
          <w:bCs/>
        </w:rPr>
        <w:t>Commercial Walk-Through Energy Audit</w:t>
      </w:r>
      <w:r w:rsidRPr="00C61B97">
        <w:rPr>
          <w:b/>
        </w:rPr>
        <w:t xml:space="preserve"> </w:t>
      </w:r>
    </w:p>
    <w:p w14:paraId="54E65E19" w14:textId="77777777" w:rsidR="0085055B" w:rsidRDefault="0085055B" w:rsidP="0085055B">
      <w:pPr>
        <w:ind w:left="720"/>
        <w:jc w:val="both"/>
      </w:pPr>
      <w:r>
        <w:t xml:space="preserve">In the </w:t>
      </w:r>
      <w:r w:rsidRPr="00C61B97">
        <w:t xml:space="preserve">Commercial Walk-Through Energy Audit </w:t>
      </w:r>
      <w:r>
        <w:t xml:space="preserve">Program, an </w:t>
      </w:r>
      <w:r w:rsidRPr="00C61B97">
        <w:t>audit is conducted by a trained commercial energy analyst</w:t>
      </w:r>
      <w:r>
        <w:t xml:space="preserve"> who will provide tailored recommendations to e</w:t>
      </w:r>
      <w:r w:rsidRPr="004D4620">
        <w:t>ncourage the customer to</w:t>
      </w:r>
      <w:r>
        <w:t xml:space="preserve"> </w:t>
      </w:r>
      <w:r w:rsidRPr="004D4620">
        <w:t>implement cost-effective measures</w:t>
      </w:r>
      <w:r>
        <w:t>.</w:t>
      </w:r>
    </w:p>
    <w:p w14:paraId="24B4CBD0" w14:textId="77777777" w:rsidR="0085055B" w:rsidRDefault="0085055B" w:rsidP="0085055B">
      <w:pPr>
        <w:jc w:val="both"/>
        <w:rPr>
          <w:b/>
        </w:rPr>
      </w:pPr>
    </w:p>
    <w:p w14:paraId="46FB9F29" w14:textId="77777777" w:rsidR="0085055B" w:rsidRDefault="0085055B" w:rsidP="0085055B">
      <w:pPr>
        <w:jc w:val="both"/>
        <w:rPr>
          <w:b/>
        </w:rPr>
      </w:pPr>
      <w:r>
        <w:rPr>
          <w:b/>
        </w:rPr>
        <w:tab/>
      </w:r>
      <w:r w:rsidRPr="00EF5900">
        <w:rPr>
          <w:b/>
          <w:bCs/>
        </w:rPr>
        <w:t>Commercial New Construction</w:t>
      </w:r>
    </w:p>
    <w:p w14:paraId="3E15D55D" w14:textId="77777777" w:rsidR="0085055B" w:rsidRDefault="0085055B" w:rsidP="0085055B">
      <w:pPr>
        <w:ind w:left="720"/>
        <w:jc w:val="both"/>
      </w:pPr>
      <w:r>
        <w:t xml:space="preserve">The </w:t>
      </w:r>
      <w:r w:rsidRPr="00EF5900">
        <w:t xml:space="preserve">Commercial New Construction </w:t>
      </w:r>
      <w:r>
        <w:t xml:space="preserve">Program offers rebates to </w:t>
      </w:r>
      <w:r w:rsidRPr="00AB2D78">
        <w:t>builders</w:t>
      </w:r>
      <w:r>
        <w:t xml:space="preserve"> </w:t>
      </w:r>
      <w:r w:rsidRPr="00AB2D78">
        <w:t xml:space="preserve">and developers </w:t>
      </w:r>
      <w:r>
        <w:t xml:space="preserve">who </w:t>
      </w:r>
      <w:r w:rsidRPr="00AB2D78">
        <w:t xml:space="preserve">construct </w:t>
      </w:r>
      <w:r w:rsidRPr="00EF5900">
        <w:t xml:space="preserve">commercial and industrial facilities </w:t>
      </w:r>
      <w:r w:rsidRPr="00AB2D78">
        <w:t>with the</w:t>
      </w:r>
      <w:r>
        <w:t xml:space="preserve"> </w:t>
      </w:r>
      <w:r w:rsidRPr="00AB2D78">
        <w:t>installation of energy efficient natural gas appliances</w:t>
      </w:r>
      <w:r>
        <w:t>.</w:t>
      </w:r>
    </w:p>
    <w:p w14:paraId="66A73915" w14:textId="77777777" w:rsidR="0085055B" w:rsidRDefault="0085055B" w:rsidP="0085055B">
      <w:pPr>
        <w:ind w:firstLine="720"/>
        <w:jc w:val="both"/>
        <w:rPr>
          <w:b/>
        </w:rPr>
      </w:pPr>
    </w:p>
    <w:tbl>
      <w:tblPr>
        <w:tblStyle w:val="TableGrid"/>
        <w:tblW w:w="0" w:type="auto"/>
        <w:jc w:val="center"/>
        <w:tblLook w:val="04A0" w:firstRow="1" w:lastRow="0" w:firstColumn="1" w:lastColumn="0" w:noHBand="0" w:noVBand="1"/>
      </w:tblPr>
      <w:tblGrid>
        <w:gridCol w:w="3856"/>
        <w:gridCol w:w="3961"/>
      </w:tblGrid>
      <w:tr w:rsidR="0085055B" w14:paraId="0F2687DD" w14:textId="77777777" w:rsidTr="003449E2">
        <w:trPr>
          <w:trHeight w:val="289"/>
          <w:jc w:val="center"/>
        </w:trPr>
        <w:tc>
          <w:tcPr>
            <w:tcW w:w="3856" w:type="dxa"/>
          </w:tcPr>
          <w:p w14:paraId="3845D4D6" w14:textId="77777777" w:rsidR="0085055B" w:rsidRPr="00AB2D78" w:rsidRDefault="0085055B" w:rsidP="003449E2">
            <w:pPr>
              <w:jc w:val="center"/>
              <w:rPr>
                <w:b/>
                <w:bCs/>
              </w:rPr>
            </w:pPr>
            <w:r w:rsidRPr="00AB2D78">
              <w:rPr>
                <w:b/>
                <w:bCs/>
              </w:rPr>
              <w:t>Natural Gas Appliance</w:t>
            </w:r>
            <w:r>
              <w:rPr>
                <w:b/>
                <w:bCs/>
              </w:rPr>
              <w:t>/System</w:t>
            </w:r>
          </w:p>
        </w:tc>
        <w:tc>
          <w:tcPr>
            <w:tcW w:w="3961" w:type="dxa"/>
          </w:tcPr>
          <w:p w14:paraId="6A02F965" w14:textId="77777777" w:rsidR="0085055B" w:rsidRPr="00AB2D78" w:rsidRDefault="0085055B" w:rsidP="003449E2">
            <w:pPr>
              <w:jc w:val="center"/>
              <w:rPr>
                <w:b/>
                <w:bCs/>
              </w:rPr>
            </w:pPr>
            <w:r w:rsidRPr="00AB2D78">
              <w:rPr>
                <w:b/>
                <w:bCs/>
              </w:rPr>
              <w:t>Incentive/Appliance Installation</w:t>
            </w:r>
          </w:p>
        </w:tc>
      </w:tr>
      <w:tr w:rsidR="0085055B" w14:paraId="748D0FAE" w14:textId="77777777" w:rsidTr="003449E2">
        <w:trPr>
          <w:trHeight w:val="289"/>
          <w:jc w:val="center"/>
        </w:trPr>
        <w:tc>
          <w:tcPr>
            <w:tcW w:w="3856" w:type="dxa"/>
          </w:tcPr>
          <w:p w14:paraId="5436D98A" w14:textId="77777777" w:rsidR="0085055B" w:rsidRDefault="0085055B" w:rsidP="003449E2">
            <w:pPr>
              <w:jc w:val="center"/>
            </w:pPr>
            <w:r>
              <w:t>Range/Cooktop</w:t>
            </w:r>
          </w:p>
        </w:tc>
        <w:tc>
          <w:tcPr>
            <w:tcW w:w="3961" w:type="dxa"/>
          </w:tcPr>
          <w:p w14:paraId="57445C12" w14:textId="77777777" w:rsidR="0085055B" w:rsidRDefault="0085055B" w:rsidP="003449E2">
            <w:pPr>
              <w:jc w:val="center"/>
            </w:pPr>
            <w:r>
              <w:t>$2,000</w:t>
            </w:r>
          </w:p>
        </w:tc>
      </w:tr>
      <w:tr w:rsidR="0085055B" w14:paraId="04A52C6E" w14:textId="77777777" w:rsidTr="003449E2">
        <w:trPr>
          <w:trHeight w:val="289"/>
          <w:jc w:val="center"/>
        </w:trPr>
        <w:tc>
          <w:tcPr>
            <w:tcW w:w="3856" w:type="dxa"/>
          </w:tcPr>
          <w:p w14:paraId="629F6AB0" w14:textId="77777777" w:rsidR="0085055B" w:rsidRDefault="0085055B" w:rsidP="003449E2">
            <w:pPr>
              <w:jc w:val="center"/>
            </w:pPr>
            <w:r>
              <w:t>Dryer</w:t>
            </w:r>
          </w:p>
        </w:tc>
        <w:tc>
          <w:tcPr>
            <w:tcW w:w="3961" w:type="dxa"/>
          </w:tcPr>
          <w:p w14:paraId="18CCD21C" w14:textId="77777777" w:rsidR="0085055B" w:rsidRDefault="0085055B" w:rsidP="003449E2">
            <w:pPr>
              <w:jc w:val="center"/>
            </w:pPr>
            <w:r>
              <w:t>$2,500</w:t>
            </w:r>
          </w:p>
        </w:tc>
      </w:tr>
      <w:tr w:rsidR="0085055B" w14:paraId="7AA1611F" w14:textId="77777777" w:rsidTr="003449E2">
        <w:trPr>
          <w:trHeight w:val="289"/>
          <w:jc w:val="center"/>
        </w:trPr>
        <w:tc>
          <w:tcPr>
            <w:tcW w:w="3856" w:type="dxa"/>
          </w:tcPr>
          <w:p w14:paraId="4FA62A89" w14:textId="77777777" w:rsidR="0085055B" w:rsidRDefault="0085055B" w:rsidP="003449E2">
            <w:pPr>
              <w:jc w:val="center"/>
            </w:pPr>
            <w:r>
              <w:t>Residential Dryer</w:t>
            </w:r>
          </w:p>
        </w:tc>
        <w:tc>
          <w:tcPr>
            <w:tcW w:w="3961" w:type="dxa"/>
          </w:tcPr>
          <w:p w14:paraId="34BABAEA" w14:textId="77777777" w:rsidR="0085055B" w:rsidRDefault="0085055B" w:rsidP="003449E2">
            <w:pPr>
              <w:jc w:val="center"/>
            </w:pPr>
            <w:r>
              <w:t>$400</w:t>
            </w:r>
          </w:p>
        </w:tc>
      </w:tr>
      <w:tr w:rsidR="0085055B" w14:paraId="336D48D1" w14:textId="77777777" w:rsidTr="003449E2">
        <w:trPr>
          <w:trHeight w:val="289"/>
          <w:jc w:val="center"/>
        </w:trPr>
        <w:tc>
          <w:tcPr>
            <w:tcW w:w="3856" w:type="dxa"/>
          </w:tcPr>
          <w:p w14:paraId="1C17D25B" w14:textId="77777777" w:rsidR="0085055B" w:rsidRDefault="0085055B" w:rsidP="003449E2">
            <w:pPr>
              <w:jc w:val="center"/>
            </w:pPr>
            <w:r>
              <w:t>ENERGY STAR Tank Water Heater</w:t>
            </w:r>
          </w:p>
        </w:tc>
        <w:tc>
          <w:tcPr>
            <w:tcW w:w="3961" w:type="dxa"/>
          </w:tcPr>
          <w:p w14:paraId="58EDBCB5" w14:textId="77777777" w:rsidR="0085055B" w:rsidRDefault="0085055B" w:rsidP="003449E2">
            <w:pPr>
              <w:jc w:val="center"/>
            </w:pPr>
            <w:r>
              <w:t>$2,500</w:t>
            </w:r>
          </w:p>
        </w:tc>
      </w:tr>
      <w:tr w:rsidR="0085055B" w14:paraId="3FC7D04A" w14:textId="77777777" w:rsidTr="003449E2">
        <w:trPr>
          <w:trHeight w:val="289"/>
          <w:jc w:val="center"/>
        </w:trPr>
        <w:tc>
          <w:tcPr>
            <w:tcW w:w="3856" w:type="dxa"/>
          </w:tcPr>
          <w:p w14:paraId="028F4455" w14:textId="77777777" w:rsidR="0085055B" w:rsidRDefault="0085055B" w:rsidP="003449E2">
            <w:pPr>
              <w:jc w:val="center"/>
            </w:pPr>
            <w:r>
              <w:t>Fryer</w:t>
            </w:r>
          </w:p>
        </w:tc>
        <w:tc>
          <w:tcPr>
            <w:tcW w:w="3961" w:type="dxa"/>
          </w:tcPr>
          <w:p w14:paraId="4D3D3284" w14:textId="77777777" w:rsidR="0085055B" w:rsidRDefault="0085055B" w:rsidP="003449E2">
            <w:pPr>
              <w:jc w:val="center"/>
            </w:pPr>
            <w:r w:rsidRPr="00743411">
              <w:t>$</w:t>
            </w:r>
            <w:r>
              <w:t>3</w:t>
            </w:r>
            <w:r w:rsidRPr="00743411">
              <w:t>,500</w:t>
            </w:r>
          </w:p>
        </w:tc>
      </w:tr>
      <w:tr w:rsidR="0085055B" w14:paraId="2CEF972B" w14:textId="77777777" w:rsidTr="003449E2">
        <w:trPr>
          <w:trHeight w:val="289"/>
          <w:jc w:val="center"/>
        </w:trPr>
        <w:tc>
          <w:tcPr>
            <w:tcW w:w="3856" w:type="dxa"/>
          </w:tcPr>
          <w:p w14:paraId="6F8E8BA9" w14:textId="77777777" w:rsidR="0085055B" w:rsidRDefault="0085055B" w:rsidP="003449E2">
            <w:pPr>
              <w:jc w:val="center"/>
            </w:pPr>
            <w:proofErr w:type="spellStart"/>
            <w:r>
              <w:t>Tankless</w:t>
            </w:r>
            <w:proofErr w:type="spellEnd"/>
            <w:r>
              <w:t xml:space="preserve"> Water Heater</w:t>
            </w:r>
          </w:p>
        </w:tc>
        <w:tc>
          <w:tcPr>
            <w:tcW w:w="3961" w:type="dxa"/>
          </w:tcPr>
          <w:p w14:paraId="4A90B7FF" w14:textId="77777777" w:rsidR="0085055B" w:rsidRDefault="0085055B" w:rsidP="003449E2">
            <w:pPr>
              <w:jc w:val="center"/>
            </w:pPr>
            <w:r w:rsidRPr="00743411">
              <w:t>$</w:t>
            </w:r>
            <w:r>
              <w:t>3</w:t>
            </w:r>
            <w:r w:rsidRPr="00743411">
              <w:t>,500</w:t>
            </w:r>
          </w:p>
        </w:tc>
      </w:tr>
      <w:tr w:rsidR="0085055B" w14:paraId="0BE124B1" w14:textId="77777777" w:rsidTr="003449E2">
        <w:trPr>
          <w:trHeight w:val="289"/>
          <w:jc w:val="center"/>
        </w:trPr>
        <w:tc>
          <w:tcPr>
            <w:tcW w:w="3856" w:type="dxa"/>
          </w:tcPr>
          <w:p w14:paraId="7E8704D0" w14:textId="77777777" w:rsidR="0085055B" w:rsidRDefault="0085055B" w:rsidP="003449E2">
            <w:pPr>
              <w:jc w:val="center"/>
            </w:pPr>
            <w:r>
              <w:t>Gas Space Conditioner</w:t>
            </w:r>
          </w:p>
        </w:tc>
        <w:tc>
          <w:tcPr>
            <w:tcW w:w="3961" w:type="dxa"/>
          </w:tcPr>
          <w:p w14:paraId="1CD0A89C" w14:textId="77777777" w:rsidR="0085055B" w:rsidRDefault="0085055B" w:rsidP="003449E2">
            <w:pPr>
              <w:jc w:val="center"/>
            </w:pPr>
            <w:r w:rsidRPr="00743411">
              <w:t>$500</w:t>
            </w:r>
            <w:r>
              <w:t>/ton</w:t>
            </w:r>
          </w:p>
        </w:tc>
      </w:tr>
    </w:tbl>
    <w:p w14:paraId="574960BB" w14:textId="77777777" w:rsidR="0085055B" w:rsidRDefault="0085055B" w:rsidP="0085055B">
      <w:pPr>
        <w:jc w:val="both"/>
        <w:rPr>
          <w:b/>
        </w:rPr>
      </w:pPr>
    </w:p>
    <w:p w14:paraId="3510DC3F" w14:textId="77777777" w:rsidR="0085055B" w:rsidRDefault="0085055B" w:rsidP="0085055B">
      <w:pPr>
        <w:ind w:left="720"/>
        <w:jc w:val="both"/>
        <w:rPr>
          <w:b/>
          <w:bCs/>
        </w:rPr>
      </w:pPr>
      <w:r w:rsidRPr="00185AFA">
        <w:rPr>
          <w:b/>
          <w:bCs/>
        </w:rPr>
        <w:t>Commercial Retrofit</w:t>
      </w:r>
    </w:p>
    <w:p w14:paraId="62DE2F75" w14:textId="77777777" w:rsidR="0085055B" w:rsidRDefault="0085055B" w:rsidP="0085055B">
      <w:pPr>
        <w:ind w:left="720"/>
        <w:jc w:val="both"/>
      </w:pPr>
      <w:r>
        <w:t xml:space="preserve">The </w:t>
      </w:r>
      <w:r w:rsidRPr="00185AFA">
        <w:t>Commercial Retrofit</w:t>
      </w:r>
      <w:r>
        <w:t xml:space="preserve"> Program </w:t>
      </w:r>
      <w:r w:rsidRPr="00185AFA">
        <w:t xml:space="preserve">offers rebates to </w:t>
      </w:r>
      <w:r>
        <w:t>existing</w:t>
      </w:r>
      <w:r w:rsidRPr="00185AFA">
        <w:t xml:space="preserve"> and new natural gas customers who replace electric equipment with new, energy efficient natural gas equipment</w:t>
      </w:r>
      <w:r>
        <w:t>.</w:t>
      </w:r>
    </w:p>
    <w:p w14:paraId="00CF7BCA" w14:textId="77777777" w:rsidR="0085055B" w:rsidRDefault="0085055B" w:rsidP="0085055B">
      <w:pPr>
        <w:ind w:left="720"/>
        <w:jc w:val="both"/>
      </w:pPr>
    </w:p>
    <w:tbl>
      <w:tblPr>
        <w:tblStyle w:val="TableGrid"/>
        <w:tblW w:w="0" w:type="auto"/>
        <w:jc w:val="center"/>
        <w:tblLook w:val="04A0" w:firstRow="1" w:lastRow="0" w:firstColumn="1" w:lastColumn="0" w:noHBand="0" w:noVBand="1"/>
      </w:tblPr>
      <w:tblGrid>
        <w:gridCol w:w="3856"/>
        <w:gridCol w:w="3961"/>
      </w:tblGrid>
      <w:tr w:rsidR="0085055B" w14:paraId="61124342" w14:textId="77777777" w:rsidTr="003449E2">
        <w:trPr>
          <w:trHeight w:val="289"/>
          <w:jc w:val="center"/>
        </w:trPr>
        <w:tc>
          <w:tcPr>
            <w:tcW w:w="3856" w:type="dxa"/>
          </w:tcPr>
          <w:p w14:paraId="32CCB785" w14:textId="77777777" w:rsidR="0085055B" w:rsidRPr="00AB2D78" w:rsidRDefault="0085055B" w:rsidP="003449E2">
            <w:pPr>
              <w:jc w:val="center"/>
              <w:rPr>
                <w:b/>
                <w:bCs/>
              </w:rPr>
            </w:pPr>
            <w:r w:rsidRPr="00AB2D78">
              <w:rPr>
                <w:b/>
                <w:bCs/>
              </w:rPr>
              <w:t>Natural Gas Appliance</w:t>
            </w:r>
            <w:r>
              <w:rPr>
                <w:b/>
                <w:bCs/>
              </w:rPr>
              <w:t>/System</w:t>
            </w:r>
          </w:p>
        </w:tc>
        <w:tc>
          <w:tcPr>
            <w:tcW w:w="3961" w:type="dxa"/>
          </w:tcPr>
          <w:p w14:paraId="72A93990" w14:textId="77777777" w:rsidR="0085055B" w:rsidRPr="00AB2D78" w:rsidRDefault="0085055B" w:rsidP="003449E2">
            <w:pPr>
              <w:jc w:val="center"/>
              <w:rPr>
                <w:b/>
                <w:bCs/>
              </w:rPr>
            </w:pPr>
            <w:r w:rsidRPr="00AB2D78">
              <w:rPr>
                <w:b/>
                <w:bCs/>
              </w:rPr>
              <w:t>Incentive/Appliance Installation</w:t>
            </w:r>
          </w:p>
        </w:tc>
      </w:tr>
      <w:tr w:rsidR="0085055B" w14:paraId="3082D732" w14:textId="77777777" w:rsidTr="003449E2">
        <w:trPr>
          <w:trHeight w:val="289"/>
          <w:jc w:val="center"/>
        </w:trPr>
        <w:tc>
          <w:tcPr>
            <w:tcW w:w="3856" w:type="dxa"/>
          </w:tcPr>
          <w:p w14:paraId="14AB1977" w14:textId="77777777" w:rsidR="0085055B" w:rsidRDefault="0085055B" w:rsidP="003449E2">
            <w:pPr>
              <w:jc w:val="center"/>
            </w:pPr>
            <w:r>
              <w:t>Range/Cooktop</w:t>
            </w:r>
          </w:p>
        </w:tc>
        <w:tc>
          <w:tcPr>
            <w:tcW w:w="3961" w:type="dxa"/>
          </w:tcPr>
          <w:p w14:paraId="02FC9F95" w14:textId="77777777" w:rsidR="0085055B" w:rsidRDefault="0085055B" w:rsidP="003449E2">
            <w:pPr>
              <w:jc w:val="center"/>
            </w:pPr>
            <w:r>
              <w:t>$2,000</w:t>
            </w:r>
          </w:p>
        </w:tc>
      </w:tr>
      <w:tr w:rsidR="0085055B" w14:paraId="664C62FD" w14:textId="77777777" w:rsidTr="003449E2">
        <w:trPr>
          <w:trHeight w:val="289"/>
          <w:jc w:val="center"/>
        </w:trPr>
        <w:tc>
          <w:tcPr>
            <w:tcW w:w="3856" w:type="dxa"/>
          </w:tcPr>
          <w:p w14:paraId="26865842" w14:textId="77777777" w:rsidR="0085055B" w:rsidRDefault="0085055B" w:rsidP="003449E2">
            <w:pPr>
              <w:jc w:val="center"/>
            </w:pPr>
            <w:r>
              <w:t>Dryer</w:t>
            </w:r>
          </w:p>
        </w:tc>
        <w:tc>
          <w:tcPr>
            <w:tcW w:w="3961" w:type="dxa"/>
          </w:tcPr>
          <w:p w14:paraId="0AF4A436" w14:textId="77777777" w:rsidR="0085055B" w:rsidRDefault="0085055B" w:rsidP="003449E2">
            <w:pPr>
              <w:jc w:val="center"/>
            </w:pPr>
            <w:r>
              <w:t>$2,500</w:t>
            </w:r>
          </w:p>
        </w:tc>
      </w:tr>
      <w:tr w:rsidR="0085055B" w14:paraId="2C3E219D" w14:textId="77777777" w:rsidTr="003449E2">
        <w:trPr>
          <w:trHeight w:val="289"/>
          <w:jc w:val="center"/>
        </w:trPr>
        <w:tc>
          <w:tcPr>
            <w:tcW w:w="3856" w:type="dxa"/>
          </w:tcPr>
          <w:p w14:paraId="1B7E66AB" w14:textId="77777777" w:rsidR="0085055B" w:rsidRDefault="0085055B" w:rsidP="003449E2">
            <w:pPr>
              <w:jc w:val="center"/>
            </w:pPr>
            <w:r>
              <w:t>Residential Dryer</w:t>
            </w:r>
          </w:p>
        </w:tc>
        <w:tc>
          <w:tcPr>
            <w:tcW w:w="3961" w:type="dxa"/>
          </w:tcPr>
          <w:p w14:paraId="5B357108" w14:textId="77777777" w:rsidR="0085055B" w:rsidRDefault="0085055B" w:rsidP="003449E2">
            <w:pPr>
              <w:jc w:val="center"/>
            </w:pPr>
            <w:r>
              <w:t>$300</w:t>
            </w:r>
          </w:p>
        </w:tc>
      </w:tr>
      <w:tr w:rsidR="0085055B" w14:paraId="3E3AD99F" w14:textId="77777777" w:rsidTr="003449E2">
        <w:trPr>
          <w:trHeight w:val="289"/>
          <w:jc w:val="center"/>
        </w:trPr>
        <w:tc>
          <w:tcPr>
            <w:tcW w:w="3856" w:type="dxa"/>
          </w:tcPr>
          <w:p w14:paraId="669C587A" w14:textId="77777777" w:rsidR="0085055B" w:rsidRDefault="0085055B" w:rsidP="003449E2">
            <w:pPr>
              <w:jc w:val="center"/>
            </w:pPr>
            <w:r>
              <w:t>Tank Water Heater</w:t>
            </w:r>
          </w:p>
        </w:tc>
        <w:tc>
          <w:tcPr>
            <w:tcW w:w="3961" w:type="dxa"/>
          </w:tcPr>
          <w:p w14:paraId="16FB355C" w14:textId="77777777" w:rsidR="0085055B" w:rsidRDefault="0085055B" w:rsidP="003449E2">
            <w:pPr>
              <w:jc w:val="center"/>
            </w:pPr>
            <w:r w:rsidRPr="00743411">
              <w:t>$</w:t>
            </w:r>
            <w:r>
              <w:t>2</w:t>
            </w:r>
            <w:r w:rsidRPr="00743411">
              <w:t>,500</w:t>
            </w:r>
          </w:p>
        </w:tc>
      </w:tr>
      <w:tr w:rsidR="0085055B" w14:paraId="028C8C32" w14:textId="77777777" w:rsidTr="003449E2">
        <w:trPr>
          <w:trHeight w:val="289"/>
          <w:jc w:val="center"/>
        </w:trPr>
        <w:tc>
          <w:tcPr>
            <w:tcW w:w="3856" w:type="dxa"/>
          </w:tcPr>
          <w:p w14:paraId="72BB8260" w14:textId="77777777" w:rsidR="0085055B" w:rsidRDefault="0085055B" w:rsidP="003449E2">
            <w:pPr>
              <w:jc w:val="center"/>
            </w:pPr>
            <w:r>
              <w:t>Fryer</w:t>
            </w:r>
          </w:p>
        </w:tc>
        <w:tc>
          <w:tcPr>
            <w:tcW w:w="3961" w:type="dxa"/>
          </w:tcPr>
          <w:p w14:paraId="1E858002" w14:textId="77777777" w:rsidR="0085055B" w:rsidRDefault="0085055B" w:rsidP="003449E2">
            <w:pPr>
              <w:jc w:val="center"/>
            </w:pPr>
            <w:r>
              <w:t>$3,500</w:t>
            </w:r>
          </w:p>
        </w:tc>
      </w:tr>
      <w:tr w:rsidR="0085055B" w14:paraId="51A29410" w14:textId="77777777" w:rsidTr="003449E2">
        <w:trPr>
          <w:trHeight w:val="289"/>
          <w:jc w:val="center"/>
        </w:trPr>
        <w:tc>
          <w:tcPr>
            <w:tcW w:w="3856" w:type="dxa"/>
          </w:tcPr>
          <w:p w14:paraId="64EB07DE" w14:textId="77777777" w:rsidR="0085055B" w:rsidRDefault="0085055B" w:rsidP="003449E2">
            <w:pPr>
              <w:jc w:val="center"/>
            </w:pPr>
            <w:proofErr w:type="spellStart"/>
            <w:r>
              <w:t>Tankless</w:t>
            </w:r>
            <w:proofErr w:type="spellEnd"/>
            <w:r>
              <w:t xml:space="preserve"> Water Heater</w:t>
            </w:r>
          </w:p>
        </w:tc>
        <w:tc>
          <w:tcPr>
            <w:tcW w:w="3961" w:type="dxa"/>
          </w:tcPr>
          <w:p w14:paraId="2799C836" w14:textId="77777777" w:rsidR="0085055B" w:rsidRDefault="0085055B" w:rsidP="003449E2">
            <w:pPr>
              <w:jc w:val="center"/>
            </w:pPr>
            <w:r w:rsidRPr="00743411">
              <w:t>$</w:t>
            </w:r>
            <w:r>
              <w:t>3</w:t>
            </w:r>
            <w:r w:rsidRPr="00743411">
              <w:t>,500</w:t>
            </w:r>
          </w:p>
        </w:tc>
      </w:tr>
      <w:tr w:rsidR="0085055B" w14:paraId="0036144A" w14:textId="77777777" w:rsidTr="003449E2">
        <w:trPr>
          <w:trHeight w:val="289"/>
          <w:jc w:val="center"/>
        </w:trPr>
        <w:tc>
          <w:tcPr>
            <w:tcW w:w="3856" w:type="dxa"/>
          </w:tcPr>
          <w:p w14:paraId="6516F87C" w14:textId="77777777" w:rsidR="0085055B" w:rsidRDefault="0085055B" w:rsidP="003449E2">
            <w:pPr>
              <w:jc w:val="center"/>
            </w:pPr>
            <w:r>
              <w:t>Gas Space Conditioner</w:t>
            </w:r>
          </w:p>
        </w:tc>
        <w:tc>
          <w:tcPr>
            <w:tcW w:w="3961" w:type="dxa"/>
          </w:tcPr>
          <w:p w14:paraId="3D47A29C" w14:textId="77777777" w:rsidR="0085055B" w:rsidRDefault="0085055B" w:rsidP="003449E2">
            <w:pPr>
              <w:jc w:val="center"/>
            </w:pPr>
            <w:r w:rsidRPr="00743411">
              <w:t>$500</w:t>
            </w:r>
            <w:r>
              <w:t>/ton</w:t>
            </w:r>
          </w:p>
        </w:tc>
      </w:tr>
    </w:tbl>
    <w:p w14:paraId="35B517A7" w14:textId="77777777" w:rsidR="0085055B" w:rsidRDefault="0085055B" w:rsidP="0085055B">
      <w:pPr>
        <w:ind w:left="720"/>
        <w:jc w:val="both"/>
        <w:rPr>
          <w:b/>
          <w:bCs/>
        </w:rPr>
      </w:pPr>
      <w:r w:rsidRPr="0084160F">
        <w:rPr>
          <w:b/>
          <w:bCs/>
        </w:rPr>
        <w:t>Commercial Retrofit Combined Heat and Power</w:t>
      </w:r>
    </w:p>
    <w:p w14:paraId="7F59210E" w14:textId="77777777" w:rsidR="0085055B" w:rsidRDefault="0085055B" w:rsidP="0085055B">
      <w:pPr>
        <w:ind w:left="720"/>
        <w:jc w:val="both"/>
      </w:pPr>
      <w:r>
        <w:t xml:space="preserve">The </w:t>
      </w:r>
      <w:r w:rsidRPr="0084160F">
        <w:t>Commercial Retrofit Combined Heat and Power</w:t>
      </w:r>
      <w:r>
        <w:t xml:space="preserve"> Program offers customer rebates </w:t>
      </w:r>
      <w:r w:rsidRPr="00DE4E97">
        <w:t>for</w:t>
      </w:r>
      <w:r>
        <w:t xml:space="preserve"> </w:t>
      </w:r>
      <w:r w:rsidRPr="00DE4E97">
        <w:t>installing new</w:t>
      </w:r>
      <w:r>
        <w:t>,</w:t>
      </w:r>
      <w:r w:rsidRPr="00DE4E97">
        <w:t xml:space="preserve"> energy-efficient natural gas combined heat and power equipment</w:t>
      </w:r>
      <w:r>
        <w:t xml:space="preserve"> </w:t>
      </w:r>
      <w:r w:rsidRPr="00DE4E97">
        <w:t>to utilize waste heat to displace portions of natural gas usage for on-site heating,</w:t>
      </w:r>
      <w:r>
        <w:t xml:space="preserve"> </w:t>
      </w:r>
      <w:r w:rsidRPr="00DE4E97">
        <w:t>cooling, and water heating</w:t>
      </w:r>
      <w:r>
        <w:t>.</w:t>
      </w:r>
    </w:p>
    <w:p w14:paraId="195617F0" w14:textId="77777777" w:rsidR="0085055B" w:rsidRDefault="0085055B" w:rsidP="0085055B">
      <w:pPr>
        <w:pStyle w:val="ListParagraph"/>
        <w:numPr>
          <w:ilvl w:val="0"/>
          <w:numId w:val="11"/>
        </w:numPr>
        <w:jc w:val="both"/>
      </w:pPr>
      <w:r w:rsidRPr="00504D91">
        <w:t>Maximum Incentive: $</w:t>
      </w:r>
      <w:r>
        <w:t>450</w:t>
      </w:r>
      <w:r w:rsidRPr="00504D91">
        <w:t>/kW</w:t>
      </w:r>
      <w:r>
        <w:t xml:space="preserve"> </w:t>
      </w:r>
      <w:r w:rsidRPr="00DE4E97">
        <w:t>of actual electric demand reduced of installed combined</w:t>
      </w:r>
      <w:r>
        <w:t xml:space="preserve"> </w:t>
      </w:r>
      <w:r w:rsidRPr="00DE4E97">
        <w:t>heat and power equipment</w:t>
      </w:r>
    </w:p>
    <w:p w14:paraId="16E123CA" w14:textId="77777777" w:rsidR="0085055B" w:rsidRDefault="0085055B" w:rsidP="0085055B">
      <w:pPr>
        <w:jc w:val="both"/>
        <w:rPr>
          <w:b/>
        </w:rPr>
      </w:pPr>
    </w:p>
    <w:p w14:paraId="5626A871" w14:textId="77777777" w:rsidR="0085055B" w:rsidRDefault="0085055B" w:rsidP="0085055B">
      <w:pPr>
        <w:ind w:left="720"/>
        <w:jc w:val="both"/>
        <w:rPr>
          <w:b/>
          <w:bCs/>
        </w:rPr>
      </w:pPr>
      <w:r w:rsidRPr="006D3185">
        <w:rPr>
          <w:b/>
          <w:bCs/>
        </w:rPr>
        <w:t>Commercial Retrofit Electric Replacement</w:t>
      </w:r>
    </w:p>
    <w:p w14:paraId="2418C966" w14:textId="77777777" w:rsidR="0085055B" w:rsidRDefault="0085055B" w:rsidP="0085055B">
      <w:pPr>
        <w:ind w:left="720"/>
        <w:jc w:val="both"/>
      </w:pPr>
      <w:r>
        <w:t xml:space="preserve">The </w:t>
      </w:r>
      <w:r w:rsidRPr="006D3185">
        <w:t>Commercial Retrofit Electric Replacement</w:t>
      </w:r>
      <w:r>
        <w:t xml:space="preserve"> Program offers rebates to existing and new</w:t>
      </w:r>
      <w:r>
        <w:rPr>
          <w:rFonts w:ascii="ArialMT" w:eastAsiaTheme="minorHAnsi" w:hAnsi="ArialMT" w:cs="ArialMT"/>
          <w:color w:val="231F20"/>
          <w:sz w:val="22"/>
          <w:szCs w:val="22"/>
        </w:rPr>
        <w:t xml:space="preserve"> </w:t>
      </w:r>
      <w:r w:rsidRPr="007A0D27">
        <w:t>natural gas customers</w:t>
      </w:r>
      <w:r>
        <w:t xml:space="preserve"> who install </w:t>
      </w:r>
      <w:r w:rsidRPr="007A0D27">
        <w:t>new</w:t>
      </w:r>
      <w:r>
        <w:t xml:space="preserve">, </w:t>
      </w:r>
      <w:r w:rsidRPr="007A0D27">
        <w:t>energy efficient natural gas equipment</w:t>
      </w:r>
      <w:r>
        <w:t>.</w:t>
      </w:r>
    </w:p>
    <w:p w14:paraId="65F3196E" w14:textId="77777777" w:rsidR="0085055B" w:rsidRDefault="0085055B" w:rsidP="0085055B">
      <w:pPr>
        <w:pStyle w:val="ListParagraph"/>
        <w:numPr>
          <w:ilvl w:val="0"/>
          <w:numId w:val="11"/>
        </w:numPr>
        <w:jc w:val="both"/>
      </w:pPr>
      <w:r w:rsidRPr="002301B2">
        <w:t>Maximum Incentive: $1</w:t>
      </w:r>
      <w:r>
        <w:t>00</w:t>
      </w:r>
      <w:r w:rsidRPr="002301B2">
        <w:t>/</w:t>
      </w:r>
      <w:r>
        <w:t xml:space="preserve">kW </w:t>
      </w:r>
      <w:r w:rsidRPr="00E5579C">
        <w:t>reduction for qualifying natural gas equipment</w:t>
      </w:r>
    </w:p>
    <w:p w14:paraId="3A2386D3" w14:textId="77777777" w:rsidR="0085055B" w:rsidRDefault="0085055B" w:rsidP="0085055B">
      <w:pPr>
        <w:jc w:val="both"/>
      </w:pPr>
    </w:p>
    <w:p w14:paraId="7FF81BC6" w14:textId="77777777" w:rsidR="0085055B" w:rsidRDefault="0085055B" w:rsidP="0085055B">
      <w:pPr>
        <w:ind w:left="720"/>
        <w:jc w:val="both"/>
        <w:rPr>
          <w:b/>
        </w:rPr>
      </w:pPr>
      <w:r w:rsidRPr="00BE798A">
        <w:rPr>
          <w:b/>
          <w:bCs/>
        </w:rPr>
        <w:t>Commercial Retention</w:t>
      </w:r>
      <w:r w:rsidRPr="00BE798A">
        <w:rPr>
          <w:b/>
        </w:rPr>
        <w:t xml:space="preserve"> </w:t>
      </w:r>
    </w:p>
    <w:p w14:paraId="6C4E73F0" w14:textId="77777777" w:rsidR="0085055B" w:rsidRDefault="0085055B" w:rsidP="0085055B">
      <w:pPr>
        <w:ind w:left="720"/>
        <w:jc w:val="both"/>
      </w:pPr>
      <w:r>
        <w:t xml:space="preserve">The </w:t>
      </w:r>
      <w:r w:rsidRPr="00BE798A">
        <w:t xml:space="preserve">Commercial Retention </w:t>
      </w:r>
      <w:r>
        <w:t>Program offers rebates to</w:t>
      </w:r>
      <w:r w:rsidRPr="007A0D27">
        <w:rPr>
          <w:rFonts w:ascii="ArialMT" w:eastAsiaTheme="minorHAnsi" w:hAnsi="ArialMT" w:cs="ArialMT"/>
          <w:color w:val="231F20"/>
          <w:sz w:val="22"/>
          <w:szCs w:val="22"/>
        </w:rPr>
        <w:t xml:space="preserve"> </w:t>
      </w:r>
      <w:r>
        <w:t xml:space="preserve">existing </w:t>
      </w:r>
      <w:r w:rsidRPr="007A0D27">
        <w:t>natural gas customers</w:t>
      </w:r>
      <w:r>
        <w:t xml:space="preserve"> who replace less efficient natural gas equipment with new, </w:t>
      </w:r>
      <w:r w:rsidRPr="007A0D27">
        <w:t>energy efficient natural gas equipment</w:t>
      </w:r>
      <w:r>
        <w:t>.</w:t>
      </w:r>
    </w:p>
    <w:p w14:paraId="18C2A584" w14:textId="77777777" w:rsidR="0085055B" w:rsidRDefault="0085055B" w:rsidP="0085055B">
      <w:pPr>
        <w:jc w:val="both"/>
      </w:pPr>
    </w:p>
    <w:tbl>
      <w:tblPr>
        <w:tblStyle w:val="TableGrid"/>
        <w:tblW w:w="0" w:type="auto"/>
        <w:jc w:val="center"/>
        <w:tblLook w:val="04A0" w:firstRow="1" w:lastRow="0" w:firstColumn="1" w:lastColumn="0" w:noHBand="0" w:noVBand="1"/>
      </w:tblPr>
      <w:tblGrid>
        <w:gridCol w:w="3856"/>
        <w:gridCol w:w="3961"/>
      </w:tblGrid>
      <w:tr w:rsidR="0085055B" w14:paraId="3A737A47" w14:textId="77777777" w:rsidTr="003449E2">
        <w:trPr>
          <w:trHeight w:val="289"/>
          <w:jc w:val="center"/>
        </w:trPr>
        <w:tc>
          <w:tcPr>
            <w:tcW w:w="3856" w:type="dxa"/>
          </w:tcPr>
          <w:p w14:paraId="7E547F02" w14:textId="77777777" w:rsidR="0085055B" w:rsidRPr="00AB2D78" w:rsidRDefault="0085055B" w:rsidP="003449E2">
            <w:pPr>
              <w:jc w:val="center"/>
              <w:rPr>
                <w:b/>
                <w:bCs/>
              </w:rPr>
            </w:pPr>
            <w:r w:rsidRPr="00AB2D78">
              <w:rPr>
                <w:b/>
                <w:bCs/>
              </w:rPr>
              <w:t>Natural Gas Appliance</w:t>
            </w:r>
            <w:r>
              <w:rPr>
                <w:b/>
                <w:bCs/>
              </w:rPr>
              <w:t>/System</w:t>
            </w:r>
          </w:p>
        </w:tc>
        <w:tc>
          <w:tcPr>
            <w:tcW w:w="3961" w:type="dxa"/>
          </w:tcPr>
          <w:p w14:paraId="0A996990" w14:textId="77777777" w:rsidR="0085055B" w:rsidRPr="00AB2D78" w:rsidRDefault="0085055B" w:rsidP="003449E2">
            <w:pPr>
              <w:jc w:val="center"/>
              <w:rPr>
                <w:b/>
                <w:bCs/>
              </w:rPr>
            </w:pPr>
            <w:r w:rsidRPr="00AB2D78">
              <w:rPr>
                <w:b/>
                <w:bCs/>
              </w:rPr>
              <w:t>Incentive/Appliance Installation</w:t>
            </w:r>
          </w:p>
        </w:tc>
      </w:tr>
      <w:tr w:rsidR="0085055B" w14:paraId="1B92901F" w14:textId="77777777" w:rsidTr="003449E2">
        <w:trPr>
          <w:trHeight w:val="289"/>
          <w:jc w:val="center"/>
        </w:trPr>
        <w:tc>
          <w:tcPr>
            <w:tcW w:w="3856" w:type="dxa"/>
          </w:tcPr>
          <w:p w14:paraId="7B26BBC6" w14:textId="77777777" w:rsidR="0085055B" w:rsidRDefault="0085055B" w:rsidP="003449E2">
            <w:pPr>
              <w:jc w:val="center"/>
            </w:pPr>
            <w:r>
              <w:t>Range/Cooktop</w:t>
            </w:r>
          </w:p>
        </w:tc>
        <w:tc>
          <w:tcPr>
            <w:tcW w:w="3961" w:type="dxa"/>
          </w:tcPr>
          <w:p w14:paraId="17FE8DCC" w14:textId="77777777" w:rsidR="0085055B" w:rsidRDefault="0085055B" w:rsidP="003449E2">
            <w:pPr>
              <w:jc w:val="center"/>
            </w:pPr>
            <w:r>
              <w:t>$1,500</w:t>
            </w:r>
          </w:p>
        </w:tc>
      </w:tr>
      <w:tr w:rsidR="0085055B" w14:paraId="345233FA" w14:textId="77777777" w:rsidTr="003449E2">
        <w:trPr>
          <w:trHeight w:val="289"/>
          <w:jc w:val="center"/>
        </w:trPr>
        <w:tc>
          <w:tcPr>
            <w:tcW w:w="3856" w:type="dxa"/>
          </w:tcPr>
          <w:p w14:paraId="60AFB3E6" w14:textId="77777777" w:rsidR="0085055B" w:rsidRDefault="0085055B" w:rsidP="003449E2">
            <w:pPr>
              <w:jc w:val="center"/>
            </w:pPr>
            <w:r>
              <w:t>Tank Water Heater</w:t>
            </w:r>
          </w:p>
        </w:tc>
        <w:tc>
          <w:tcPr>
            <w:tcW w:w="3961" w:type="dxa"/>
          </w:tcPr>
          <w:p w14:paraId="4F957910" w14:textId="77777777" w:rsidR="0085055B" w:rsidRDefault="0085055B" w:rsidP="003449E2">
            <w:pPr>
              <w:jc w:val="center"/>
            </w:pPr>
            <w:r>
              <w:t>$1,500</w:t>
            </w:r>
          </w:p>
        </w:tc>
      </w:tr>
      <w:tr w:rsidR="0085055B" w14:paraId="30E0E90A" w14:textId="77777777" w:rsidTr="003449E2">
        <w:trPr>
          <w:trHeight w:val="289"/>
          <w:jc w:val="center"/>
        </w:trPr>
        <w:tc>
          <w:tcPr>
            <w:tcW w:w="3856" w:type="dxa"/>
          </w:tcPr>
          <w:p w14:paraId="50A0DD81" w14:textId="77777777" w:rsidR="0085055B" w:rsidRDefault="0085055B" w:rsidP="003449E2">
            <w:pPr>
              <w:jc w:val="center"/>
            </w:pPr>
            <w:r>
              <w:t>Dryer</w:t>
            </w:r>
          </w:p>
        </w:tc>
        <w:tc>
          <w:tcPr>
            <w:tcW w:w="3961" w:type="dxa"/>
          </w:tcPr>
          <w:p w14:paraId="465E75FB" w14:textId="77777777" w:rsidR="0085055B" w:rsidRDefault="0085055B" w:rsidP="003449E2">
            <w:pPr>
              <w:jc w:val="center"/>
            </w:pPr>
            <w:r w:rsidRPr="00743411">
              <w:t>$</w:t>
            </w:r>
            <w:r>
              <w:t>2</w:t>
            </w:r>
            <w:r w:rsidRPr="00743411">
              <w:t>,</w:t>
            </w:r>
            <w:r>
              <w:t>0</w:t>
            </w:r>
            <w:r w:rsidRPr="00743411">
              <w:t>00</w:t>
            </w:r>
          </w:p>
        </w:tc>
      </w:tr>
      <w:tr w:rsidR="0085055B" w14:paraId="2DAA1B2A" w14:textId="77777777" w:rsidTr="003449E2">
        <w:trPr>
          <w:trHeight w:val="289"/>
          <w:jc w:val="center"/>
        </w:trPr>
        <w:tc>
          <w:tcPr>
            <w:tcW w:w="3856" w:type="dxa"/>
          </w:tcPr>
          <w:p w14:paraId="3F58E9B8" w14:textId="77777777" w:rsidR="0085055B" w:rsidRDefault="0085055B" w:rsidP="003449E2">
            <w:pPr>
              <w:jc w:val="center"/>
            </w:pPr>
            <w:r>
              <w:t>Residential Dryer</w:t>
            </w:r>
          </w:p>
        </w:tc>
        <w:tc>
          <w:tcPr>
            <w:tcW w:w="3961" w:type="dxa"/>
          </w:tcPr>
          <w:p w14:paraId="510AFD74" w14:textId="77777777" w:rsidR="0085055B" w:rsidRDefault="0085055B" w:rsidP="003449E2">
            <w:pPr>
              <w:jc w:val="center"/>
            </w:pPr>
            <w:r>
              <w:t>$150</w:t>
            </w:r>
          </w:p>
        </w:tc>
      </w:tr>
      <w:tr w:rsidR="0085055B" w14:paraId="36380217" w14:textId="77777777" w:rsidTr="003449E2">
        <w:trPr>
          <w:trHeight w:val="289"/>
          <w:jc w:val="center"/>
        </w:trPr>
        <w:tc>
          <w:tcPr>
            <w:tcW w:w="3856" w:type="dxa"/>
          </w:tcPr>
          <w:p w14:paraId="71E0F3CB" w14:textId="77777777" w:rsidR="0085055B" w:rsidRDefault="0085055B" w:rsidP="003449E2">
            <w:pPr>
              <w:jc w:val="center"/>
            </w:pPr>
            <w:proofErr w:type="spellStart"/>
            <w:r>
              <w:t>Tankless</w:t>
            </w:r>
            <w:proofErr w:type="spellEnd"/>
            <w:r>
              <w:t xml:space="preserve"> Water Heater</w:t>
            </w:r>
          </w:p>
        </w:tc>
        <w:tc>
          <w:tcPr>
            <w:tcW w:w="3961" w:type="dxa"/>
          </w:tcPr>
          <w:p w14:paraId="5DF5B545" w14:textId="77777777" w:rsidR="0085055B" w:rsidRDefault="0085055B" w:rsidP="003449E2">
            <w:pPr>
              <w:jc w:val="center"/>
            </w:pPr>
            <w:r>
              <w:t>$2,000</w:t>
            </w:r>
          </w:p>
        </w:tc>
      </w:tr>
      <w:tr w:rsidR="0085055B" w14:paraId="24DDE0EE" w14:textId="77777777" w:rsidTr="003449E2">
        <w:trPr>
          <w:trHeight w:val="289"/>
          <w:jc w:val="center"/>
        </w:trPr>
        <w:tc>
          <w:tcPr>
            <w:tcW w:w="3856" w:type="dxa"/>
          </w:tcPr>
          <w:p w14:paraId="1DB50705" w14:textId="77777777" w:rsidR="0085055B" w:rsidRDefault="0085055B" w:rsidP="003449E2">
            <w:pPr>
              <w:jc w:val="center"/>
            </w:pPr>
            <w:r>
              <w:t>Fryer</w:t>
            </w:r>
          </w:p>
        </w:tc>
        <w:tc>
          <w:tcPr>
            <w:tcW w:w="3961" w:type="dxa"/>
          </w:tcPr>
          <w:p w14:paraId="44DB1C6A" w14:textId="77777777" w:rsidR="0085055B" w:rsidRDefault="0085055B" w:rsidP="003449E2">
            <w:pPr>
              <w:jc w:val="center"/>
            </w:pPr>
            <w:r w:rsidRPr="00743411">
              <w:t>$</w:t>
            </w:r>
            <w:r>
              <w:t>3</w:t>
            </w:r>
            <w:r w:rsidRPr="00743411">
              <w:t>,</w:t>
            </w:r>
            <w:r>
              <w:t>0</w:t>
            </w:r>
            <w:r w:rsidRPr="00743411">
              <w:t>00</w:t>
            </w:r>
          </w:p>
        </w:tc>
      </w:tr>
      <w:tr w:rsidR="0085055B" w14:paraId="52E0496A" w14:textId="77777777" w:rsidTr="003449E2">
        <w:trPr>
          <w:trHeight w:val="289"/>
          <w:jc w:val="center"/>
        </w:trPr>
        <w:tc>
          <w:tcPr>
            <w:tcW w:w="3856" w:type="dxa"/>
          </w:tcPr>
          <w:p w14:paraId="6F0ADCCE" w14:textId="77777777" w:rsidR="0085055B" w:rsidRDefault="0085055B" w:rsidP="003449E2">
            <w:pPr>
              <w:jc w:val="center"/>
            </w:pPr>
            <w:r>
              <w:t>Gas Space Conditioner</w:t>
            </w:r>
          </w:p>
        </w:tc>
        <w:tc>
          <w:tcPr>
            <w:tcW w:w="3961" w:type="dxa"/>
          </w:tcPr>
          <w:p w14:paraId="0EC5BC95" w14:textId="77777777" w:rsidR="0085055B" w:rsidRDefault="0085055B" w:rsidP="003449E2">
            <w:pPr>
              <w:jc w:val="center"/>
            </w:pPr>
            <w:r w:rsidRPr="00743411">
              <w:t>$</w:t>
            </w:r>
            <w:r>
              <w:t>1</w:t>
            </w:r>
            <w:r w:rsidRPr="00743411">
              <w:t>50</w:t>
            </w:r>
            <w:r>
              <w:t>/ton</w:t>
            </w:r>
          </w:p>
        </w:tc>
      </w:tr>
    </w:tbl>
    <w:p w14:paraId="016D4493" w14:textId="77777777" w:rsidR="0085055B" w:rsidRDefault="0085055B" w:rsidP="0085055B">
      <w:pPr>
        <w:jc w:val="both"/>
        <w:rPr>
          <w:b/>
        </w:rPr>
      </w:pPr>
    </w:p>
    <w:p w14:paraId="57EC5F71" w14:textId="77777777" w:rsidR="0085055B" w:rsidRDefault="0085055B" w:rsidP="0085055B">
      <w:pPr>
        <w:jc w:val="both"/>
        <w:rPr>
          <w:rFonts w:ascii="Arial" w:hAnsi="Arial" w:cs="Arial"/>
          <w:b/>
          <w:szCs w:val="28"/>
        </w:rPr>
      </w:pPr>
      <w:bookmarkStart w:id="29" w:name="_Hlk45542616"/>
      <w:r>
        <w:rPr>
          <w:rFonts w:ascii="Arial" w:hAnsi="Arial" w:cs="Arial"/>
          <w:b/>
          <w:szCs w:val="28"/>
        </w:rPr>
        <w:t>Research and Development</w:t>
      </w:r>
    </w:p>
    <w:bookmarkEnd w:id="29"/>
    <w:p w14:paraId="22165A0E" w14:textId="77777777" w:rsidR="0085055B" w:rsidRDefault="0085055B" w:rsidP="0085055B">
      <w:pPr>
        <w:jc w:val="both"/>
        <w:rPr>
          <w:i/>
        </w:rPr>
      </w:pPr>
    </w:p>
    <w:p w14:paraId="4E898E85" w14:textId="77777777" w:rsidR="0085055B" w:rsidRDefault="0085055B" w:rsidP="0085055B">
      <w:pPr>
        <w:ind w:firstLine="720"/>
        <w:jc w:val="both"/>
        <w:rPr>
          <w:b/>
        </w:rPr>
      </w:pPr>
      <w:bookmarkStart w:id="30" w:name="_Hlk45542647"/>
      <w:r>
        <w:rPr>
          <w:b/>
        </w:rPr>
        <w:t>Conservation Research and Development (R&amp;D)</w:t>
      </w:r>
    </w:p>
    <w:p w14:paraId="0E2D7071" w14:textId="77777777" w:rsidR="0085055B" w:rsidRDefault="0085055B" w:rsidP="0085055B">
      <w:pPr>
        <w:pStyle w:val="BodyText"/>
      </w:pPr>
      <w:r>
        <w:t>The Conservation R&amp;D Program allows PGS to explore DSM measures that have insufficient data on cost-effectiveness, and the impact on PGS and its ratepayers</w:t>
      </w:r>
      <w:bookmarkEnd w:id="30"/>
      <w:r>
        <w:t xml:space="preserve">. Though no projects are currently planned, the </w:t>
      </w:r>
      <w:r w:rsidRPr="00812DE1">
        <w:t>total program cost</w:t>
      </w:r>
      <w:r>
        <w:t xml:space="preserve"> </w:t>
      </w:r>
      <w:r w:rsidRPr="00812DE1">
        <w:t>shall not exceed $500,000 for the five-year period</w:t>
      </w:r>
      <w:r>
        <w:t>.</w:t>
      </w:r>
    </w:p>
    <w:p w14:paraId="003F56A7" w14:textId="77777777" w:rsidR="0085055B" w:rsidRDefault="0085055B" w:rsidP="0085055B">
      <w:pPr>
        <w:pStyle w:val="BodyText"/>
        <w:sectPr w:rsidR="0085055B" w:rsidSect="0068481F">
          <w:headerReference w:type="default" r:id="rId14"/>
          <w:pgSz w:w="12240" w:h="15840" w:code="1"/>
          <w:pgMar w:top="1584" w:right="1440" w:bottom="1440" w:left="1440" w:header="720" w:footer="720" w:gutter="0"/>
          <w:cols w:space="720"/>
          <w:formProt w:val="0"/>
          <w:docGrid w:linePitch="360"/>
        </w:sectPr>
      </w:pPr>
    </w:p>
    <w:p w14:paraId="18EBEF9B" w14:textId="77777777" w:rsidR="0085055B" w:rsidRDefault="0085055B" w:rsidP="0085055B">
      <w:pPr>
        <w:pStyle w:val="BodyText"/>
      </w:pPr>
      <w:r>
        <w:rPr>
          <w:noProof/>
        </w:rPr>
        <w:drawing>
          <wp:inline distT="0" distB="0" distL="0" distR="0" wp14:anchorId="7950746D" wp14:editId="7048A3FA">
            <wp:extent cx="5941666" cy="76892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0148 - PGS DSM Program Standards (Attachment B)_Page_01.jpg"/>
                    <pic:cNvPicPr/>
                  </pic:nvPicPr>
                  <pic:blipFill>
                    <a:blip r:embed="rId15">
                      <a:extLst>
                        <a:ext uri="{28A0092B-C50C-407E-A947-70E740481C1C}">
                          <a14:useLocalDpi xmlns:a14="http://schemas.microsoft.com/office/drawing/2010/main" val="0"/>
                        </a:ext>
                      </a:extLst>
                    </a:blip>
                    <a:stretch>
                      <a:fillRect/>
                    </a:stretch>
                  </pic:blipFill>
                  <pic:spPr>
                    <a:xfrm>
                      <a:off x="0" y="0"/>
                      <a:ext cx="5941666" cy="7689215"/>
                    </a:xfrm>
                    <a:prstGeom prst="rect">
                      <a:avLst/>
                    </a:prstGeom>
                  </pic:spPr>
                </pic:pic>
              </a:graphicData>
            </a:graphic>
          </wp:inline>
        </w:drawing>
      </w:r>
      <w:r>
        <w:rPr>
          <w:noProof/>
        </w:rPr>
        <w:drawing>
          <wp:inline distT="0" distB="0" distL="0" distR="0" wp14:anchorId="7EA2BD6C" wp14:editId="60F0A287">
            <wp:extent cx="5943600" cy="769171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40148 - PGS DSM Program Standards (Attachment B)_Page_0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6231994A" wp14:editId="44561FC7">
            <wp:extent cx="5943600" cy="769171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0148 - PGS DSM Program Standards (Attachment B)_Page_0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60B3E11B" wp14:editId="50D4688D">
            <wp:extent cx="5943600" cy="769171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40148 - PGS DSM Program Standards (Attachment B)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0FF23A30" wp14:editId="17E53AA0">
            <wp:extent cx="5943600" cy="769171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40148 - PGS DSM Program Standards (Attachment B)_Page_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08E696C8" wp14:editId="2DC276D6">
            <wp:extent cx="5943600" cy="769171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40148 - PGS DSM Program Standards (Attachment B)_Page_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73F25FDD" wp14:editId="2AB4A95D">
            <wp:extent cx="5943600" cy="769171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40148 - PGS DSM Program Standards (Attachment B)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2D231167" wp14:editId="6486DA83">
            <wp:extent cx="5943600" cy="769171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40148 - PGS DSM Program Standards (Attachment B)_Page_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2599E994" wp14:editId="5DDB42B8">
            <wp:extent cx="5943600" cy="7691717"/>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148 - PGS DSM Program Standards (Attachment B)_Page_0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26857656" wp14:editId="6BBC1B1E">
            <wp:extent cx="5943600" cy="7691717"/>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0148 - PGS DSM Program Standards (Attachment B)_Page_1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15DDEC20" wp14:editId="5AB5C136">
            <wp:extent cx="5943600" cy="769171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148 - PGS DSM Program Standards (Attachment B)_Page_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1EBA91E3" wp14:editId="17CAE109">
            <wp:extent cx="5943600" cy="7691717"/>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148 - PGS DSM Program Standards (Attachment B)_Page_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7B431086" wp14:editId="62D676EF">
            <wp:extent cx="5943600" cy="7691717"/>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0148 - PGS DSM Program Standards (Attachment B)_Page_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r>
        <w:rPr>
          <w:noProof/>
        </w:rPr>
        <w:drawing>
          <wp:inline distT="0" distB="0" distL="0" distR="0" wp14:anchorId="18F60B9C" wp14:editId="4C7D326C">
            <wp:extent cx="5943600" cy="7691717"/>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40148 - PGS DSM Program Standards (Attachment B)_Page_1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17"/>
                    </a:xfrm>
                    <a:prstGeom prst="rect">
                      <a:avLst/>
                    </a:prstGeom>
                  </pic:spPr>
                </pic:pic>
              </a:graphicData>
            </a:graphic>
          </wp:inline>
        </w:drawing>
      </w:r>
    </w:p>
    <w:sectPr w:rsidR="0085055B" w:rsidSect="0068481F">
      <w:headerReference w:type="default" r:id="rId29"/>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431F1" w14:textId="77777777" w:rsidR="006C7F60" w:rsidRDefault="006C7F60">
      <w:r>
        <w:separator/>
      </w:r>
    </w:p>
  </w:endnote>
  <w:endnote w:type="continuationSeparator" w:id="0">
    <w:p w14:paraId="16AD9978" w14:textId="77777777" w:rsidR="006C7F60" w:rsidRDefault="006C7F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509BA" w14:textId="3BDFD01F" w:rsidR="003449E2" w:rsidRDefault="003449E2">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D95CA7">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0B4B1" w14:textId="77777777" w:rsidR="003449E2" w:rsidRDefault="00344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E7D87F" w14:textId="77777777" w:rsidR="006C7F60" w:rsidRDefault="006C7F60">
      <w:r>
        <w:separator/>
      </w:r>
    </w:p>
  </w:footnote>
  <w:footnote w:type="continuationSeparator" w:id="0">
    <w:p w14:paraId="53ECDAA5" w14:textId="77777777" w:rsidR="006C7F60" w:rsidRDefault="006C7F60">
      <w:r>
        <w:continuationSeparator/>
      </w:r>
    </w:p>
  </w:footnote>
  <w:footnote w:id="1">
    <w:p w14:paraId="333493FB" w14:textId="24240FC6" w:rsidR="005D69C4" w:rsidRPr="005515B9" w:rsidRDefault="005D69C4">
      <w:pPr>
        <w:pStyle w:val="FootnoteText"/>
      </w:pPr>
      <w:r>
        <w:rPr>
          <w:rStyle w:val="FootnoteReference"/>
        </w:rPr>
        <w:footnoteRef/>
      </w:r>
      <w:r w:rsidR="00831587">
        <w:t xml:space="preserve"> </w:t>
      </w:r>
      <w:r>
        <w:t>Order No.</w:t>
      </w:r>
      <w:r w:rsidR="006D19D9">
        <w:t xml:space="preserve"> PSC-2024-0280-PAA-EG, issued July 30, 2024, in Docket No. 20240018-EG, </w:t>
      </w:r>
      <w:r w:rsidR="006D19D9" w:rsidRPr="00831587">
        <w:rPr>
          <w:i/>
        </w:rPr>
        <w:t>In re: Commission review of numeric conservation goals (Peoples Gas System, Inc.)</w:t>
      </w:r>
      <w:r w:rsidR="005515B9">
        <w:t>.</w:t>
      </w:r>
    </w:p>
  </w:footnote>
  <w:footnote w:id="2">
    <w:p w14:paraId="56CD18CA" w14:textId="63A56F1D" w:rsidR="003449E2" w:rsidRDefault="003449E2" w:rsidP="00F12F6F">
      <w:pPr>
        <w:jc w:val="both"/>
        <w:rPr>
          <w:sz w:val="20"/>
          <w:szCs w:val="20"/>
          <w:vertAlign w:val="superscript"/>
        </w:rPr>
      </w:pPr>
      <w:r>
        <w:rPr>
          <w:vertAlign w:val="superscript"/>
        </w:rPr>
        <w:footnoteRef/>
      </w:r>
      <w:r w:rsidR="00831587">
        <w:rPr>
          <w:sz w:val="20"/>
          <w:szCs w:val="20"/>
        </w:rPr>
        <w:t xml:space="preserve"> </w:t>
      </w:r>
      <w:r>
        <w:rPr>
          <w:sz w:val="20"/>
          <w:szCs w:val="20"/>
        </w:rPr>
        <w:t>PSC Order No. 22176, issued Nov</w:t>
      </w:r>
      <w:r w:rsidR="00593514">
        <w:rPr>
          <w:sz w:val="20"/>
          <w:szCs w:val="20"/>
        </w:rPr>
        <w:t>ember</w:t>
      </w:r>
      <w:r>
        <w:rPr>
          <w:sz w:val="20"/>
          <w:szCs w:val="20"/>
        </w:rPr>
        <w:t xml:space="preserve"> 14, 1989, in Docket No. 19890737-PU, </w:t>
      </w:r>
      <w:r w:rsidRPr="00B638A5">
        <w:rPr>
          <w:i/>
          <w:sz w:val="20"/>
          <w:szCs w:val="20"/>
        </w:rPr>
        <w:t>In re:</w:t>
      </w:r>
      <w:r>
        <w:rPr>
          <w:sz w:val="20"/>
          <w:szCs w:val="20"/>
        </w:rPr>
        <w:t xml:space="preserve"> </w:t>
      </w:r>
      <w:r>
        <w:rPr>
          <w:i/>
          <w:sz w:val="20"/>
          <w:szCs w:val="20"/>
        </w:rPr>
        <w:t>Implementation of Section 366.80-.85, F.S., Conservation Activities of Electric and Natural Gas Utilities</w:t>
      </w:r>
      <w:r w:rsidRPr="00B638A5">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C7FCA" w14:textId="77777777" w:rsidR="003449E2" w:rsidRDefault="003449E2"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20240148-EG</w:t>
    </w:r>
    <w:bookmarkEnd w:id="15"/>
  </w:p>
  <w:p w14:paraId="53AF5A0C" w14:textId="28371FAE" w:rsidR="003449E2" w:rsidRDefault="003449E2">
    <w:pPr>
      <w:pStyle w:val="Header"/>
    </w:pPr>
    <w:r>
      <w:t xml:space="preserve">Date: </w:t>
    </w:r>
    <w:fldSimple w:instr=" REF FilingDate ">
      <w:r w:rsidR="005F2A4A">
        <w:t>January 24, 2025</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625D9" w14:textId="7ED37D25" w:rsidR="003449E2" w:rsidRDefault="003449E2" w:rsidP="00220732">
    <w:pPr>
      <w:pStyle w:val="Header"/>
      <w:tabs>
        <w:tab w:val="clear" w:pos="4320"/>
        <w:tab w:val="clear" w:pos="8640"/>
        <w:tab w:val="right" w:pos="9360"/>
      </w:tabs>
    </w:pPr>
    <w:r>
      <w:fldChar w:fldCharType="begin"/>
    </w:r>
    <w:r>
      <w:instrText xml:space="preserve"> REF DocketLabel</w:instrText>
    </w:r>
    <w:r>
      <w:fldChar w:fldCharType="separate"/>
    </w:r>
    <w:r w:rsidR="005F2A4A">
      <w:t>Docket No.</w:t>
    </w:r>
    <w:r>
      <w:fldChar w:fldCharType="end"/>
    </w:r>
    <w:r>
      <w:t xml:space="preserve"> </w:t>
    </w:r>
    <w:r>
      <w:fldChar w:fldCharType="begin"/>
    </w:r>
    <w:r>
      <w:instrText xml:space="preserve"> REF DocketList</w:instrText>
    </w:r>
    <w:r>
      <w:fldChar w:fldCharType="separate"/>
    </w:r>
    <w:r w:rsidR="005F2A4A">
      <w:t>20240148-EG</w:t>
    </w:r>
    <w:r>
      <w:fldChar w:fldCharType="end"/>
    </w:r>
    <w:r>
      <w:tab/>
      <w:t xml:space="preserve">Issue </w:t>
    </w:r>
    <w:fldSimple w:instr=" Seq Issue \c \* Arabic ">
      <w:r w:rsidR="00D95CA7">
        <w:rPr>
          <w:noProof/>
        </w:rPr>
        <w:t>2</w:t>
      </w:r>
    </w:fldSimple>
  </w:p>
  <w:p w14:paraId="7CA6F342" w14:textId="7158C612" w:rsidR="003449E2" w:rsidRDefault="003449E2">
    <w:pPr>
      <w:pStyle w:val="Header"/>
    </w:pPr>
    <w:r>
      <w:t xml:space="preserve">Date: </w:t>
    </w:r>
    <w:fldSimple w:instr=" REF FilingDate ">
      <w:r w:rsidR="005F2A4A">
        <w:t>January 24, 2025</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FD0CD" w14:textId="77777777" w:rsidR="003449E2" w:rsidRDefault="003449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2F697" w14:textId="32DBB15A" w:rsidR="003449E2" w:rsidRDefault="006C7F60" w:rsidP="009346CD">
    <w:pPr>
      <w:pStyle w:val="Header"/>
      <w:tabs>
        <w:tab w:val="clear" w:pos="4320"/>
        <w:tab w:val="clear" w:pos="8640"/>
        <w:tab w:val="right" w:pos="9360"/>
      </w:tabs>
    </w:pPr>
    <w:fldSimple w:instr=" REF DocketLabel \* MERGEFORMAT ">
      <w:r w:rsidR="005F2A4A">
        <w:t>Docket No.</w:t>
      </w:r>
    </w:fldSimple>
    <w:r w:rsidR="003449E2">
      <w:t xml:space="preserve"> </w:t>
    </w:r>
    <w:fldSimple w:instr=" REF DocketList \* MERGEFORMAT ">
      <w:r w:rsidR="005F2A4A">
        <w:t>20240148-EG</w:t>
      </w:r>
    </w:fldSimple>
    <w:r w:rsidR="003449E2">
      <w:tab/>
      <w:t>Attachment A</w:t>
    </w:r>
  </w:p>
  <w:p w14:paraId="745AE847" w14:textId="4FB09D2D" w:rsidR="003449E2" w:rsidRDefault="003449E2" w:rsidP="009346CD">
    <w:pPr>
      <w:pStyle w:val="Header"/>
      <w:tabs>
        <w:tab w:val="left" w:pos="8010"/>
      </w:tabs>
    </w:pPr>
    <w:r>
      <w:t xml:space="preserve">Date: </w:t>
    </w:r>
    <w:fldSimple w:instr=" REF FilingDate  \* MERGEFORMAT ">
      <w:r w:rsidR="005F2A4A">
        <w:t>January 24, 2025</w:t>
      </w:r>
    </w:fldSimple>
    <w:r>
      <w:tab/>
    </w:r>
    <w:r>
      <w:tab/>
      <w:t xml:space="preserve">Page </w:t>
    </w:r>
    <w:r>
      <w:fldChar w:fldCharType="begin"/>
    </w:r>
    <w:r>
      <w:instrText xml:space="preserve">= </w:instrText>
    </w:r>
    <w:r>
      <w:fldChar w:fldCharType="begin"/>
    </w:r>
    <w:r>
      <w:instrText xml:space="preserve"> page </w:instrText>
    </w:r>
    <w:r>
      <w:fldChar w:fldCharType="separate"/>
    </w:r>
    <w:r w:rsidR="00D95CA7">
      <w:rPr>
        <w:noProof/>
      </w:rPr>
      <w:instrText>11</w:instrText>
    </w:r>
    <w:r>
      <w:fldChar w:fldCharType="end"/>
    </w:r>
    <w:r>
      <w:instrText>-</w:instrText>
    </w:r>
    <w:r w:rsidR="00982893">
      <w:instrText>8</w:instrText>
    </w:r>
    <w:r>
      <w:instrText xml:space="preserve"> </w:instrText>
    </w:r>
    <w:r>
      <w:fldChar w:fldCharType="separate"/>
    </w:r>
    <w:r w:rsidR="00D95CA7">
      <w:rPr>
        <w:noProof/>
      </w:rPr>
      <w:t>3</w:t>
    </w:r>
    <w:r>
      <w:fldChar w:fldCharType="end"/>
    </w:r>
    <w:r>
      <w:t xml:space="preserve"> of </w:t>
    </w:r>
    <w:r w:rsidR="00B7637C">
      <w:t>3</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240B" w14:textId="4A18EA93" w:rsidR="003449E2" w:rsidRDefault="003449E2" w:rsidP="00220732">
    <w:pPr>
      <w:pStyle w:val="Header"/>
      <w:tabs>
        <w:tab w:val="clear" w:pos="4320"/>
        <w:tab w:val="clear" w:pos="8640"/>
        <w:tab w:val="right" w:pos="9360"/>
      </w:tabs>
    </w:pPr>
    <w:r>
      <w:fldChar w:fldCharType="begin"/>
    </w:r>
    <w:r>
      <w:instrText xml:space="preserve"> REF DocketLabel</w:instrText>
    </w:r>
    <w:r>
      <w:fldChar w:fldCharType="separate"/>
    </w:r>
    <w:r w:rsidR="005F2A4A">
      <w:t>Docket No.</w:t>
    </w:r>
    <w:r>
      <w:fldChar w:fldCharType="end"/>
    </w:r>
    <w:r>
      <w:t xml:space="preserve"> </w:t>
    </w:r>
    <w:r>
      <w:fldChar w:fldCharType="begin"/>
    </w:r>
    <w:r>
      <w:instrText xml:space="preserve"> REF DocketList</w:instrText>
    </w:r>
    <w:r>
      <w:fldChar w:fldCharType="separate"/>
    </w:r>
    <w:r w:rsidR="005F2A4A">
      <w:t>20240148-EG</w:t>
    </w:r>
    <w:r>
      <w:fldChar w:fldCharType="end"/>
    </w:r>
    <w:r>
      <w:tab/>
      <w:t>Attachment B</w:t>
    </w:r>
  </w:p>
  <w:p w14:paraId="35FB70FF" w14:textId="4D44B2D1" w:rsidR="003449E2" w:rsidRDefault="003449E2" w:rsidP="0085055B">
    <w:pPr>
      <w:pStyle w:val="Header"/>
      <w:tabs>
        <w:tab w:val="left" w:pos="8010"/>
      </w:tabs>
    </w:pPr>
    <w:r>
      <w:t xml:space="preserve">Date: </w:t>
    </w:r>
    <w:fldSimple w:instr=" REF FilingDate ">
      <w:r w:rsidR="005F2A4A">
        <w:t>January 24, 2025</w:t>
      </w:r>
    </w:fldSimple>
    <w:r>
      <w:tab/>
    </w:r>
    <w:r>
      <w:tab/>
      <w:t xml:space="preserve">Page </w:t>
    </w:r>
    <w:r>
      <w:fldChar w:fldCharType="begin"/>
    </w:r>
    <w:r>
      <w:instrText xml:space="preserve">= </w:instrText>
    </w:r>
    <w:r>
      <w:fldChar w:fldCharType="begin"/>
    </w:r>
    <w:r>
      <w:instrText xml:space="preserve"> page </w:instrText>
    </w:r>
    <w:r>
      <w:fldChar w:fldCharType="separate"/>
    </w:r>
    <w:r w:rsidR="00D95CA7">
      <w:rPr>
        <w:noProof/>
      </w:rPr>
      <w:instrText>21</w:instrText>
    </w:r>
    <w:r>
      <w:fldChar w:fldCharType="end"/>
    </w:r>
    <w:r>
      <w:instrText>-1</w:instrText>
    </w:r>
    <w:r w:rsidR="00982893">
      <w:instrText>1</w:instrText>
    </w:r>
    <w:r>
      <w:instrText xml:space="preserve"> </w:instrText>
    </w:r>
    <w:r>
      <w:fldChar w:fldCharType="separate"/>
    </w:r>
    <w:r w:rsidR="00D95CA7">
      <w:rPr>
        <w:noProof/>
      </w:rPr>
      <w:t>10</w:t>
    </w:r>
    <w:r>
      <w:fldChar w:fldCharType="end"/>
    </w:r>
    <w:r>
      <w:t xml:space="preserve"> of 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ADF2289"/>
    <w:multiLevelType w:val="hybridMultilevel"/>
    <w:tmpl w:val="AB80D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96571"/>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6F3"/>
    <w:rsid w:val="00070DCB"/>
    <w:rsid w:val="00072CCA"/>
    <w:rsid w:val="00073120"/>
    <w:rsid w:val="000764D0"/>
    <w:rsid w:val="000828D3"/>
    <w:rsid w:val="000A2B57"/>
    <w:rsid w:val="000A418B"/>
    <w:rsid w:val="000B0ACE"/>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63DB"/>
    <w:rsid w:val="00146B5D"/>
    <w:rsid w:val="00150ECE"/>
    <w:rsid w:val="0015506E"/>
    <w:rsid w:val="00163031"/>
    <w:rsid w:val="001654C4"/>
    <w:rsid w:val="00171A90"/>
    <w:rsid w:val="00180254"/>
    <w:rsid w:val="00191E1F"/>
    <w:rsid w:val="00191EE8"/>
    <w:rsid w:val="00192943"/>
    <w:rsid w:val="00193BAF"/>
    <w:rsid w:val="00194791"/>
    <w:rsid w:val="001A0ED2"/>
    <w:rsid w:val="001A7406"/>
    <w:rsid w:val="001A7AE4"/>
    <w:rsid w:val="001B1EDC"/>
    <w:rsid w:val="001B4053"/>
    <w:rsid w:val="001B4FEE"/>
    <w:rsid w:val="001B51C5"/>
    <w:rsid w:val="001B672A"/>
    <w:rsid w:val="001B6F3F"/>
    <w:rsid w:val="001C52B5"/>
    <w:rsid w:val="001D0D3E"/>
    <w:rsid w:val="001D2817"/>
    <w:rsid w:val="001D2899"/>
    <w:rsid w:val="001D4A45"/>
    <w:rsid w:val="001E14A3"/>
    <w:rsid w:val="001E390F"/>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365A6"/>
    <w:rsid w:val="00263D44"/>
    <w:rsid w:val="002702AD"/>
    <w:rsid w:val="00281EB4"/>
    <w:rsid w:val="00292D82"/>
    <w:rsid w:val="00293EE7"/>
    <w:rsid w:val="002963CB"/>
    <w:rsid w:val="002B2DAC"/>
    <w:rsid w:val="002B4A01"/>
    <w:rsid w:val="002C291B"/>
    <w:rsid w:val="002C746A"/>
    <w:rsid w:val="002C7E4E"/>
    <w:rsid w:val="002D226D"/>
    <w:rsid w:val="002D74E3"/>
    <w:rsid w:val="002F6030"/>
    <w:rsid w:val="003001AC"/>
    <w:rsid w:val="003037E1"/>
    <w:rsid w:val="00307E51"/>
    <w:rsid w:val="003103EC"/>
    <w:rsid w:val="00312132"/>
    <w:rsid w:val="003130BA"/>
    <w:rsid w:val="003144EF"/>
    <w:rsid w:val="0031480E"/>
    <w:rsid w:val="00316877"/>
    <w:rsid w:val="00322F74"/>
    <w:rsid w:val="0032533E"/>
    <w:rsid w:val="00325E15"/>
    <w:rsid w:val="00340073"/>
    <w:rsid w:val="003411D8"/>
    <w:rsid w:val="003445B0"/>
    <w:rsid w:val="003449E2"/>
    <w:rsid w:val="0035364E"/>
    <w:rsid w:val="00353B66"/>
    <w:rsid w:val="00355934"/>
    <w:rsid w:val="00357928"/>
    <w:rsid w:val="003632FD"/>
    <w:rsid w:val="00370161"/>
    <w:rsid w:val="00370F78"/>
    <w:rsid w:val="00372805"/>
    <w:rsid w:val="00373180"/>
    <w:rsid w:val="00375AB9"/>
    <w:rsid w:val="0037691E"/>
    <w:rsid w:val="003821A0"/>
    <w:rsid w:val="00383D77"/>
    <w:rsid w:val="00385B04"/>
    <w:rsid w:val="003864CF"/>
    <w:rsid w:val="003948AE"/>
    <w:rsid w:val="003A08C0"/>
    <w:rsid w:val="003A22A6"/>
    <w:rsid w:val="003A32EB"/>
    <w:rsid w:val="003A5494"/>
    <w:rsid w:val="003B2510"/>
    <w:rsid w:val="003B4355"/>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10DC4"/>
    <w:rsid w:val="0041286D"/>
    <w:rsid w:val="00412DAE"/>
    <w:rsid w:val="0041302D"/>
    <w:rsid w:val="00414098"/>
    <w:rsid w:val="004242E6"/>
    <w:rsid w:val="00427B35"/>
    <w:rsid w:val="00431598"/>
    <w:rsid w:val="004319AD"/>
    <w:rsid w:val="004426B8"/>
    <w:rsid w:val="00444432"/>
    <w:rsid w:val="00447D5C"/>
    <w:rsid w:val="00450202"/>
    <w:rsid w:val="004502B2"/>
    <w:rsid w:val="00455499"/>
    <w:rsid w:val="004649A7"/>
    <w:rsid w:val="00471860"/>
    <w:rsid w:val="00477026"/>
    <w:rsid w:val="00477730"/>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077"/>
    <w:rsid w:val="004E6962"/>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37E7B"/>
    <w:rsid w:val="00543CB3"/>
    <w:rsid w:val="005442E4"/>
    <w:rsid w:val="00547652"/>
    <w:rsid w:val="005515B9"/>
    <w:rsid w:val="0055529B"/>
    <w:rsid w:val="00560FF0"/>
    <w:rsid w:val="005614BD"/>
    <w:rsid w:val="0057154F"/>
    <w:rsid w:val="00580F69"/>
    <w:rsid w:val="00581CA3"/>
    <w:rsid w:val="00585031"/>
    <w:rsid w:val="00586E8B"/>
    <w:rsid w:val="00587090"/>
    <w:rsid w:val="00587A44"/>
    <w:rsid w:val="00593514"/>
    <w:rsid w:val="00596571"/>
    <w:rsid w:val="00597730"/>
    <w:rsid w:val="005977EC"/>
    <w:rsid w:val="00597DE7"/>
    <w:rsid w:val="005A1CD3"/>
    <w:rsid w:val="005A4AA2"/>
    <w:rsid w:val="005B34B6"/>
    <w:rsid w:val="005B606A"/>
    <w:rsid w:val="005B6C8F"/>
    <w:rsid w:val="005B6EC3"/>
    <w:rsid w:val="005C17D7"/>
    <w:rsid w:val="005C33A8"/>
    <w:rsid w:val="005C33CE"/>
    <w:rsid w:val="005D0F74"/>
    <w:rsid w:val="005D2E7D"/>
    <w:rsid w:val="005D4A8F"/>
    <w:rsid w:val="005D561B"/>
    <w:rsid w:val="005D578F"/>
    <w:rsid w:val="005D5ECF"/>
    <w:rsid w:val="005D69C4"/>
    <w:rsid w:val="005F2A4A"/>
    <w:rsid w:val="005F468D"/>
    <w:rsid w:val="005F69A3"/>
    <w:rsid w:val="00600C3C"/>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7036"/>
    <w:rsid w:val="00667B89"/>
    <w:rsid w:val="00673BDB"/>
    <w:rsid w:val="00674341"/>
    <w:rsid w:val="006771B8"/>
    <w:rsid w:val="00682631"/>
    <w:rsid w:val="00683A89"/>
    <w:rsid w:val="006843B6"/>
    <w:rsid w:val="0068481F"/>
    <w:rsid w:val="00693EA1"/>
    <w:rsid w:val="00693FDC"/>
    <w:rsid w:val="0069636F"/>
    <w:rsid w:val="00696F5D"/>
    <w:rsid w:val="00697249"/>
    <w:rsid w:val="006A06F3"/>
    <w:rsid w:val="006A1A67"/>
    <w:rsid w:val="006B09C4"/>
    <w:rsid w:val="006B3947"/>
    <w:rsid w:val="006B4293"/>
    <w:rsid w:val="006B624F"/>
    <w:rsid w:val="006C0C95"/>
    <w:rsid w:val="006C31E3"/>
    <w:rsid w:val="006C7F60"/>
    <w:rsid w:val="006D18D3"/>
    <w:rsid w:val="006D19D9"/>
    <w:rsid w:val="006D1EE9"/>
    <w:rsid w:val="006D3BD1"/>
    <w:rsid w:val="006E010E"/>
    <w:rsid w:val="006E08CB"/>
    <w:rsid w:val="006E598D"/>
    <w:rsid w:val="0070437D"/>
    <w:rsid w:val="00704CF1"/>
    <w:rsid w:val="00705B04"/>
    <w:rsid w:val="0071040E"/>
    <w:rsid w:val="00717EE9"/>
    <w:rsid w:val="00724992"/>
    <w:rsid w:val="00724F64"/>
    <w:rsid w:val="00727F90"/>
    <w:rsid w:val="007347CB"/>
    <w:rsid w:val="00734820"/>
    <w:rsid w:val="007349DC"/>
    <w:rsid w:val="0074365E"/>
    <w:rsid w:val="00744B55"/>
    <w:rsid w:val="007515FD"/>
    <w:rsid w:val="00760D80"/>
    <w:rsid w:val="00761CB4"/>
    <w:rsid w:val="00780C09"/>
    <w:rsid w:val="00780DDF"/>
    <w:rsid w:val="007834E9"/>
    <w:rsid w:val="00787DBC"/>
    <w:rsid w:val="0079019A"/>
    <w:rsid w:val="00792935"/>
    <w:rsid w:val="00793BBB"/>
    <w:rsid w:val="007A04A1"/>
    <w:rsid w:val="007A1840"/>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1587"/>
    <w:rsid w:val="00832DDC"/>
    <w:rsid w:val="008426B0"/>
    <w:rsid w:val="008431BB"/>
    <w:rsid w:val="00845E34"/>
    <w:rsid w:val="0085055B"/>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B5C68"/>
    <w:rsid w:val="008B62AE"/>
    <w:rsid w:val="008C04B5"/>
    <w:rsid w:val="008C14FA"/>
    <w:rsid w:val="008C7B0B"/>
    <w:rsid w:val="008D4057"/>
    <w:rsid w:val="008E1F19"/>
    <w:rsid w:val="008F2262"/>
    <w:rsid w:val="008F4D2B"/>
    <w:rsid w:val="008F5B91"/>
    <w:rsid w:val="008F7736"/>
    <w:rsid w:val="0090019E"/>
    <w:rsid w:val="00900435"/>
    <w:rsid w:val="00901086"/>
    <w:rsid w:val="00901C8A"/>
    <w:rsid w:val="00902F66"/>
    <w:rsid w:val="00904F3B"/>
    <w:rsid w:val="00905886"/>
    <w:rsid w:val="009070D6"/>
    <w:rsid w:val="009076C6"/>
    <w:rsid w:val="0091019E"/>
    <w:rsid w:val="009106F1"/>
    <w:rsid w:val="00910F2B"/>
    <w:rsid w:val="00912404"/>
    <w:rsid w:val="009145D6"/>
    <w:rsid w:val="00915541"/>
    <w:rsid w:val="00920E64"/>
    <w:rsid w:val="00922002"/>
    <w:rsid w:val="009225CB"/>
    <w:rsid w:val="00924020"/>
    <w:rsid w:val="00924BF4"/>
    <w:rsid w:val="009271A7"/>
    <w:rsid w:val="0092762F"/>
    <w:rsid w:val="009346CD"/>
    <w:rsid w:val="0093658B"/>
    <w:rsid w:val="009429FF"/>
    <w:rsid w:val="009444D1"/>
    <w:rsid w:val="00945BD6"/>
    <w:rsid w:val="009479FB"/>
    <w:rsid w:val="00951C45"/>
    <w:rsid w:val="00951DD8"/>
    <w:rsid w:val="00961349"/>
    <w:rsid w:val="009656F2"/>
    <w:rsid w:val="00966A08"/>
    <w:rsid w:val="009701B7"/>
    <w:rsid w:val="00971207"/>
    <w:rsid w:val="00975CB4"/>
    <w:rsid w:val="0097798C"/>
    <w:rsid w:val="00982893"/>
    <w:rsid w:val="009863B0"/>
    <w:rsid w:val="00987DE1"/>
    <w:rsid w:val="00990571"/>
    <w:rsid w:val="00991905"/>
    <w:rsid w:val="009926B2"/>
    <w:rsid w:val="0099673A"/>
    <w:rsid w:val="009A3291"/>
    <w:rsid w:val="009A3330"/>
    <w:rsid w:val="009A548F"/>
    <w:rsid w:val="009A7C96"/>
    <w:rsid w:val="009B61BF"/>
    <w:rsid w:val="009C3253"/>
    <w:rsid w:val="009C3DB9"/>
    <w:rsid w:val="009C5968"/>
    <w:rsid w:val="009D0436"/>
    <w:rsid w:val="009D46E5"/>
    <w:rsid w:val="009D568A"/>
    <w:rsid w:val="009F04EC"/>
    <w:rsid w:val="009F2A7C"/>
    <w:rsid w:val="009F3B36"/>
    <w:rsid w:val="00A019B9"/>
    <w:rsid w:val="00A03157"/>
    <w:rsid w:val="00A11756"/>
    <w:rsid w:val="00A12497"/>
    <w:rsid w:val="00A12508"/>
    <w:rsid w:val="00A1282B"/>
    <w:rsid w:val="00A13A27"/>
    <w:rsid w:val="00A15B7C"/>
    <w:rsid w:val="00A175B6"/>
    <w:rsid w:val="00A21835"/>
    <w:rsid w:val="00A2374B"/>
    <w:rsid w:val="00A23AAB"/>
    <w:rsid w:val="00A27D6E"/>
    <w:rsid w:val="00A328EC"/>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D0D"/>
    <w:rsid w:val="00B638A5"/>
    <w:rsid w:val="00B760F1"/>
    <w:rsid w:val="00B7637C"/>
    <w:rsid w:val="00B7669E"/>
    <w:rsid w:val="00B76EBB"/>
    <w:rsid w:val="00B77DA1"/>
    <w:rsid w:val="00B822A0"/>
    <w:rsid w:val="00B82F85"/>
    <w:rsid w:val="00B858AE"/>
    <w:rsid w:val="00B85964"/>
    <w:rsid w:val="00B96250"/>
    <w:rsid w:val="00BA0D55"/>
    <w:rsid w:val="00BA37B3"/>
    <w:rsid w:val="00BA4CC6"/>
    <w:rsid w:val="00BA7F46"/>
    <w:rsid w:val="00BB0F1D"/>
    <w:rsid w:val="00BB3493"/>
    <w:rsid w:val="00BB6E4C"/>
    <w:rsid w:val="00BB7468"/>
    <w:rsid w:val="00BC0514"/>
    <w:rsid w:val="00BC188A"/>
    <w:rsid w:val="00BC3378"/>
    <w:rsid w:val="00BC402E"/>
    <w:rsid w:val="00BC70C6"/>
    <w:rsid w:val="00BD0F48"/>
    <w:rsid w:val="00BD14E5"/>
    <w:rsid w:val="00BE0E50"/>
    <w:rsid w:val="00BE6DDB"/>
    <w:rsid w:val="00BF03E0"/>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0749C"/>
    <w:rsid w:val="00D12565"/>
    <w:rsid w:val="00D140C1"/>
    <w:rsid w:val="00D14127"/>
    <w:rsid w:val="00D479AE"/>
    <w:rsid w:val="00D50FCD"/>
    <w:rsid w:val="00D533E3"/>
    <w:rsid w:val="00D60B16"/>
    <w:rsid w:val="00D60F02"/>
    <w:rsid w:val="00D66E49"/>
    <w:rsid w:val="00D70D71"/>
    <w:rsid w:val="00D72F74"/>
    <w:rsid w:val="00D81563"/>
    <w:rsid w:val="00D837C1"/>
    <w:rsid w:val="00D85907"/>
    <w:rsid w:val="00D860AC"/>
    <w:rsid w:val="00D9073E"/>
    <w:rsid w:val="00D9221D"/>
    <w:rsid w:val="00D9253C"/>
    <w:rsid w:val="00D958DF"/>
    <w:rsid w:val="00D95CA7"/>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6621"/>
    <w:rsid w:val="00E275D8"/>
    <w:rsid w:val="00E30F6A"/>
    <w:rsid w:val="00E3117C"/>
    <w:rsid w:val="00E31288"/>
    <w:rsid w:val="00E34307"/>
    <w:rsid w:val="00E34511"/>
    <w:rsid w:val="00E3635B"/>
    <w:rsid w:val="00E375C3"/>
    <w:rsid w:val="00E375CA"/>
    <w:rsid w:val="00E5142C"/>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0DE8"/>
    <w:rsid w:val="00E95278"/>
    <w:rsid w:val="00E96A42"/>
    <w:rsid w:val="00EA2273"/>
    <w:rsid w:val="00EA7C3C"/>
    <w:rsid w:val="00EB2DB3"/>
    <w:rsid w:val="00EC3FBB"/>
    <w:rsid w:val="00EC6B7A"/>
    <w:rsid w:val="00ED3A87"/>
    <w:rsid w:val="00ED5B67"/>
    <w:rsid w:val="00EE1A5C"/>
    <w:rsid w:val="00EE5F5A"/>
    <w:rsid w:val="00EF264C"/>
    <w:rsid w:val="00EF3FEE"/>
    <w:rsid w:val="00EF6B41"/>
    <w:rsid w:val="00F04B59"/>
    <w:rsid w:val="00F07B69"/>
    <w:rsid w:val="00F11741"/>
    <w:rsid w:val="00F117B0"/>
    <w:rsid w:val="00F12B1C"/>
    <w:rsid w:val="00F12F6F"/>
    <w:rsid w:val="00F13CF8"/>
    <w:rsid w:val="00F14C9E"/>
    <w:rsid w:val="00F15855"/>
    <w:rsid w:val="00F200B2"/>
    <w:rsid w:val="00F227DC"/>
    <w:rsid w:val="00F2320A"/>
    <w:rsid w:val="00F263B9"/>
    <w:rsid w:val="00F30701"/>
    <w:rsid w:val="00F32978"/>
    <w:rsid w:val="00F45AF6"/>
    <w:rsid w:val="00F45CB2"/>
    <w:rsid w:val="00F511F3"/>
    <w:rsid w:val="00F544C0"/>
    <w:rsid w:val="00F55332"/>
    <w:rsid w:val="00F6156E"/>
    <w:rsid w:val="00F6504A"/>
    <w:rsid w:val="00F65519"/>
    <w:rsid w:val="00F66D9F"/>
    <w:rsid w:val="00F713C0"/>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4235"/>
    <w:rsid w:val="00FC4446"/>
    <w:rsid w:val="00FC5469"/>
    <w:rsid w:val="00FC6D7D"/>
    <w:rsid w:val="00FD16B0"/>
    <w:rsid w:val="00FD4FED"/>
    <w:rsid w:val="00FE00C8"/>
    <w:rsid w:val="00FE0577"/>
    <w:rsid w:val="00FE2FF8"/>
    <w:rsid w:val="00FE59EC"/>
    <w:rsid w:val="00FE5B67"/>
    <w:rsid w:val="00FE60D6"/>
    <w:rsid w:val="00FF4046"/>
    <w:rsid w:val="00FF6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C955DBD"/>
  <w15:docId w15:val="{DB889781-2C36-4C84-81B1-684255719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paragraph" w:styleId="ListParagraph">
    <w:name w:val="List Paragraph"/>
    <w:basedOn w:val="Normal"/>
    <w:uiPriority w:val="34"/>
    <w:qFormat/>
    <w:rsid w:val="0085055B"/>
    <w:pPr>
      <w:ind w:left="720"/>
      <w:contextualSpacing/>
    </w:pPr>
  </w:style>
  <w:style w:type="character" w:styleId="CommentReference">
    <w:name w:val="annotation reference"/>
    <w:basedOn w:val="DefaultParagraphFont"/>
    <w:semiHidden/>
    <w:unhideWhenUsed/>
    <w:rsid w:val="00537E7B"/>
    <w:rPr>
      <w:sz w:val="16"/>
      <w:szCs w:val="16"/>
    </w:rPr>
  </w:style>
  <w:style w:type="character" w:styleId="FootnoteReference">
    <w:name w:val="footnote reference"/>
    <w:basedOn w:val="DefaultParagraphFont"/>
    <w:semiHidden/>
    <w:unhideWhenUsed/>
    <w:rsid w:val="005D69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81F1E-3E4B-4D97-9682-EDAC3415C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25</Pages>
  <Words>2849</Words>
  <Characters>17365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Danielle Adams</dc:creator>
  <cp:lastModifiedBy>Danielle Adams</cp:lastModifiedBy>
  <cp:revision>2</cp:revision>
  <cp:lastPrinted>2025-01-21T16:34:00Z</cp:lastPrinted>
  <dcterms:created xsi:type="dcterms:W3CDTF">2025-01-24T14:29:00Z</dcterms:created>
  <dcterms:modified xsi:type="dcterms:W3CDTF">2025-01-24T14:29:00Z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20240148-EG</vt:lpwstr>
  </property>
  <property fmtid="{D5CDD505-2E9C-101B-9397-08002B2CF9AE}" pid="3" name="MasterDocument">
    <vt:bool>false</vt:bool>
  </property>
</Properties>
</file>